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charts/chart10.xml" ContentType="application/vnd.openxmlformats-officedocument.drawingml.chart+xml"/>
  <Override PartName="/word/charts/style10.xml" ContentType="application/vnd.ms-office.chartstyle+xml"/>
  <Override PartName="/word/charts/colors10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41631D" w14:textId="6B2F9D1E" w:rsidR="00617D8C" w:rsidRPr="00D30E10" w:rsidRDefault="00D30E10" w:rsidP="00D30E10">
      <w:r>
        <w:rPr>
          <w:rFonts w:cs="Arial"/>
          <w:noProof/>
          <w:color w:val="FFFFFF" w:themeColor="background1"/>
          <w:sz w:val="48"/>
          <w:szCs w:val="48"/>
          <w:lang w:val="es-ES_tradnl"/>
        </w:rPr>
        <w:drawing>
          <wp:anchor distT="0" distB="0" distL="114300" distR="114300" simplePos="0" relativeHeight="251658241" behindDoc="1" locked="0" layoutInCell="1" allowOverlap="1" wp14:anchorId="7DF56599" wp14:editId="4A4790EC">
            <wp:simplePos x="0" y="0"/>
            <wp:positionH relativeFrom="column">
              <wp:posOffset>-1124471</wp:posOffset>
            </wp:positionH>
            <wp:positionV relativeFrom="paragraph">
              <wp:posOffset>-864235</wp:posOffset>
            </wp:positionV>
            <wp:extent cx="7802895" cy="10097865"/>
            <wp:effectExtent l="0" t="0" r="0" b="0"/>
            <wp:wrapNone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n 14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02895" cy="100978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604B" w:rsidRPr="002B1143">
        <w:rPr>
          <w:rFonts w:cs="Arial"/>
          <w:noProof/>
          <w:color w:val="FFFFFF" w:themeColor="background1"/>
          <w:sz w:val="48"/>
          <w:szCs w:val="48"/>
          <w:lang w:val="es-ES_tradnl"/>
        </w:rPr>
        <w:drawing>
          <wp:anchor distT="0" distB="0" distL="114300" distR="114300" simplePos="0" relativeHeight="251658240" behindDoc="0" locked="0" layoutInCell="1" allowOverlap="1" wp14:anchorId="368F8EC4" wp14:editId="389E4EA1">
            <wp:simplePos x="0" y="0"/>
            <wp:positionH relativeFrom="column">
              <wp:posOffset>-848360</wp:posOffset>
            </wp:positionH>
            <wp:positionV relativeFrom="paragraph">
              <wp:posOffset>-538480</wp:posOffset>
            </wp:positionV>
            <wp:extent cx="1765300" cy="571500"/>
            <wp:effectExtent l="0" t="0" r="0" b="0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4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5300" cy="571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206B8">
        <w:t xml:space="preserve">                                                                                                                                                                               </w:t>
      </w:r>
    </w:p>
    <w:p w14:paraId="028430B9" w14:textId="25A4ED1B" w:rsidR="00145765" w:rsidRDefault="00705917" w:rsidP="00145765">
      <w:pPr>
        <w:jc w:val="center"/>
        <w:rPr>
          <w:rFonts w:cs="Arial"/>
          <w:b/>
          <w:bCs/>
          <w:color w:val="242B37"/>
          <w:sz w:val="60"/>
          <w:szCs w:val="72"/>
          <w:lang w:val="es-ES_tradnl"/>
        </w:rPr>
      </w:pPr>
      <w:r>
        <w:rPr>
          <w:rFonts w:cs="Arial"/>
          <w:b/>
          <w:bCs/>
          <w:color w:val="242B37"/>
          <w:sz w:val="60"/>
          <w:szCs w:val="72"/>
          <w:lang w:val="es-ES_tradnl"/>
        </w:rPr>
        <w:t>Anexo</w:t>
      </w:r>
      <w:r>
        <w:rPr>
          <w:rFonts w:cs="Arial"/>
          <w:b/>
          <w:bCs/>
          <w:color w:val="242B37"/>
          <w:sz w:val="60"/>
          <w:szCs w:val="72"/>
          <w:lang w:val="es-ES_tradnl"/>
        </w:rPr>
        <w:br/>
        <w:t xml:space="preserve">Encuesta de Satisfacción correspondientes </w:t>
      </w:r>
      <w:r w:rsidR="009F1D1F">
        <w:rPr>
          <w:rFonts w:cs="Arial"/>
          <w:b/>
          <w:bCs/>
          <w:color w:val="242B37"/>
          <w:sz w:val="60"/>
          <w:szCs w:val="72"/>
          <w:lang w:val="es-ES_tradnl"/>
        </w:rPr>
        <w:t xml:space="preserve">a la modalidad de voto por Internet </w:t>
      </w:r>
      <w:r w:rsidR="00673E3E">
        <w:rPr>
          <w:rFonts w:cs="Arial"/>
          <w:b/>
          <w:bCs/>
          <w:color w:val="242B37"/>
          <w:sz w:val="60"/>
          <w:szCs w:val="72"/>
          <w:lang w:val="es-ES_tradnl"/>
        </w:rPr>
        <w:t>del</w:t>
      </w:r>
      <w:r>
        <w:rPr>
          <w:rFonts w:cs="Arial"/>
          <w:b/>
          <w:bCs/>
          <w:color w:val="242B37"/>
          <w:sz w:val="60"/>
          <w:szCs w:val="72"/>
          <w:lang w:val="es-ES_tradnl"/>
        </w:rPr>
        <w:t xml:space="preserve"> primer simulacro de votación</w:t>
      </w:r>
    </w:p>
    <w:p w14:paraId="5C98A1D6" w14:textId="77777777" w:rsidR="00705917" w:rsidRDefault="00705917" w:rsidP="00145765">
      <w:pPr>
        <w:jc w:val="center"/>
        <w:rPr>
          <w:rFonts w:cs="Arial"/>
          <w:b/>
          <w:bCs/>
          <w:color w:val="242B37"/>
          <w:sz w:val="60"/>
          <w:szCs w:val="72"/>
          <w:lang w:val="es-ES_tradnl"/>
        </w:rPr>
      </w:pPr>
    </w:p>
    <w:p w14:paraId="244DCCE0" w14:textId="77777777" w:rsidR="00145765" w:rsidRPr="00145765" w:rsidRDefault="00145765" w:rsidP="00145765">
      <w:pPr>
        <w:jc w:val="center"/>
        <w:rPr>
          <w:rFonts w:cs="Arial"/>
          <w:b/>
          <w:bCs/>
          <w:color w:val="242B37"/>
          <w:sz w:val="60"/>
          <w:szCs w:val="72"/>
          <w:lang w:val="es-ES_tradnl"/>
        </w:rPr>
      </w:pPr>
      <w:r w:rsidRPr="00145765">
        <w:rPr>
          <w:rFonts w:cs="Arial"/>
          <w:b/>
          <w:bCs/>
          <w:color w:val="242B37"/>
          <w:sz w:val="60"/>
          <w:szCs w:val="72"/>
          <w:lang w:val="es-ES_tradnl"/>
        </w:rPr>
        <w:t>Procesos Electorales Federal y Locales 2023 – 2024</w:t>
      </w:r>
    </w:p>
    <w:p w14:paraId="57B97289" w14:textId="77777777" w:rsidR="0003604B" w:rsidRPr="002B1143" w:rsidRDefault="00145765" w:rsidP="00145765">
      <w:pPr>
        <w:jc w:val="center"/>
        <w:rPr>
          <w:rFonts w:cs="Arial"/>
          <w:color w:val="FFFFFF" w:themeColor="background1"/>
          <w:sz w:val="48"/>
          <w:szCs w:val="48"/>
          <w:lang w:val="es-ES_tradnl"/>
        </w:rPr>
      </w:pPr>
      <w:r w:rsidRPr="00145765">
        <w:rPr>
          <w:rFonts w:cs="Arial"/>
          <w:b/>
          <w:bCs/>
          <w:color w:val="242B37"/>
          <w:sz w:val="60"/>
          <w:szCs w:val="72"/>
          <w:lang w:val="es-ES_tradnl"/>
        </w:rPr>
        <w:t>Abril 2024</w:t>
      </w:r>
      <w:r w:rsidR="00D30E10">
        <w:rPr>
          <w:rFonts w:cs="Arial"/>
          <w:noProof/>
          <w:color w:val="FFFFFF" w:themeColor="background1"/>
          <w:sz w:val="48"/>
          <w:szCs w:val="48"/>
          <w:lang w:val="es-ES_tradnl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03B23BCD" wp14:editId="67ACCCEF">
                <wp:simplePos x="0" y="0"/>
                <wp:positionH relativeFrom="column">
                  <wp:posOffset>-538529</wp:posOffset>
                </wp:positionH>
                <wp:positionV relativeFrom="paragraph">
                  <wp:posOffset>7512294</wp:posOffset>
                </wp:positionV>
                <wp:extent cx="3603812" cy="616536"/>
                <wp:effectExtent l="0" t="0" r="0" b="0"/>
                <wp:wrapNone/>
                <wp:docPr id="999490005" name="Cuadro de texto 9994900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03812" cy="61653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346152E" w14:textId="77777777" w:rsidR="00D06167" w:rsidRPr="00C82AD5" w:rsidRDefault="00D06167" w:rsidP="008F4A9D">
                            <w:pPr>
                              <w:jc w:val="left"/>
                              <w:rPr>
                                <w:color w:val="FFFFFF" w:themeColor="background1"/>
                                <w:sz w:val="36"/>
                                <w:szCs w:val="36"/>
                                <w:lang w:val="es-ES_tradnl"/>
                              </w:rPr>
                            </w:pPr>
                            <w:r w:rsidRPr="00C82AD5">
                              <w:rPr>
                                <w:color w:val="FFFFFF" w:themeColor="background1"/>
                                <w:sz w:val="36"/>
                                <w:szCs w:val="36"/>
                                <w:lang w:val="es-ES_tradnl"/>
                              </w:rPr>
                              <w:t>Junio 2023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B23BCD" id="_x0000_t202" coordsize="21600,21600" o:spt="202" path="m,l,21600r21600,l21600,xe">
                <v:stroke joinstyle="miter"/>
                <v:path gradientshapeok="t" o:connecttype="rect"/>
              </v:shapetype>
              <v:shape id="Cuadro de texto 999490005" o:spid="_x0000_s1026" type="#_x0000_t202" style="position:absolute;left:0;text-align:left;margin-left:-42.4pt;margin-top:591.5pt;width:283.75pt;height:48.5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" filled="f" stroked="f" strokeweight=".5pt">
                <v:textbox>
                  <w:txbxContent>
                    <w:p w14:paraId="2346152E" w14:textId="77777777" w:rsidR="00D06167" w:rsidRPr="00C82AD5" w:rsidRDefault="00D06167" w:rsidP="008F4A9D">
                      <w:pPr>
                        <w:jc w:val="left"/>
                        <w:rPr>
                          <w:color w:val="FFFFFF" w:themeColor="background1"/>
                          <w:sz w:val="36"/>
                          <w:szCs w:val="36"/>
                          <w:lang w:val="es-ES_tradnl"/>
                        </w:rPr>
                      </w:pPr>
                      <w:r w:rsidRPr="00C82AD5">
                        <w:rPr>
                          <w:color w:val="FFFFFF" w:themeColor="background1"/>
                          <w:sz w:val="36"/>
                          <w:szCs w:val="36"/>
                          <w:lang w:val="es-ES_tradnl"/>
                        </w:rPr>
                        <w:t>Junio 2023</w:t>
                      </w:r>
                    </w:p>
                  </w:txbxContent>
                </v:textbox>
              </v:shape>
            </w:pict>
          </mc:Fallback>
        </mc:AlternateContent>
      </w:r>
      <w:r w:rsidR="0003604B" w:rsidRPr="002B1143">
        <w:rPr>
          <w:rFonts w:cs="Arial"/>
          <w:color w:val="FFFFFF" w:themeColor="background1"/>
          <w:sz w:val="48"/>
          <w:szCs w:val="48"/>
          <w:lang w:val="es-ES_tradnl"/>
        </w:rPr>
        <w:br w:type="page"/>
      </w:r>
    </w:p>
    <w:bookmarkStart w:id="0" w:name="_Toc166583517" w:displacedByCustomXml="next"/>
    <w:sdt>
      <w:sdtPr>
        <w:rPr>
          <w:rFonts w:eastAsiaTheme="minorEastAsia" w:cstheme="minorBidi"/>
          <w:b w:val="0"/>
          <w:bCs/>
          <w:color w:val="auto"/>
          <w:sz w:val="20"/>
          <w:szCs w:val="20"/>
          <w:lang w:val="es-ES"/>
        </w:rPr>
        <w:id w:val="-798678458"/>
        <w:docPartObj>
          <w:docPartGallery w:val="Table of Contents"/>
          <w:docPartUnique/>
        </w:docPartObj>
      </w:sdtPr>
      <w:sdtContent>
        <w:p w14:paraId="006BD55A" w14:textId="77777777" w:rsidR="00E94453" w:rsidRPr="002B1143" w:rsidRDefault="00D21AC3" w:rsidP="00844C93">
          <w:pPr>
            <w:pStyle w:val="Ttulo1"/>
            <w:numPr>
              <w:ilvl w:val="0"/>
              <w:numId w:val="0"/>
            </w:numPr>
            <w:ind w:left="360"/>
          </w:pPr>
          <w:r w:rsidRPr="002B1143">
            <w:t>Contenido</w:t>
          </w:r>
          <w:bookmarkEnd w:id="0"/>
        </w:p>
        <w:p w14:paraId="24DE76C4" w14:textId="750142B7" w:rsidR="003E7C49" w:rsidRDefault="00E94453">
          <w:pPr>
            <w:pStyle w:val="TDC1"/>
            <w:tabs>
              <w:tab w:val="right" w:leader="dot" w:pos="8828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u w:val="none"/>
              <w:lang w:val="es-MX" w:eastAsia="es-MX"/>
              <w14:ligatures w14:val="standardContextual"/>
            </w:rPr>
          </w:pPr>
          <w:r w:rsidRPr="002B1143">
            <w:rPr>
              <w:rFonts w:ascii="Arial" w:hAnsi="Arial" w:cs="Arial"/>
              <w:b w:val="0"/>
              <w:bCs w:val="0"/>
              <w:lang w:val="es-ES_tradnl"/>
            </w:rPr>
            <w:fldChar w:fldCharType="begin"/>
          </w:r>
          <w:r w:rsidRPr="002B1143">
            <w:rPr>
              <w:rFonts w:ascii="Arial" w:hAnsi="Arial" w:cs="Arial"/>
              <w:lang w:val="es-ES_tradnl"/>
            </w:rPr>
            <w:instrText>TOC \o "1-3" \h \z \u</w:instrText>
          </w:r>
          <w:r w:rsidRPr="002B1143">
            <w:rPr>
              <w:rFonts w:ascii="Arial" w:hAnsi="Arial" w:cs="Arial"/>
              <w:b w:val="0"/>
              <w:bCs w:val="0"/>
              <w:lang w:val="es-ES_tradnl"/>
            </w:rPr>
            <w:fldChar w:fldCharType="separate"/>
          </w:r>
          <w:hyperlink w:anchor="_Toc166583517" w:history="1">
            <w:r w:rsidR="003E7C49" w:rsidRPr="00C45D0F">
              <w:rPr>
                <w:rStyle w:val="Hipervnculo"/>
                <w:noProof/>
              </w:rPr>
              <w:t>Contenido</w:t>
            </w:r>
            <w:r w:rsidR="003E7C49">
              <w:rPr>
                <w:noProof/>
                <w:webHidden/>
              </w:rPr>
              <w:tab/>
            </w:r>
            <w:r w:rsidR="003E7C49">
              <w:rPr>
                <w:noProof/>
                <w:webHidden/>
              </w:rPr>
              <w:fldChar w:fldCharType="begin"/>
            </w:r>
            <w:r w:rsidR="003E7C49">
              <w:rPr>
                <w:noProof/>
                <w:webHidden/>
              </w:rPr>
              <w:instrText xml:space="preserve"> PAGEREF _Toc166583517 \h </w:instrText>
            </w:r>
            <w:r w:rsidR="003E7C49">
              <w:rPr>
                <w:noProof/>
                <w:webHidden/>
              </w:rPr>
            </w:r>
            <w:r w:rsidR="003E7C49">
              <w:rPr>
                <w:noProof/>
                <w:webHidden/>
              </w:rPr>
              <w:fldChar w:fldCharType="separate"/>
            </w:r>
            <w:r w:rsidR="003E7C49">
              <w:rPr>
                <w:noProof/>
                <w:webHidden/>
              </w:rPr>
              <w:t>1-2</w:t>
            </w:r>
            <w:r w:rsidR="003E7C49">
              <w:rPr>
                <w:noProof/>
                <w:webHidden/>
              </w:rPr>
              <w:fldChar w:fldCharType="end"/>
            </w:r>
          </w:hyperlink>
        </w:p>
        <w:p w14:paraId="057EF301" w14:textId="21137257" w:rsidR="003E7C49" w:rsidRDefault="00000000">
          <w:pPr>
            <w:pStyle w:val="TDC1"/>
            <w:tabs>
              <w:tab w:val="left" w:pos="390"/>
              <w:tab w:val="right" w:leader="dot" w:pos="8828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u w:val="none"/>
              <w:lang w:val="es-MX" w:eastAsia="es-MX"/>
              <w14:ligatures w14:val="standardContextual"/>
            </w:rPr>
          </w:pPr>
          <w:hyperlink w:anchor="_Toc166583518" w:history="1">
            <w:r w:rsidR="003E7C49" w:rsidRPr="00C45D0F">
              <w:rPr>
                <w:rStyle w:val="Hipervnculo"/>
                <w:noProof/>
              </w:rPr>
              <w:t>1.</w:t>
            </w:r>
            <w:r w:rsidR="003E7C49">
              <w:rPr>
                <w:rFonts w:eastAsiaTheme="minorEastAsia" w:cstheme="minorBidi"/>
                <w:b w:val="0"/>
                <w:bCs w:val="0"/>
                <w:caps w:val="0"/>
                <w:noProof/>
                <w:kern w:val="2"/>
                <w:u w:val="none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noProof/>
              </w:rPr>
              <w:t>Evaluación del VMRE</w:t>
            </w:r>
            <w:r w:rsidR="003E7C49">
              <w:rPr>
                <w:noProof/>
                <w:webHidden/>
              </w:rPr>
              <w:tab/>
            </w:r>
            <w:r w:rsidR="003E7C49">
              <w:rPr>
                <w:noProof/>
                <w:webHidden/>
              </w:rPr>
              <w:fldChar w:fldCharType="begin"/>
            </w:r>
            <w:r w:rsidR="003E7C49">
              <w:rPr>
                <w:noProof/>
                <w:webHidden/>
              </w:rPr>
              <w:instrText xml:space="preserve"> PAGEREF _Toc166583518 \h </w:instrText>
            </w:r>
            <w:r w:rsidR="003E7C49">
              <w:rPr>
                <w:noProof/>
                <w:webHidden/>
              </w:rPr>
            </w:r>
            <w:r w:rsidR="003E7C49">
              <w:rPr>
                <w:noProof/>
                <w:webHidden/>
              </w:rPr>
              <w:fldChar w:fldCharType="separate"/>
            </w:r>
            <w:r w:rsidR="003E7C49">
              <w:rPr>
                <w:noProof/>
                <w:webHidden/>
              </w:rPr>
              <w:t>1-3</w:t>
            </w:r>
            <w:r w:rsidR="003E7C49">
              <w:rPr>
                <w:noProof/>
                <w:webHidden/>
              </w:rPr>
              <w:fldChar w:fldCharType="end"/>
            </w:r>
          </w:hyperlink>
        </w:p>
        <w:p w14:paraId="723D30DF" w14:textId="37F15892" w:rsidR="003E7C49" w:rsidRDefault="00000000">
          <w:pPr>
            <w:pStyle w:val="TDC2"/>
            <w:rPr>
              <w:rFonts w:asciiTheme="minorHAnsi" w:eastAsiaTheme="minorEastAsia" w:hAnsiTheme="minorHAnsi" w:cstheme="minorBidi"/>
              <w:i w:val="0"/>
              <w:iCs w:val="0"/>
              <w:smallCaps w:val="0"/>
              <w:kern w:val="2"/>
              <w:lang w:val="es-MX" w:eastAsia="es-MX"/>
              <w14:ligatures w14:val="standardContextual"/>
            </w:rPr>
          </w:pPr>
          <w:hyperlink w:anchor="_Toc166583519" w:history="1">
            <w:r w:rsidR="003E7C49" w:rsidRPr="00C45D0F">
              <w:rPr>
                <w:rStyle w:val="Hipervnculo"/>
                <w:rFonts w:cs="Arial"/>
                <w:b/>
              </w:rPr>
              <w:t>1.1</w:t>
            </w:r>
            <w:r w:rsidR="003E7C49">
              <w:rPr>
                <w:rFonts w:asciiTheme="minorHAnsi" w:eastAsiaTheme="minorEastAsia" w:hAnsiTheme="minorHAnsi" w:cstheme="minorBidi"/>
                <w:i w:val="0"/>
                <w:iCs w:val="0"/>
                <w:smallCaps w:val="0"/>
                <w:kern w:val="2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rFonts w:cs="Arial"/>
                <w:b/>
              </w:rPr>
              <w:t>Percepción de la Ciudadanía en el exterior</w:t>
            </w:r>
            <w:r w:rsidR="003E7C49">
              <w:rPr>
                <w:webHidden/>
              </w:rPr>
              <w:tab/>
            </w:r>
            <w:r w:rsidR="003E7C49">
              <w:rPr>
                <w:webHidden/>
              </w:rPr>
              <w:fldChar w:fldCharType="begin"/>
            </w:r>
            <w:r w:rsidR="003E7C49">
              <w:rPr>
                <w:webHidden/>
              </w:rPr>
              <w:instrText xml:space="preserve"> PAGEREF _Toc166583519 \h </w:instrText>
            </w:r>
            <w:r w:rsidR="003E7C49">
              <w:rPr>
                <w:webHidden/>
              </w:rPr>
            </w:r>
            <w:r w:rsidR="003E7C49">
              <w:rPr>
                <w:webHidden/>
              </w:rPr>
              <w:fldChar w:fldCharType="separate"/>
            </w:r>
            <w:r w:rsidR="003E7C49">
              <w:rPr>
                <w:webHidden/>
              </w:rPr>
              <w:t>1-3</w:t>
            </w:r>
            <w:r w:rsidR="003E7C49">
              <w:rPr>
                <w:webHidden/>
              </w:rPr>
              <w:fldChar w:fldCharType="end"/>
            </w:r>
          </w:hyperlink>
        </w:p>
        <w:p w14:paraId="3088CE1A" w14:textId="7B296F39" w:rsidR="003E7C49" w:rsidRDefault="00000000">
          <w:pPr>
            <w:pStyle w:val="TDC1"/>
            <w:tabs>
              <w:tab w:val="left" w:pos="390"/>
              <w:tab w:val="right" w:leader="dot" w:pos="8828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u w:val="none"/>
              <w:lang w:val="es-MX" w:eastAsia="es-MX"/>
              <w14:ligatures w14:val="standardContextual"/>
            </w:rPr>
          </w:pPr>
          <w:hyperlink w:anchor="_Toc166583520" w:history="1">
            <w:r w:rsidR="003E7C49" w:rsidRPr="00C45D0F">
              <w:rPr>
                <w:rStyle w:val="Hipervnculo"/>
                <w:noProof/>
              </w:rPr>
              <w:t>2.</w:t>
            </w:r>
            <w:r w:rsidR="003E7C49">
              <w:rPr>
                <w:rFonts w:eastAsiaTheme="minorEastAsia" w:cstheme="minorBidi"/>
                <w:b w:val="0"/>
                <w:bCs w:val="0"/>
                <w:caps w:val="0"/>
                <w:noProof/>
                <w:kern w:val="2"/>
                <w:u w:val="none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noProof/>
              </w:rPr>
              <w:t>Encuesta de satisfacción</w:t>
            </w:r>
            <w:r w:rsidR="003E7C49">
              <w:rPr>
                <w:noProof/>
                <w:webHidden/>
              </w:rPr>
              <w:tab/>
            </w:r>
            <w:r w:rsidR="003E7C49">
              <w:rPr>
                <w:noProof/>
                <w:webHidden/>
              </w:rPr>
              <w:fldChar w:fldCharType="begin"/>
            </w:r>
            <w:r w:rsidR="003E7C49">
              <w:rPr>
                <w:noProof/>
                <w:webHidden/>
              </w:rPr>
              <w:instrText xml:space="preserve"> PAGEREF _Toc166583520 \h </w:instrText>
            </w:r>
            <w:r w:rsidR="003E7C49">
              <w:rPr>
                <w:noProof/>
                <w:webHidden/>
              </w:rPr>
            </w:r>
            <w:r w:rsidR="003E7C49">
              <w:rPr>
                <w:noProof/>
                <w:webHidden/>
              </w:rPr>
              <w:fldChar w:fldCharType="separate"/>
            </w:r>
            <w:r w:rsidR="003E7C49">
              <w:rPr>
                <w:noProof/>
                <w:webHidden/>
              </w:rPr>
              <w:t>2-3</w:t>
            </w:r>
            <w:r w:rsidR="003E7C49">
              <w:rPr>
                <w:noProof/>
                <w:webHidden/>
              </w:rPr>
              <w:fldChar w:fldCharType="end"/>
            </w:r>
          </w:hyperlink>
        </w:p>
        <w:p w14:paraId="0B57954A" w14:textId="5A528639" w:rsidR="003E7C49" w:rsidRDefault="00000000">
          <w:pPr>
            <w:pStyle w:val="TDC2"/>
            <w:rPr>
              <w:rFonts w:asciiTheme="minorHAnsi" w:eastAsiaTheme="minorEastAsia" w:hAnsiTheme="minorHAnsi" w:cstheme="minorBidi"/>
              <w:i w:val="0"/>
              <w:iCs w:val="0"/>
              <w:smallCaps w:val="0"/>
              <w:kern w:val="2"/>
              <w:lang w:val="es-MX" w:eastAsia="es-MX"/>
              <w14:ligatures w14:val="standardContextual"/>
            </w:rPr>
          </w:pPr>
          <w:hyperlink w:anchor="_Toc166583521" w:history="1">
            <w:r w:rsidR="003E7C49" w:rsidRPr="00C45D0F">
              <w:rPr>
                <w:rStyle w:val="Hipervnculo"/>
                <w:rFonts w:cs="Arial"/>
                <w:b/>
              </w:rPr>
              <w:t>2.1</w:t>
            </w:r>
            <w:r w:rsidR="003E7C49">
              <w:rPr>
                <w:rFonts w:asciiTheme="minorHAnsi" w:eastAsiaTheme="minorEastAsia" w:hAnsiTheme="minorHAnsi" w:cstheme="minorBidi"/>
                <w:i w:val="0"/>
                <w:iCs w:val="0"/>
                <w:smallCaps w:val="0"/>
                <w:kern w:val="2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rFonts w:cs="Arial"/>
                <w:b/>
              </w:rPr>
              <w:t>Encuestas de satisfacción</w:t>
            </w:r>
            <w:r w:rsidR="003E7C49">
              <w:rPr>
                <w:webHidden/>
              </w:rPr>
              <w:tab/>
            </w:r>
            <w:r w:rsidR="003E7C49">
              <w:rPr>
                <w:webHidden/>
              </w:rPr>
              <w:fldChar w:fldCharType="begin"/>
            </w:r>
            <w:r w:rsidR="003E7C49">
              <w:rPr>
                <w:webHidden/>
              </w:rPr>
              <w:instrText xml:space="preserve"> PAGEREF _Toc166583521 \h </w:instrText>
            </w:r>
            <w:r w:rsidR="003E7C49">
              <w:rPr>
                <w:webHidden/>
              </w:rPr>
            </w:r>
            <w:r w:rsidR="003E7C49">
              <w:rPr>
                <w:webHidden/>
              </w:rPr>
              <w:fldChar w:fldCharType="separate"/>
            </w:r>
            <w:r w:rsidR="003E7C49">
              <w:rPr>
                <w:webHidden/>
              </w:rPr>
              <w:t>2-3</w:t>
            </w:r>
            <w:r w:rsidR="003E7C49">
              <w:rPr>
                <w:webHidden/>
              </w:rPr>
              <w:fldChar w:fldCharType="end"/>
            </w:r>
          </w:hyperlink>
        </w:p>
        <w:p w14:paraId="3A06E331" w14:textId="7E4DDDF2" w:rsidR="003E7C49" w:rsidRDefault="00000000">
          <w:pPr>
            <w:pStyle w:val="TDC2"/>
            <w:rPr>
              <w:rFonts w:asciiTheme="minorHAnsi" w:eastAsiaTheme="minorEastAsia" w:hAnsiTheme="minorHAnsi" w:cstheme="minorBidi"/>
              <w:i w:val="0"/>
              <w:iCs w:val="0"/>
              <w:smallCaps w:val="0"/>
              <w:kern w:val="2"/>
              <w:lang w:val="es-MX" w:eastAsia="es-MX"/>
              <w14:ligatures w14:val="standardContextual"/>
            </w:rPr>
          </w:pPr>
          <w:hyperlink w:anchor="_Toc166583522" w:history="1">
            <w:r w:rsidR="003E7C49" w:rsidRPr="00C45D0F">
              <w:rPr>
                <w:rStyle w:val="Hipervnculo"/>
                <w:rFonts w:cs="Arial"/>
                <w:b/>
              </w:rPr>
              <w:t>2.1.1</w:t>
            </w:r>
            <w:r w:rsidR="003E7C49">
              <w:rPr>
                <w:rFonts w:asciiTheme="minorHAnsi" w:eastAsiaTheme="minorEastAsia" w:hAnsiTheme="minorHAnsi" w:cstheme="minorBidi"/>
                <w:i w:val="0"/>
                <w:iCs w:val="0"/>
                <w:smallCaps w:val="0"/>
                <w:kern w:val="2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rFonts w:cs="Arial"/>
                <w:b/>
              </w:rPr>
              <w:t>Aspectos de la encuesta</w:t>
            </w:r>
            <w:r w:rsidR="003E7C49">
              <w:rPr>
                <w:webHidden/>
              </w:rPr>
              <w:tab/>
            </w:r>
            <w:r w:rsidR="003E7C49">
              <w:rPr>
                <w:webHidden/>
              </w:rPr>
              <w:fldChar w:fldCharType="begin"/>
            </w:r>
            <w:r w:rsidR="003E7C49">
              <w:rPr>
                <w:webHidden/>
              </w:rPr>
              <w:instrText xml:space="preserve"> PAGEREF _Toc166583522 \h </w:instrText>
            </w:r>
            <w:r w:rsidR="003E7C49">
              <w:rPr>
                <w:webHidden/>
              </w:rPr>
            </w:r>
            <w:r w:rsidR="003E7C49">
              <w:rPr>
                <w:webHidden/>
              </w:rPr>
              <w:fldChar w:fldCharType="separate"/>
            </w:r>
            <w:r w:rsidR="003E7C49">
              <w:rPr>
                <w:webHidden/>
              </w:rPr>
              <w:t>2-3</w:t>
            </w:r>
            <w:r w:rsidR="003E7C49">
              <w:rPr>
                <w:webHidden/>
              </w:rPr>
              <w:fldChar w:fldCharType="end"/>
            </w:r>
          </w:hyperlink>
        </w:p>
        <w:p w14:paraId="3546A831" w14:textId="3145B7BD" w:rsidR="003E7C49" w:rsidRDefault="00000000">
          <w:pPr>
            <w:pStyle w:val="TDC2"/>
            <w:rPr>
              <w:rFonts w:asciiTheme="minorHAnsi" w:eastAsiaTheme="minorEastAsia" w:hAnsiTheme="minorHAnsi" w:cstheme="minorBidi"/>
              <w:i w:val="0"/>
              <w:iCs w:val="0"/>
              <w:smallCaps w:val="0"/>
              <w:kern w:val="2"/>
              <w:lang w:val="es-MX" w:eastAsia="es-MX"/>
              <w14:ligatures w14:val="standardContextual"/>
            </w:rPr>
          </w:pPr>
          <w:hyperlink w:anchor="_Toc166583523" w:history="1">
            <w:r w:rsidR="003E7C49" w:rsidRPr="00C45D0F">
              <w:rPr>
                <w:rStyle w:val="Hipervnculo"/>
                <w:rFonts w:cs="Arial"/>
                <w:b/>
              </w:rPr>
              <w:t>2.2</w:t>
            </w:r>
            <w:r w:rsidR="003E7C49">
              <w:rPr>
                <w:rFonts w:asciiTheme="minorHAnsi" w:eastAsiaTheme="minorEastAsia" w:hAnsiTheme="minorHAnsi" w:cstheme="minorBidi"/>
                <w:i w:val="0"/>
                <w:iCs w:val="0"/>
                <w:smallCaps w:val="0"/>
                <w:kern w:val="2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rFonts w:cs="Arial"/>
                <w:b/>
              </w:rPr>
              <w:t>Resultados de la encuesta de las personas que emitieron voto</w:t>
            </w:r>
            <w:r w:rsidR="003E7C49">
              <w:rPr>
                <w:webHidden/>
              </w:rPr>
              <w:tab/>
            </w:r>
            <w:r w:rsidR="003E7C49">
              <w:rPr>
                <w:webHidden/>
              </w:rPr>
              <w:fldChar w:fldCharType="begin"/>
            </w:r>
            <w:r w:rsidR="003E7C49">
              <w:rPr>
                <w:webHidden/>
              </w:rPr>
              <w:instrText xml:space="preserve"> PAGEREF _Toc166583523 \h </w:instrText>
            </w:r>
            <w:r w:rsidR="003E7C49">
              <w:rPr>
                <w:webHidden/>
              </w:rPr>
            </w:r>
            <w:r w:rsidR="003E7C49">
              <w:rPr>
                <w:webHidden/>
              </w:rPr>
              <w:fldChar w:fldCharType="separate"/>
            </w:r>
            <w:r w:rsidR="003E7C49">
              <w:rPr>
                <w:webHidden/>
              </w:rPr>
              <w:t>2-5</w:t>
            </w:r>
            <w:r w:rsidR="003E7C49">
              <w:rPr>
                <w:webHidden/>
              </w:rPr>
              <w:fldChar w:fldCharType="end"/>
            </w:r>
          </w:hyperlink>
        </w:p>
        <w:p w14:paraId="72AF2E06" w14:textId="71946D85" w:rsidR="003E7C49" w:rsidRDefault="00000000">
          <w:pPr>
            <w:pStyle w:val="TDC2"/>
            <w:rPr>
              <w:rFonts w:asciiTheme="minorHAnsi" w:eastAsiaTheme="minorEastAsia" w:hAnsiTheme="minorHAnsi" w:cstheme="minorBidi"/>
              <w:i w:val="0"/>
              <w:iCs w:val="0"/>
              <w:smallCaps w:val="0"/>
              <w:kern w:val="2"/>
              <w:lang w:val="es-MX" w:eastAsia="es-MX"/>
              <w14:ligatures w14:val="standardContextual"/>
            </w:rPr>
          </w:pPr>
          <w:hyperlink w:anchor="_Toc166583524" w:history="1">
            <w:r w:rsidR="003E7C49" w:rsidRPr="00C45D0F">
              <w:rPr>
                <w:rStyle w:val="Hipervnculo"/>
                <w:rFonts w:cs="Arial"/>
                <w:b/>
              </w:rPr>
              <w:t>2.2.1</w:t>
            </w:r>
            <w:r w:rsidR="003E7C49">
              <w:rPr>
                <w:rFonts w:asciiTheme="minorHAnsi" w:eastAsiaTheme="minorEastAsia" w:hAnsiTheme="minorHAnsi" w:cstheme="minorBidi"/>
                <w:i w:val="0"/>
                <w:iCs w:val="0"/>
                <w:smallCaps w:val="0"/>
                <w:kern w:val="2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rFonts w:cs="Arial"/>
                <w:b/>
              </w:rPr>
              <w:t>Experiencia de Usuario</w:t>
            </w:r>
            <w:r w:rsidR="003E7C49">
              <w:rPr>
                <w:webHidden/>
              </w:rPr>
              <w:tab/>
            </w:r>
            <w:r w:rsidR="003E7C49">
              <w:rPr>
                <w:webHidden/>
              </w:rPr>
              <w:fldChar w:fldCharType="begin"/>
            </w:r>
            <w:r w:rsidR="003E7C49">
              <w:rPr>
                <w:webHidden/>
              </w:rPr>
              <w:instrText xml:space="preserve"> PAGEREF _Toc166583524 \h </w:instrText>
            </w:r>
            <w:r w:rsidR="003E7C49">
              <w:rPr>
                <w:webHidden/>
              </w:rPr>
            </w:r>
            <w:r w:rsidR="003E7C49">
              <w:rPr>
                <w:webHidden/>
              </w:rPr>
              <w:fldChar w:fldCharType="separate"/>
            </w:r>
            <w:r w:rsidR="003E7C49">
              <w:rPr>
                <w:webHidden/>
              </w:rPr>
              <w:t>2-5</w:t>
            </w:r>
            <w:r w:rsidR="003E7C49">
              <w:rPr>
                <w:webHidden/>
              </w:rPr>
              <w:fldChar w:fldCharType="end"/>
            </w:r>
          </w:hyperlink>
        </w:p>
        <w:p w14:paraId="45858E4C" w14:textId="79CCA9C3" w:rsidR="003E7C49" w:rsidRDefault="00000000">
          <w:pPr>
            <w:pStyle w:val="TDC2"/>
            <w:rPr>
              <w:rFonts w:asciiTheme="minorHAnsi" w:eastAsiaTheme="minorEastAsia" w:hAnsiTheme="minorHAnsi" w:cstheme="minorBidi"/>
              <w:i w:val="0"/>
              <w:iCs w:val="0"/>
              <w:smallCaps w:val="0"/>
              <w:kern w:val="2"/>
              <w:lang w:val="es-MX" w:eastAsia="es-MX"/>
              <w14:ligatures w14:val="standardContextual"/>
            </w:rPr>
          </w:pPr>
          <w:hyperlink w:anchor="_Toc166583525" w:history="1">
            <w:r w:rsidR="003E7C49" w:rsidRPr="00C45D0F">
              <w:rPr>
                <w:rStyle w:val="Hipervnculo"/>
                <w:rFonts w:cs="Arial"/>
                <w:b/>
              </w:rPr>
              <w:t>2.2.2</w:t>
            </w:r>
            <w:r w:rsidR="003E7C49">
              <w:rPr>
                <w:rFonts w:asciiTheme="minorHAnsi" w:eastAsiaTheme="minorEastAsia" w:hAnsiTheme="minorHAnsi" w:cstheme="minorBidi"/>
                <w:i w:val="0"/>
                <w:iCs w:val="0"/>
                <w:smallCaps w:val="0"/>
                <w:kern w:val="2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rFonts w:cs="Arial"/>
                <w:b/>
              </w:rPr>
              <w:t>Acceso al SIVEI</w:t>
            </w:r>
            <w:r w:rsidR="003E7C49">
              <w:rPr>
                <w:webHidden/>
              </w:rPr>
              <w:tab/>
            </w:r>
            <w:r w:rsidR="003E7C49">
              <w:rPr>
                <w:webHidden/>
              </w:rPr>
              <w:fldChar w:fldCharType="begin"/>
            </w:r>
            <w:r w:rsidR="003E7C49">
              <w:rPr>
                <w:webHidden/>
              </w:rPr>
              <w:instrText xml:space="preserve"> PAGEREF _Toc166583525 \h </w:instrText>
            </w:r>
            <w:r w:rsidR="003E7C49">
              <w:rPr>
                <w:webHidden/>
              </w:rPr>
            </w:r>
            <w:r w:rsidR="003E7C49">
              <w:rPr>
                <w:webHidden/>
              </w:rPr>
              <w:fldChar w:fldCharType="separate"/>
            </w:r>
            <w:r w:rsidR="003E7C49">
              <w:rPr>
                <w:webHidden/>
              </w:rPr>
              <w:t>2-8</w:t>
            </w:r>
            <w:r w:rsidR="003E7C49">
              <w:rPr>
                <w:webHidden/>
              </w:rPr>
              <w:fldChar w:fldCharType="end"/>
            </w:r>
          </w:hyperlink>
        </w:p>
        <w:p w14:paraId="2FB0C5AA" w14:textId="500908D0" w:rsidR="003E7C49" w:rsidRDefault="00000000">
          <w:pPr>
            <w:pStyle w:val="TDC2"/>
            <w:rPr>
              <w:rFonts w:asciiTheme="minorHAnsi" w:eastAsiaTheme="minorEastAsia" w:hAnsiTheme="minorHAnsi" w:cstheme="minorBidi"/>
              <w:i w:val="0"/>
              <w:iCs w:val="0"/>
              <w:smallCaps w:val="0"/>
              <w:kern w:val="2"/>
              <w:lang w:val="es-MX" w:eastAsia="es-MX"/>
              <w14:ligatures w14:val="standardContextual"/>
            </w:rPr>
          </w:pPr>
          <w:hyperlink w:anchor="_Toc166583526" w:history="1">
            <w:r w:rsidR="003E7C49" w:rsidRPr="00C45D0F">
              <w:rPr>
                <w:rStyle w:val="Hipervnculo"/>
                <w:rFonts w:cs="Arial"/>
                <w:b/>
              </w:rPr>
              <w:t>2.2.3</w:t>
            </w:r>
            <w:r w:rsidR="003E7C49">
              <w:rPr>
                <w:rFonts w:asciiTheme="minorHAnsi" w:eastAsiaTheme="minorEastAsia" w:hAnsiTheme="minorHAnsi" w:cstheme="minorBidi"/>
                <w:i w:val="0"/>
                <w:iCs w:val="0"/>
                <w:smallCaps w:val="0"/>
                <w:kern w:val="2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rFonts w:cs="Arial"/>
                <w:b/>
              </w:rPr>
              <w:t>Experiencia de Usuario dentro del SIVEI</w:t>
            </w:r>
            <w:r w:rsidR="003E7C49">
              <w:rPr>
                <w:webHidden/>
              </w:rPr>
              <w:tab/>
            </w:r>
            <w:r w:rsidR="003E7C49">
              <w:rPr>
                <w:webHidden/>
              </w:rPr>
              <w:fldChar w:fldCharType="begin"/>
            </w:r>
            <w:r w:rsidR="003E7C49">
              <w:rPr>
                <w:webHidden/>
              </w:rPr>
              <w:instrText xml:space="preserve"> PAGEREF _Toc166583526 \h </w:instrText>
            </w:r>
            <w:r w:rsidR="003E7C49">
              <w:rPr>
                <w:webHidden/>
              </w:rPr>
            </w:r>
            <w:r w:rsidR="003E7C49">
              <w:rPr>
                <w:webHidden/>
              </w:rPr>
              <w:fldChar w:fldCharType="separate"/>
            </w:r>
            <w:r w:rsidR="003E7C49">
              <w:rPr>
                <w:webHidden/>
              </w:rPr>
              <w:t>2-10</w:t>
            </w:r>
            <w:r w:rsidR="003E7C49">
              <w:rPr>
                <w:webHidden/>
              </w:rPr>
              <w:fldChar w:fldCharType="end"/>
            </w:r>
          </w:hyperlink>
        </w:p>
        <w:p w14:paraId="2B9BCC3F" w14:textId="4303B0E8" w:rsidR="003E7C49" w:rsidRDefault="00000000">
          <w:pPr>
            <w:pStyle w:val="TDC2"/>
            <w:rPr>
              <w:rFonts w:asciiTheme="minorHAnsi" w:eastAsiaTheme="minorEastAsia" w:hAnsiTheme="minorHAnsi" w:cstheme="minorBidi"/>
              <w:i w:val="0"/>
              <w:iCs w:val="0"/>
              <w:smallCaps w:val="0"/>
              <w:kern w:val="2"/>
              <w:lang w:val="es-MX" w:eastAsia="es-MX"/>
              <w14:ligatures w14:val="standardContextual"/>
            </w:rPr>
          </w:pPr>
          <w:hyperlink w:anchor="_Toc166583527" w:history="1">
            <w:r w:rsidR="003E7C49" w:rsidRPr="00C45D0F">
              <w:rPr>
                <w:rStyle w:val="Hipervnculo"/>
                <w:b/>
              </w:rPr>
              <w:t>2.2.4</w:t>
            </w:r>
            <w:r w:rsidR="003E7C49">
              <w:rPr>
                <w:rFonts w:asciiTheme="minorHAnsi" w:eastAsiaTheme="minorEastAsia" w:hAnsiTheme="minorHAnsi" w:cstheme="minorBidi"/>
                <w:i w:val="0"/>
                <w:iCs w:val="0"/>
                <w:smallCaps w:val="0"/>
                <w:kern w:val="2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rFonts w:cs="Arial"/>
                <w:b/>
              </w:rPr>
              <w:t>Emisión y Verificación del voto</w:t>
            </w:r>
            <w:r w:rsidR="003E7C49">
              <w:rPr>
                <w:webHidden/>
              </w:rPr>
              <w:tab/>
            </w:r>
            <w:r w:rsidR="003E7C49">
              <w:rPr>
                <w:webHidden/>
              </w:rPr>
              <w:fldChar w:fldCharType="begin"/>
            </w:r>
            <w:r w:rsidR="003E7C49">
              <w:rPr>
                <w:webHidden/>
              </w:rPr>
              <w:instrText xml:space="preserve"> PAGEREF _Toc166583527 \h </w:instrText>
            </w:r>
            <w:r w:rsidR="003E7C49">
              <w:rPr>
                <w:webHidden/>
              </w:rPr>
            </w:r>
            <w:r w:rsidR="003E7C49">
              <w:rPr>
                <w:webHidden/>
              </w:rPr>
              <w:fldChar w:fldCharType="separate"/>
            </w:r>
            <w:r w:rsidR="003E7C49">
              <w:rPr>
                <w:webHidden/>
              </w:rPr>
              <w:t>2-12</w:t>
            </w:r>
            <w:r w:rsidR="003E7C49">
              <w:rPr>
                <w:webHidden/>
              </w:rPr>
              <w:fldChar w:fldCharType="end"/>
            </w:r>
          </w:hyperlink>
        </w:p>
        <w:p w14:paraId="12F75D4A" w14:textId="77430AFD" w:rsidR="003E7C49" w:rsidRDefault="00000000">
          <w:pPr>
            <w:pStyle w:val="TDC2"/>
            <w:rPr>
              <w:rFonts w:asciiTheme="minorHAnsi" w:eastAsiaTheme="minorEastAsia" w:hAnsiTheme="minorHAnsi" w:cstheme="minorBidi"/>
              <w:i w:val="0"/>
              <w:iCs w:val="0"/>
              <w:smallCaps w:val="0"/>
              <w:kern w:val="2"/>
              <w:lang w:val="es-MX" w:eastAsia="es-MX"/>
              <w14:ligatures w14:val="standardContextual"/>
            </w:rPr>
          </w:pPr>
          <w:hyperlink w:anchor="_Toc166583528" w:history="1">
            <w:r w:rsidR="003E7C49" w:rsidRPr="00C45D0F">
              <w:rPr>
                <w:rStyle w:val="Hipervnculo"/>
                <w:rFonts w:cs="Arial"/>
                <w:b/>
              </w:rPr>
              <w:t>2.2.5</w:t>
            </w:r>
            <w:r w:rsidR="003E7C49">
              <w:rPr>
                <w:rFonts w:asciiTheme="minorHAnsi" w:eastAsiaTheme="minorEastAsia" w:hAnsiTheme="minorHAnsi" w:cstheme="minorBidi"/>
                <w:i w:val="0"/>
                <w:iCs w:val="0"/>
                <w:smallCaps w:val="0"/>
                <w:kern w:val="2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rFonts w:cs="Arial"/>
                <w:b/>
              </w:rPr>
              <w:t>Confianza en el SIVEI</w:t>
            </w:r>
            <w:r w:rsidR="003E7C49">
              <w:rPr>
                <w:webHidden/>
              </w:rPr>
              <w:tab/>
            </w:r>
            <w:r w:rsidR="003E7C49">
              <w:rPr>
                <w:webHidden/>
              </w:rPr>
              <w:fldChar w:fldCharType="begin"/>
            </w:r>
            <w:r w:rsidR="003E7C49">
              <w:rPr>
                <w:webHidden/>
              </w:rPr>
              <w:instrText xml:space="preserve"> PAGEREF _Toc166583528 \h </w:instrText>
            </w:r>
            <w:r w:rsidR="003E7C49">
              <w:rPr>
                <w:webHidden/>
              </w:rPr>
            </w:r>
            <w:r w:rsidR="003E7C49">
              <w:rPr>
                <w:webHidden/>
              </w:rPr>
              <w:fldChar w:fldCharType="separate"/>
            </w:r>
            <w:r w:rsidR="003E7C49">
              <w:rPr>
                <w:webHidden/>
              </w:rPr>
              <w:t>2-14</w:t>
            </w:r>
            <w:r w:rsidR="003E7C49">
              <w:rPr>
                <w:webHidden/>
              </w:rPr>
              <w:fldChar w:fldCharType="end"/>
            </w:r>
          </w:hyperlink>
        </w:p>
        <w:p w14:paraId="36C28F8A" w14:textId="4327DA1F" w:rsidR="003E7C49" w:rsidRDefault="00000000">
          <w:pPr>
            <w:pStyle w:val="TDC2"/>
            <w:rPr>
              <w:rFonts w:asciiTheme="minorHAnsi" w:eastAsiaTheme="minorEastAsia" w:hAnsiTheme="minorHAnsi" w:cstheme="minorBidi"/>
              <w:i w:val="0"/>
              <w:iCs w:val="0"/>
              <w:smallCaps w:val="0"/>
              <w:kern w:val="2"/>
              <w:lang w:val="es-MX" w:eastAsia="es-MX"/>
              <w14:ligatures w14:val="standardContextual"/>
            </w:rPr>
          </w:pPr>
          <w:hyperlink w:anchor="_Toc166583529" w:history="1">
            <w:r w:rsidR="003E7C49" w:rsidRPr="00C45D0F">
              <w:rPr>
                <w:rStyle w:val="Hipervnculo"/>
                <w:rFonts w:cs="Arial"/>
                <w:b/>
              </w:rPr>
              <w:t>2.2.6</w:t>
            </w:r>
            <w:r w:rsidR="003E7C49">
              <w:rPr>
                <w:rFonts w:asciiTheme="minorHAnsi" w:eastAsiaTheme="minorEastAsia" w:hAnsiTheme="minorHAnsi" w:cstheme="minorBidi"/>
                <w:i w:val="0"/>
                <w:iCs w:val="0"/>
                <w:smallCaps w:val="0"/>
                <w:kern w:val="2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rFonts w:cs="Arial"/>
                <w:b/>
              </w:rPr>
              <w:t>Soporte INETEL</w:t>
            </w:r>
            <w:r w:rsidR="003E7C49">
              <w:rPr>
                <w:webHidden/>
              </w:rPr>
              <w:tab/>
            </w:r>
            <w:r w:rsidR="003E7C49">
              <w:rPr>
                <w:webHidden/>
              </w:rPr>
              <w:fldChar w:fldCharType="begin"/>
            </w:r>
            <w:r w:rsidR="003E7C49">
              <w:rPr>
                <w:webHidden/>
              </w:rPr>
              <w:instrText xml:space="preserve"> PAGEREF _Toc166583529 \h </w:instrText>
            </w:r>
            <w:r w:rsidR="003E7C49">
              <w:rPr>
                <w:webHidden/>
              </w:rPr>
            </w:r>
            <w:r w:rsidR="003E7C49">
              <w:rPr>
                <w:webHidden/>
              </w:rPr>
              <w:fldChar w:fldCharType="separate"/>
            </w:r>
            <w:r w:rsidR="003E7C49">
              <w:rPr>
                <w:webHidden/>
              </w:rPr>
              <w:t>2-16</w:t>
            </w:r>
            <w:r w:rsidR="003E7C49">
              <w:rPr>
                <w:webHidden/>
              </w:rPr>
              <w:fldChar w:fldCharType="end"/>
            </w:r>
          </w:hyperlink>
        </w:p>
        <w:p w14:paraId="610968B0" w14:textId="50A3D7F1" w:rsidR="003E7C49" w:rsidRDefault="00000000">
          <w:pPr>
            <w:pStyle w:val="TDC2"/>
            <w:rPr>
              <w:rFonts w:asciiTheme="minorHAnsi" w:eastAsiaTheme="minorEastAsia" w:hAnsiTheme="minorHAnsi" w:cstheme="minorBidi"/>
              <w:i w:val="0"/>
              <w:iCs w:val="0"/>
              <w:smallCaps w:val="0"/>
              <w:kern w:val="2"/>
              <w:lang w:val="es-MX" w:eastAsia="es-MX"/>
              <w14:ligatures w14:val="standardContextual"/>
            </w:rPr>
          </w:pPr>
          <w:hyperlink w:anchor="_Toc166583530" w:history="1">
            <w:r w:rsidR="003E7C49" w:rsidRPr="00C45D0F">
              <w:rPr>
                <w:rStyle w:val="Hipervnculo"/>
                <w:rFonts w:cs="Arial"/>
                <w:b/>
              </w:rPr>
              <w:t>2.3</w:t>
            </w:r>
            <w:r w:rsidR="003E7C49">
              <w:rPr>
                <w:rFonts w:asciiTheme="minorHAnsi" w:eastAsiaTheme="minorEastAsia" w:hAnsiTheme="minorHAnsi" w:cstheme="minorBidi"/>
                <w:i w:val="0"/>
                <w:iCs w:val="0"/>
                <w:smallCaps w:val="0"/>
                <w:kern w:val="2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rFonts w:cs="Arial"/>
                <w:b/>
              </w:rPr>
              <w:t>Resultados de la encuesta de las personas que no emitieron voto</w:t>
            </w:r>
            <w:r w:rsidR="003E7C49">
              <w:rPr>
                <w:webHidden/>
              </w:rPr>
              <w:tab/>
            </w:r>
            <w:r w:rsidR="003E7C49">
              <w:rPr>
                <w:webHidden/>
              </w:rPr>
              <w:fldChar w:fldCharType="begin"/>
            </w:r>
            <w:r w:rsidR="003E7C49">
              <w:rPr>
                <w:webHidden/>
              </w:rPr>
              <w:instrText xml:space="preserve"> PAGEREF _Toc166583530 \h </w:instrText>
            </w:r>
            <w:r w:rsidR="003E7C49">
              <w:rPr>
                <w:webHidden/>
              </w:rPr>
            </w:r>
            <w:r w:rsidR="003E7C49">
              <w:rPr>
                <w:webHidden/>
              </w:rPr>
              <w:fldChar w:fldCharType="separate"/>
            </w:r>
            <w:r w:rsidR="003E7C49">
              <w:rPr>
                <w:webHidden/>
              </w:rPr>
              <w:t>2-18</w:t>
            </w:r>
            <w:r w:rsidR="003E7C49">
              <w:rPr>
                <w:webHidden/>
              </w:rPr>
              <w:fldChar w:fldCharType="end"/>
            </w:r>
          </w:hyperlink>
        </w:p>
        <w:p w14:paraId="410213AF" w14:textId="299FB6A0" w:rsidR="003E7C49" w:rsidRDefault="00000000">
          <w:pPr>
            <w:pStyle w:val="TDC2"/>
            <w:rPr>
              <w:rFonts w:asciiTheme="minorHAnsi" w:eastAsiaTheme="minorEastAsia" w:hAnsiTheme="minorHAnsi" w:cstheme="minorBidi"/>
              <w:i w:val="0"/>
              <w:iCs w:val="0"/>
              <w:smallCaps w:val="0"/>
              <w:kern w:val="2"/>
              <w:lang w:val="es-MX" w:eastAsia="es-MX"/>
              <w14:ligatures w14:val="standardContextual"/>
            </w:rPr>
          </w:pPr>
          <w:hyperlink w:anchor="_Toc166583531" w:history="1">
            <w:r w:rsidR="003E7C49" w:rsidRPr="00C45D0F">
              <w:rPr>
                <w:rStyle w:val="Hipervnculo"/>
                <w:rFonts w:cs="Arial"/>
                <w:b/>
              </w:rPr>
              <w:t>2.3.1</w:t>
            </w:r>
            <w:r w:rsidR="003E7C49">
              <w:rPr>
                <w:rFonts w:asciiTheme="minorHAnsi" w:eastAsiaTheme="minorEastAsia" w:hAnsiTheme="minorHAnsi" w:cstheme="minorBidi"/>
                <w:i w:val="0"/>
                <w:iCs w:val="0"/>
                <w:smallCaps w:val="0"/>
                <w:kern w:val="2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rFonts w:cs="Arial"/>
                <w:b/>
              </w:rPr>
              <w:t>Aspectos demográficos</w:t>
            </w:r>
            <w:r w:rsidR="003E7C49">
              <w:rPr>
                <w:webHidden/>
              </w:rPr>
              <w:tab/>
            </w:r>
            <w:r w:rsidR="003E7C49">
              <w:rPr>
                <w:webHidden/>
              </w:rPr>
              <w:fldChar w:fldCharType="begin"/>
            </w:r>
            <w:r w:rsidR="003E7C49">
              <w:rPr>
                <w:webHidden/>
              </w:rPr>
              <w:instrText xml:space="preserve"> PAGEREF _Toc166583531 \h </w:instrText>
            </w:r>
            <w:r w:rsidR="003E7C49">
              <w:rPr>
                <w:webHidden/>
              </w:rPr>
            </w:r>
            <w:r w:rsidR="003E7C49">
              <w:rPr>
                <w:webHidden/>
              </w:rPr>
              <w:fldChar w:fldCharType="separate"/>
            </w:r>
            <w:r w:rsidR="003E7C49">
              <w:rPr>
                <w:webHidden/>
              </w:rPr>
              <w:t>2-18</w:t>
            </w:r>
            <w:r w:rsidR="003E7C49">
              <w:rPr>
                <w:webHidden/>
              </w:rPr>
              <w:fldChar w:fldCharType="end"/>
            </w:r>
          </w:hyperlink>
        </w:p>
        <w:p w14:paraId="07BA020F" w14:textId="35D24014" w:rsidR="003E7C49" w:rsidRDefault="00000000">
          <w:pPr>
            <w:pStyle w:val="TDC2"/>
            <w:rPr>
              <w:rFonts w:asciiTheme="minorHAnsi" w:eastAsiaTheme="minorEastAsia" w:hAnsiTheme="minorHAnsi" w:cstheme="minorBidi"/>
              <w:i w:val="0"/>
              <w:iCs w:val="0"/>
              <w:smallCaps w:val="0"/>
              <w:kern w:val="2"/>
              <w:lang w:val="es-MX" w:eastAsia="es-MX"/>
              <w14:ligatures w14:val="standardContextual"/>
            </w:rPr>
          </w:pPr>
          <w:hyperlink w:anchor="_Toc166583532" w:history="1">
            <w:r w:rsidR="003E7C49" w:rsidRPr="00C45D0F">
              <w:rPr>
                <w:rStyle w:val="Hipervnculo"/>
                <w:rFonts w:cs="Arial"/>
                <w:b/>
              </w:rPr>
              <w:t>2.3.1</w:t>
            </w:r>
            <w:r w:rsidR="003E7C49">
              <w:rPr>
                <w:rFonts w:asciiTheme="minorHAnsi" w:eastAsiaTheme="minorEastAsia" w:hAnsiTheme="minorHAnsi" w:cstheme="minorBidi"/>
                <w:i w:val="0"/>
                <w:iCs w:val="0"/>
                <w:smallCaps w:val="0"/>
                <w:kern w:val="2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rFonts w:cs="Arial"/>
                <w:b/>
              </w:rPr>
              <w:t>Aspectos generales</w:t>
            </w:r>
            <w:r w:rsidR="003E7C49">
              <w:rPr>
                <w:webHidden/>
              </w:rPr>
              <w:tab/>
            </w:r>
            <w:r w:rsidR="003E7C49">
              <w:rPr>
                <w:webHidden/>
              </w:rPr>
              <w:fldChar w:fldCharType="begin"/>
            </w:r>
            <w:r w:rsidR="003E7C49">
              <w:rPr>
                <w:webHidden/>
              </w:rPr>
              <w:instrText xml:space="preserve"> PAGEREF _Toc166583532 \h </w:instrText>
            </w:r>
            <w:r w:rsidR="003E7C49">
              <w:rPr>
                <w:webHidden/>
              </w:rPr>
            </w:r>
            <w:r w:rsidR="003E7C49">
              <w:rPr>
                <w:webHidden/>
              </w:rPr>
              <w:fldChar w:fldCharType="separate"/>
            </w:r>
            <w:r w:rsidR="003E7C49">
              <w:rPr>
                <w:webHidden/>
              </w:rPr>
              <w:t>2-20</w:t>
            </w:r>
            <w:r w:rsidR="003E7C49">
              <w:rPr>
                <w:webHidden/>
              </w:rPr>
              <w:fldChar w:fldCharType="end"/>
            </w:r>
          </w:hyperlink>
        </w:p>
        <w:p w14:paraId="05EDB8FE" w14:textId="4C219E4E" w:rsidR="003E7C49" w:rsidRDefault="00000000">
          <w:pPr>
            <w:pStyle w:val="TDC2"/>
            <w:rPr>
              <w:rFonts w:asciiTheme="minorHAnsi" w:eastAsiaTheme="minorEastAsia" w:hAnsiTheme="minorHAnsi" w:cstheme="minorBidi"/>
              <w:i w:val="0"/>
              <w:iCs w:val="0"/>
              <w:smallCaps w:val="0"/>
              <w:kern w:val="2"/>
              <w:lang w:val="es-MX" w:eastAsia="es-MX"/>
              <w14:ligatures w14:val="standardContextual"/>
            </w:rPr>
          </w:pPr>
          <w:hyperlink w:anchor="_Toc166583533" w:history="1">
            <w:r w:rsidR="003E7C49" w:rsidRPr="00C45D0F">
              <w:rPr>
                <w:rStyle w:val="Hipervnculo"/>
                <w:rFonts w:cs="Arial"/>
                <w:b/>
              </w:rPr>
              <w:t>2.3.2</w:t>
            </w:r>
            <w:r w:rsidR="003E7C49">
              <w:rPr>
                <w:rFonts w:asciiTheme="minorHAnsi" w:eastAsiaTheme="minorEastAsia" w:hAnsiTheme="minorHAnsi" w:cstheme="minorBidi"/>
                <w:i w:val="0"/>
                <w:iCs w:val="0"/>
                <w:smallCaps w:val="0"/>
                <w:kern w:val="2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rFonts w:cs="Arial"/>
                <w:b/>
              </w:rPr>
              <w:t>Confianza</w:t>
            </w:r>
            <w:r w:rsidR="003E7C49">
              <w:rPr>
                <w:webHidden/>
              </w:rPr>
              <w:tab/>
            </w:r>
            <w:r w:rsidR="003E7C49">
              <w:rPr>
                <w:webHidden/>
              </w:rPr>
              <w:fldChar w:fldCharType="begin"/>
            </w:r>
            <w:r w:rsidR="003E7C49">
              <w:rPr>
                <w:webHidden/>
              </w:rPr>
              <w:instrText xml:space="preserve"> PAGEREF _Toc166583533 \h </w:instrText>
            </w:r>
            <w:r w:rsidR="003E7C49">
              <w:rPr>
                <w:webHidden/>
              </w:rPr>
            </w:r>
            <w:r w:rsidR="003E7C49">
              <w:rPr>
                <w:webHidden/>
              </w:rPr>
              <w:fldChar w:fldCharType="separate"/>
            </w:r>
            <w:r w:rsidR="003E7C49">
              <w:rPr>
                <w:webHidden/>
              </w:rPr>
              <w:t>2-22</w:t>
            </w:r>
            <w:r w:rsidR="003E7C49">
              <w:rPr>
                <w:webHidden/>
              </w:rPr>
              <w:fldChar w:fldCharType="end"/>
            </w:r>
          </w:hyperlink>
        </w:p>
        <w:p w14:paraId="0BDE9CF4" w14:textId="30952156" w:rsidR="003E7C49" w:rsidRDefault="00000000">
          <w:pPr>
            <w:pStyle w:val="TDC2"/>
            <w:rPr>
              <w:rFonts w:asciiTheme="minorHAnsi" w:eastAsiaTheme="minorEastAsia" w:hAnsiTheme="minorHAnsi" w:cstheme="minorBidi"/>
              <w:i w:val="0"/>
              <w:iCs w:val="0"/>
              <w:smallCaps w:val="0"/>
              <w:kern w:val="2"/>
              <w:lang w:val="es-MX" w:eastAsia="es-MX"/>
              <w14:ligatures w14:val="standardContextual"/>
            </w:rPr>
          </w:pPr>
          <w:hyperlink w:anchor="_Toc166583534" w:history="1">
            <w:r w:rsidR="003E7C49" w:rsidRPr="00C45D0F">
              <w:rPr>
                <w:rStyle w:val="Hipervnculo"/>
                <w:rFonts w:cs="Arial"/>
                <w:b/>
              </w:rPr>
              <w:t>2.3.3</w:t>
            </w:r>
            <w:r w:rsidR="003E7C49">
              <w:rPr>
                <w:rFonts w:asciiTheme="minorHAnsi" w:eastAsiaTheme="minorEastAsia" w:hAnsiTheme="minorHAnsi" w:cstheme="minorBidi"/>
                <w:i w:val="0"/>
                <w:iCs w:val="0"/>
                <w:smallCaps w:val="0"/>
                <w:kern w:val="2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rFonts w:cs="Arial"/>
                <w:b/>
              </w:rPr>
              <w:t>Solicitud de apoyo INETEL</w:t>
            </w:r>
            <w:r w:rsidR="003E7C49">
              <w:rPr>
                <w:webHidden/>
              </w:rPr>
              <w:tab/>
            </w:r>
            <w:r w:rsidR="003E7C49">
              <w:rPr>
                <w:webHidden/>
              </w:rPr>
              <w:fldChar w:fldCharType="begin"/>
            </w:r>
            <w:r w:rsidR="003E7C49">
              <w:rPr>
                <w:webHidden/>
              </w:rPr>
              <w:instrText xml:space="preserve"> PAGEREF _Toc166583534 \h </w:instrText>
            </w:r>
            <w:r w:rsidR="003E7C49">
              <w:rPr>
                <w:webHidden/>
              </w:rPr>
            </w:r>
            <w:r w:rsidR="003E7C49">
              <w:rPr>
                <w:webHidden/>
              </w:rPr>
              <w:fldChar w:fldCharType="separate"/>
            </w:r>
            <w:r w:rsidR="003E7C49">
              <w:rPr>
                <w:webHidden/>
              </w:rPr>
              <w:t>2-23</w:t>
            </w:r>
            <w:r w:rsidR="003E7C49">
              <w:rPr>
                <w:webHidden/>
              </w:rPr>
              <w:fldChar w:fldCharType="end"/>
            </w:r>
          </w:hyperlink>
        </w:p>
        <w:p w14:paraId="7637E45A" w14:textId="028E2BEF" w:rsidR="003E7C49" w:rsidRDefault="00000000">
          <w:pPr>
            <w:pStyle w:val="TDC2"/>
            <w:rPr>
              <w:rFonts w:asciiTheme="minorHAnsi" w:eastAsiaTheme="minorEastAsia" w:hAnsiTheme="minorHAnsi" w:cstheme="minorBidi"/>
              <w:i w:val="0"/>
              <w:iCs w:val="0"/>
              <w:smallCaps w:val="0"/>
              <w:kern w:val="2"/>
              <w:lang w:val="es-MX" w:eastAsia="es-MX"/>
              <w14:ligatures w14:val="standardContextual"/>
            </w:rPr>
          </w:pPr>
          <w:hyperlink w:anchor="_Toc166583535" w:history="1">
            <w:r w:rsidR="003E7C49" w:rsidRPr="00C45D0F">
              <w:rPr>
                <w:rStyle w:val="Hipervnculo"/>
                <w:rFonts w:cs="Arial"/>
                <w:b/>
              </w:rPr>
              <w:t>2.4</w:t>
            </w:r>
            <w:r w:rsidR="003E7C49">
              <w:rPr>
                <w:rFonts w:asciiTheme="minorHAnsi" w:eastAsiaTheme="minorEastAsia" w:hAnsiTheme="minorHAnsi" w:cstheme="minorBidi"/>
                <w:i w:val="0"/>
                <w:iCs w:val="0"/>
                <w:smallCaps w:val="0"/>
                <w:kern w:val="2"/>
                <w:lang w:val="es-MX" w:eastAsia="es-MX"/>
                <w14:ligatures w14:val="standardContextual"/>
              </w:rPr>
              <w:tab/>
            </w:r>
            <w:r w:rsidR="003E7C49" w:rsidRPr="00C45D0F">
              <w:rPr>
                <w:rStyle w:val="Hipervnculo"/>
                <w:rFonts w:cs="Arial"/>
                <w:b/>
              </w:rPr>
              <w:t>Conclusiones de la encuesta de satisfacción</w:t>
            </w:r>
            <w:r w:rsidR="003E7C49">
              <w:rPr>
                <w:webHidden/>
              </w:rPr>
              <w:tab/>
            </w:r>
            <w:r w:rsidR="003E7C49">
              <w:rPr>
                <w:webHidden/>
              </w:rPr>
              <w:fldChar w:fldCharType="begin"/>
            </w:r>
            <w:r w:rsidR="003E7C49">
              <w:rPr>
                <w:webHidden/>
              </w:rPr>
              <w:instrText xml:space="preserve"> PAGEREF _Toc166583535 \h </w:instrText>
            </w:r>
            <w:r w:rsidR="003E7C49">
              <w:rPr>
                <w:webHidden/>
              </w:rPr>
            </w:r>
            <w:r w:rsidR="003E7C49">
              <w:rPr>
                <w:webHidden/>
              </w:rPr>
              <w:fldChar w:fldCharType="separate"/>
            </w:r>
            <w:r w:rsidR="003E7C49">
              <w:rPr>
                <w:webHidden/>
              </w:rPr>
              <w:t>2-24</w:t>
            </w:r>
            <w:r w:rsidR="003E7C49">
              <w:rPr>
                <w:webHidden/>
              </w:rPr>
              <w:fldChar w:fldCharType="end"/>
            </w:r>
          </w:hyperlink>
        </w:p>
        <w:p w14:paraId="1387C092" w14:textId="594034E0" w:rsidR="00E94453" w:rsidRPr="002B1143" w:rsidRDefault="00E94453">
          <w:pPr>
            <w:rPr>
              <w:lang w:val="es-ES_tradnl"/>
            </w:rPr>
          </w:pPr>
          <w:r w:rsidRPr="002B1143">
            <w:rPr>
              <w:rFonts w:cs="Arial"/>
              <w:b/>
              <w:bCs/>
              <w:noProof/>
              <w:lang w:val="es-ES_tradnl"/>
            </w:rPr>
            <w:fldChar w:fldCharType="end"/>
          </w:r>
        </w:p>
      </w:sdtContent>
    </w:sdt>
    <w:p w14:paraId="4207505F" w14:textId="77777777" w:rsidR="00DA3BDB" w:rsidRDefault="00DA3BDB">
      <w:pPr>
        <w:rPr>
          <w:lang w:val="es-ES_tradnl"/>
        </w:rPr>
      </w:pPr>
    </w:p>
    <w:p w14:paraId="2F786D65" w14:textId="77777777" w:rsidR="00705917" w:rsidRDefault="00705917">
      <w:pPr>
        <w:rPr>
          <w:lang w:val="es-ES_tradnl"/>
        </w:rPr>
      </w:pPr>
    </w:p>
    <w:p w14:paraId="1C9215E4" w14:textId="77777777" w:rsidR="00705917" w:rsidRDefault="00705917">
      <w:pPr>
        <w:rPr>
          <w:lang w:val="es-ES_tradnl"/>
        </w:rPr>
      </w:pPr>
    </w:p>
    <w:p w14:paraId="661B046A" w14:textId="77777777" w:rsidR="00705917" w:rsidRDefault="00705917">
      <w:pPr>
        <w:rPr>
          <w:lang w:val="es-ES_tradnl"/>
        </w:rPr>
      </w:pPr>
    </w:p>
    <w:p w14:paraId="56E39B38" w14:textId="77777777" w:rsidR="00705917" w:rsidRDefault="00705917">
      <w:pPr>
        <w:rPr>
          <w:lang w:val="es-ES_tradnl"/>
        </w:rPr>
      </w:pPr>
    </w:p>
    <w:p w14:paraId="0302F4A5" w14:textId="77777777" w:rsidR="00705917" w:rsidRDefault="00705917">
      <w:pPr>
        <w:rPr>
          <w:lang w:val="es-ES_tradnl"/>
        </w:rPr>
      </w:pPr>
    </w:p>
    <w:p w14:paraId="06976158" w14:textId="77777777" w:rsidR="007328F3" w:rsidRDefault="007328F3">
      <w:pPr>
        <w:rPr>
          <w:lang w:val="es-ES_tradnl"/>
        </w:rPr>
      </w:pPr>
    </w:p>
    <w:p w14:paraId="320E5BD9" w14:textId="77777777" w:rsidR="003E7C49" w:rsidRDefault="003E7C49">
      <w:pPr>
        <w:rPr>
          <w:lang w:val="es-ES_tradnl"/>
        </w:rPr>
      </w:pPr>
    </w:p>
    <w:p w14:paraId="2DA32E38" w14:textId="75FC6900" w:rsidR="00DA3BDB" w:rsidRDefault="00DA3BDB">
      <w:pPr>
        <w:rPr>
          <w:lang w:val="es-ES_tradnl"/>
        </w:rPr>
      </w:pPr>
    </w:p>
    <w:p w14:paraId="2C2D5C77" w14:textId="3A954976" w:rsidR="008A5429" w:rsidRDefault="00705917" w:rsidP="008A5429">
      <w:pPr>
        <w:pStyle w:val="Ttulo1"/>
      </w:pPr>
      <w:bookmarkStart w:id="1" w:name="_Toc166583518"/>
      <w:r w:rsidRPr="00844C93">
        <w:lastRenderedPageBreak/>
        <w:t>Evaluación del VMRE</w:t>
      </w:r>
      <w:bookmarkEnd w:id="1"/>
    </w:p>
    <w:p w14:paraId="29EF7169" w14:textId="77777777" w:rsidR="008A5429" w:rsidRPr="008A5429" w:rsidRDefault="008A5429" w:rsidP="008A5429">
      <w:pPr>
        <w:spacing w:before="0"/>
        <w:rPr>
          <w:lang w:val="es-MX"/>
        </w:rPr>
      </w:pPr>
    </w:p>
    <w:p w14:paraId="6648130C" w14:textId="1532581B" w:rsidR="00705917" w:rsidRPr="008A5429" w:rsidRDefault="00705917" w:rsidP="00583EFD">
      <w:pPr>
        <w:pStyle w:val="Prrafodelista"/>
        <w:keepNext/>
        <w:keepLines/>
        <w:numPr>
          <w:ilvl w:val="1"/>
          <w:numId w:val="2"/>
        </w:numPr>
        <w:spacing w:before="0" w:after="200"/>
        <w:ind w:left="1276"/>
        <w:outlineLvl w:val="1"/>
        <w:rPr>
          <w:rFonts w:cs="Arial"/>
          <w:b/>
          <w:color w:val="9F5CA1"/>
        </w:rPr>
      </w:pPr>
      <w:bookmarkStart w:id="2" w:name="_Toc166583519"/>
      <w:r w:rsidRPr="008A5429">
        <w:rPr>
          <w:rFonts w:cs="Arial"/>
          <w:b/>
          <w:color w:val="9F5CA1"/>
        </w:rPr>
        <w:t>Percepción de la Ciudadanía en el exterior</w:t>
      </w:r>
      <w:bookmarkEnd w:id="2"/>
    </w:p>
    <w:p w14:paraId="5ECE30A6" w14:textId="39D6825B" w:rsidR="00DA3BDB" w:rsidRDefault="00705917" w:rsidP="00705917">
      <w:pPr>
        <w:rPr>
          <w:rFonts w:cs="Arial"/>
          <w:szCs w:val="20"/>
        </w:rPr>
      </w:pPr>
      <w:r w:rsidRPr="00705917">
        <w:rPr>
          <w:rFonts w:cs="Arial"/>
          <w:szCs w:val="20"/>
        </w:rPr>
        <w:t>Como parte de las acciones de evaluación del VMRE y</w:t>
      </w:r>
      <w:r w:rsidR="003E7C49">
        <w:rPr>
          <w:rFonts w:cs="Arial"/>
          <w:szCs w:val="20"/>
        </w:rPr>
        <w:t>,</w:t>
      </w:r>
      <w:r w:rsidRPr="00705917">
        <w:rPr>
          <w:rFonts w:cs="Arial"/>
          <w:szCs w:val="20"/>
        </w:rPr>
        <w:t xml:space="preserve"> a fin de conocer la percepción de la ciudadanía residente en el extranjero, especialmente de la modalidad electrónica por internet del VMRE, el INE implementó una encuesta de satisfacción </w:t>
      </w:r>
      <w:r w:rsidR="001878D6">
        <w:rPr>
          <w:rFonts w:cs="Arial"/>
          <w:szCs w:val="20"/>
        </w:rPr>
        <w:t>para</w:t>
      </w:r>
      <w:r w:rsidRPr="00705917">
        <w:rPr>
          <w:rFonts w:cs="Arial"/>
          <w:szCs w:val="20"/>
        </w:rPr>
        <w:t xml:space="preserve"> este ejercicio</w:t>
      </w:r>
      <w:r w:rsidR="001878D6">
        <w:rPr>
          <w:rFonts w:cs="Arial"/>
          <w:szCs w:val="20"/>
        </w:rPr>
        <w:t xml:space="preserve">, en la cual se observa la percepción de las y los ciudadanos </w:t>
      </w:r>
      <w:r w:rsidR="00610769">
        <w:rPr>
          <w:rFonts w:cs="Arial"/>
          <w:szCs w:val="20"/>
        </w:rPr>
        <w:t xml:space="preserve">sobre la modalidad de voto </w:t>
      </w:r>
      <w:r w:rsidR="001632B3">
        <w:rPr>
          <w:rFonts w:cs="Arial"/>
          <w:szCs w:val="20"/>
        </w:rPr>
        <w:t>electrónico</w:t>
      </w:r>
      <w:r w:rsidR="00610769">
        <w:rPr>
          <w:rFonts w:cs="Arial"/>
          <w:szCs w:val="20"/>
        </w:rPr>
        <w:t xml:space="preserve"> por </w:t>
      </w:r>
      <w:r w:rsidR="001632B3">
        <w:rPr>
          <w:rFonts w:cs="Arial"/>
          <w:szCs w:val="20"/>
        </w:rPr>
        <w:t>internet</w:t>
      </w:r>
      <w:r w:rsidRPr="00705917">
        <w:rPr>
          <w:rFonts w:cs="Arial"/>
          <w:szCs w:val="20"/>
        </w:rPr>
        <w:t>.</w:t>
      </w:r>
    </w:p>
    <w:p w14:paraId="7ACC4DCD" w14:textId="77777777" w:rsidR="00844C93" w:rsidRDefault="00844C93" w:rsidP="00705917">
      <w:pPr>
        <w:rPr>
          <w:rFonts w:cs="Arial"/>
          <w:szCs w:val="20"/>
        </w:rPr>
      </w:pPr>
    </w:p>
    <w:p w14:paraId="7FBE3630" w14:textId="12363B5D" w:rsidR="00844C93" w:rsidRDefault="00844C93" w:rsidP="00844C93">
      <w:pPr>
        <w:pStyle w:val="Ttulo1"/>
      </w:pPr>
      <w:bookmarkStart w:id="3" w:name="_Toc166583520"/>
      <w:r>
        <w:t>Encuesta de satisfacción</w:t>
      </w:r>
      <w:bookmarkEnd w:id="3"/>
    </w:p>
    <w:p w14:paraId="4715D81A" w14:textId="77777777" w:rsidR="00844C93" w:rsidRPr="00844C93" w:rsidRDefault="00844C93" w:rsidP="008A5429">
      <w:pPr>
        <w:spacing w:before="0"/>
        <w:rPr>
          <w:lang w:val="es-MX"/>
        </w:rPr>
      </w:pPr>
    </w:p>
    <w:p w14:paraId="0BD5A12E" w14:textId="78707B3C" w:rsidR="00705917" w:rsidRPr="008A5429" w:rsidRDefault="00705917" w:rsidP="00583EFD">
      <w:pPr>
        <w:pStyle w:val="Prrafodelista"/>
        <w:keepNext/>
        <w:keepLines/>
        <w:numPr>
          <w:ilvl w:val="1"/>
          <w:numId w:val="2"/>
        </w:numPr>
        <w:spacing w:before="0" w:after="200"/>
        <w:ind w:left="1276"/>
        <w:outlineLvl w:val="1"/>
        <w:rPr>
          <w:rFonts w:cs="Arial"/>
          <w:b/>
          <w:color w:val="9F5CA1"/>
        </w:rPr>
      </w:pPr>
      <w:bookmarkStart w:id="4" w:name="_Toc109149152"/>
      <w:bookmarkStart w:id="5" w:name="_Toc138696783"/>
      <w:bookmarkStart w:id="6" w:name="_Toc166583521"/>
      <w:r w:rsidRPr="008A5429">
        <w:rPr>
          <w:rFonts w:cs="Arial"/>
          <w:b/>
          <w:color w:val="9F5CA1"/>
        </w:rPr>
        <w:t>Encuestas de satisfacción</w:t>
      </w:r>
      <w:bookmarkEnd w:id="4"/>
      <w:bookmarkEnd w:id="5"/>
      <w:bookmarkEnd w:id="6"/>
    </w:p>
    <w:p w14:paraId="1DFB7D80" w14:textId="57F6A24C" w:rsidR="00705917" w:rsidRPr="00705917" w:rsidRDefault="00705917" w:rsidP="00705917">
      <w:pPr>
        <w:rPr>
          <w:rFonts w:cs="Arial"/>
          <w:bCs/>
          <w:szCs w:val="20"/>
        </w:rPr>
      </w:pPr>
      <w:r w:rsidRPr="00705917">
        <w:rPr>
          <w:rFonts w:cs="Arial"/>
          <w:bCs/>
          <w:szCs w:val="20"/>
        </w:rPr>
        <w:t>En este informe se presentan los datos obtenidos de las respuestas recibidas a las encuestas de satisfacción enviadas a las personas ciudadanas inscritas en la lista de participantes bajo la modalidad electrónica por Internet en el marco del Primer Simulacro de Votación de los P</w:t>
      </w:r>
      <w:r>
        <w:rPr>
          <w:rFonts w:cs="Arial"/>
          <w:bCs/>
          <w:szCs w:val="20"/>
        </w:rPr>
        <w:t>rocesos Electorales Federal y Locales</w:t>
      </w:r>
      <w:r w:rsidRPr="00705917">
        <w:rPr>
          <w:rFonts w:cs="Arial"/>
          <w:bCs/>
          <w:szCs w:val="20"/>
        </w:rPr>
        <w:t xml:space="preserve"> 202</w:t>
      </w:r>
      <w:r>
        <w:rPr>
          <w:rFonts w:cs="Arial"/>
          <w:bCs/>
          <w:szCs w:val="20"/>
        </w:rPr>
        <w:t xml:space="preserve">3 </w:t>
      </w:r>
      <w:r w:rsidRPr="00705917">
        <w:rPr>
          <w:rFonts w:cs="Arial"/>
          <w:bCs/>
          <w:szCs w:val="20"/>
        </w:rPr>
        <w:t>-</w:t>
      </w:r>
      <w:r>
        <w:rPr>
          <w:rFonts w:cs="Arial"/>
          <w:bCs/>
          <w:szCs w:val="20"/>
        </w:rPr>
        <w:t xml:space="preserve"> </w:t>
      </w:r>
      <w:r w:rsidRPr="00705917">
        <w:rPr>
          <w:rFonts w:cs="Arial"/>
          <w:bCs/>
          <w:szCs w:val="20"/>
        </w:rPr>
        <w:t>202</w:t>
      </w:r>
      <w:r>
        <w:rPr>
          <w:rFonts w:cs="Arial"/>
          <w:bCs/>
          <w:szCs w:val="20"/>
        </w:rPr>
        <w:t>4</w:t>
      </w:r>
      <w:r w:rsidRPr="00705917">
        <w:rPr>
          <w:rFonts w:cs="Arial"/>
          <w:bCs/>
          <w:szCs w:val="20"/>
        </w:rPr>
        <w:t>.</w:t>
      </w:r>
    </w:p>
    <w:p w14:paraId="2ECD923D" w14:textId="56160F31" w:rsidR="00705917" w:rsidRPr="00705917" w:rsidRDefault="00DA24D8" w:rsidP="00705917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>Al finalizar el periodo de votación, s</w:t>
      </w:r>
      <w:r w:rsidR="00705917" w:rsidRPr="00705917">
        <w:rPr>
          <w:rFonts w:cs="Arial"/>
          <w:bCs/>
          <w:szCs w:val="20"/>
        </w:rPr>
        <w:t>e enviaron dos encuestas de satisfacción:</w:t>
      </w:r>
    </w:p>
    <w:p w14:paraId="23AE4AB0" w14:textId="77777777" w:rsidR="00705917" w:rsidRPr="00705917" w:rsidRDefault="00705917" w:rsidP="00583EFD">
      <w:pPr>
        <w:numPr>
          <w:ilvl w:val="0"/>
          <w:numId w:val="3"/>
        </w:numPr>
        <w:spacing w:before="0" w:after="0"/>
        <w:contextualSpacing/>
        <w:rPr>
          <w:rFonts w:cs="Arial"/>
          <w:bCs/>
          <w:szCs w:val="20"/>
        </w:rPr>
      </w:pPr>
      <w:r w:rsidRPr="00705917">
        <w:rPr>
          <w:rFonts w:cs="Arial"/>
          <w:bCs/>
          <w:szCs w:val="20"/>
        </w:rPr>
        <w:t xml:space="preserve">Una dirigida a las personas inscritas en la lista de participantes bajo la modalidad electrónica que </w:t>
      </w:r>
      <w:r w:rsidRPr="00705917">
        <w:rPr>
          <w:rFonts w:cs="Arial"/>
          <w:b/>
          <w:color w:val="9F5CA1"/>
        </w:rPr>
        <w:t>sí emitieron su voto</w:t>
      </w:r>
      <w:r w:rsidRPr="00705917">
        <w:rPr>
          <w:rFonts w:cs="Arial"/>
          <w:bCs/>
          <w:color w:val="E4007C"/>
          <w:szCs w:val="20"/>
        </w:rPr>
        <w:t xml:space="preserve"> </w:t>
      </w:r>
      <w:r w:rsidRPr="00705917">
        <w:rPr>
          <w:rFonts w:cs="Arial"/>
          <w:bCs/>
          <w:szCs w:val="20"/>
        </w:rPr>
        <w:t>a través del SIVEI.</w:t>
      </w:r>
    </w:p>
    <w:p w14:paraId="7074104F" w14:textId="77777777" w:rsidR="00705917" w:rsidRPr="00705917" w:rsidRDefault="00705917" w:rsidP="00705917">
      <w:pPr>
        <w:ind w:left="720"/>
        <w:contextualSpacing/>
        <w:rPr>
          <w:rFonts w:cs="Arial"/>
          <w:bCs/>
          <w:szCs w:val="20"/>
        </w:rPr>
      </w:pPr>
    </w:p>
    <w:p w14:paraId="2FA2A6C1" w14:textId="31A7D1FE" w:rsidR="00705917" w:rsidRPr="00705917" w:rsidRDefault="00DA24D8" w:rsidP="00583EFD">
      <w:pPr>
        <w:numPr>
          <w:ilvl w:val="0"/>
          <w:numId w:val="3"/>
        </w:numPr>
        <w:spacing w:before="0" w:after="0"/>
        <w:contextualSpacing/>
        <w:rPr>
          <w:rFonts w:cs="Arial"/>
          <w:bCs/>
          <w:szCs w:val="20"/>
        </w:rPr>
      </w:pPr>
      <w:r>
        <w:rPr>
          <w:rFonts w:cs="Arial"/>
          <w:bCs/>
          <w:szCs w:val="20"/>
        </w:rPr>
        <w:t>Y, u</w:t>
      </w:r>
      <w:r w:rsidR="00705917" w:rsidRPr="00705917">
        <w:rPr>
          <w:rFonts w:cs="Arial"/>
          <w:bCs/>
          <w:szCs w:val="20"/>
        </w:rPr>
        <w:t xml:space="preserve">na dirigida a las personas registradas en la lista de participantes bajo la modalidad electrónica que </w:t>
      </w:r>
      <w:r w:rsidR="00705917" w:rsidRPr="00705917">
        <w:rPr>
          <w:rFonts w:cs="Arial"/>
          <w:b/>
          <w:color w:val="9F5CA1"/>
        </w:rPr>
        <w:t>no emitieron su voto.</w:t>
      </w:r>
    </w:p>
    <w:p w14:paraId="00BAD490" w14:textId="77777777" w:rsidR="00705917" w:rsidRPr="00705917" w:rsidRDefault="00705917" w:rsidP="00705917">
      <w:pPr>
        <w:spacing w:before="0" w:after="0"/>
        <w:contextualSpacing/>
        <w:rPr>
          <w:rFonts w:cs="Arial"/>
          <w:bCs/>
          <w:szCs w:val="20"/>
        </w:rPr>
      </w:pPr>
    </w:p>
    <w:p w14:paraId="4111CA3C" w14:textId="50C0AFE2" w:rsidR="00705917" w:rsidRPr="00705917" w:rsidRDefault="00705917" w:rsidP="00705917">
      <w:pPr>
        <w:rPr>
          <w:rFonts w:cs="Arial"/>
          <w:bCs/>
          <w:szCs w:val="20"/>
        </w:rPr>
      </w:pPr>
      <w:r w:rsidRPr="00705917">
        <w:rPr>
          <w:rFonts w:cs="Arial"/>
          <w:bCs/>
          <w:szCs w:val="20"/>
        </w:rPr>
        <w:t xml:space="preserve">La encuesta de satisfacción estuvo vigente del </w:t>
      </w:r>
      <w:r w:rsidR="00B31EEA" w:rsidRPr="00B31EEA">
        <w:rPr>
          <w:rFonts w:cs="Arial"/>
          <w:bCs/>
          <w:szCs w:val="20"/>
        </w:rPr>
        <w:t>8</w:t>
      </w:r>
      <w:r w:rsidRPr="00B31EEA">
        <w:rPr>
          <w:rFonts w:cs="Arial"/>
          <w:bCs/>
          <w:szCs w:val="20"/>
        </w:rPr>
        <w:t xml:space="preserve"> de abril al </w:t>
      </w:r>
      <w:r w:rsidR="00D24DDE" w:rsidRPr="00B31EEA">
        <w:rPr>
          <w:rFonts w:cs="Arial"/>
          <w:bCs/>
          <w:szCs w:val="20"/>
        </w:rPr>
        <w:t>14</w:t>
      </w:r>
      <w:r w:rsidRPr="00B31EEA">
        <w:rPr>
          <w:rFonts w:cs="Arial"/>
          <w:bCs/>
          <w:szCs w:val="20"/>
        </w:rPr>
        <w:t xml:space="preserve"> de abril a las 12:00 horas, de 202</w:t>
      </w:r>
      <w:r w:rsidR="00D24DDE" w:rsidRPr="00B31EEA">
        <w:rPr>
          <w:rFonts w:cs="Arial"/>
          <w:bCs/>
          <w:szCs w:val="20"/>
        </w:rPr>
        <w:t>4</w:t>
      </w:r>
      <w:r w:rsidRPr="00B31EEA">
        <w:rPr>
          <w:rFonts w:cs="Arial"/>
          <w:bCs/>
          <w:szCs w:val="20"/>
        </w:rPr>
        <w:t>.</w:t>
      </w:r>
      <w:r w:rsidRPr="00705917">
        <w:rPr>
          <w:rFonts w:cs="Arial"/>
          <w:bCs/>
          <w:szCs w:val="20"/>
        </w:rPr>
        <w:t xml:space="preserve"> </w:t>
      </w:r>
    </w:p>
    <w:p w14:paraId="29F2EE7F" w14:textId="378941C5" w:rsidR="00705917" w:rsidRPr="00705917" w:rsidRDefault="00705917" w:rsidP="00705917">
      <w:pPr>
        <w:rPr>
          <w:rFonts w:cs="Arial"/>
          <w:bCs/>
          <w:szCs w:val="20"/>
        </w:rPr>
      </w:pPr>
      <w:r w:rsidRPr="00705917">
        <w:rPr>
          <w:rFonts w:cs="Arial"/>
          <w:bCs/>
          <w:szCs w:val="20"/>
        </w:rPr>
        <w:t xml:space="preserve">De manera general, de las </w:t>
      </w:r>
      <w:r w:rsidR="001537FE" w:rsidRPr="001537FE">
        <w:rPr>
          <w:rFonts w:cs="Arial"/>
          <w:b/>
          <w:color w:val="9F5CA1"/>
        </w:rPr>
        <w:t xml:space="preserve">5,569 </w:t>
      </w:r>
      <w:r w:rsidRPr="001537FE">
        <w:rPr>
          <w:rFonts w:cs="Arial"/>
          <w:b/>
          <w:color w:val="9F5CA1"/>
        </w:rPr>
        <w:t>ciudadanas y ciudadanos</w:t>
      </w:r>
      <w:r w:rsidRPr="00705917">
        <w:rPr>
          <w:rFonts w:cs="Arial"/>
          <w:bCs/>
          <w:szCs w:val="20"/>
        </w:rPr>
        <w:t xml:space="preserve"> registrados para emitir su voto a través del SIVEI por la vía electrónica por Internet, se recibieron:</w:t>
      </w:r>
    </w:p>
    <w:p w14:paraId="67B453ED" w14:textId="77777777" w:rsidR="00705917" w:rsidRPr="00705917" w:rsidRDefault="00705917" w:rsidP="00705917">
      <w:pPr>
        <w:ind w:left="720"/>
        <w:contextualSpacing/>
        <w:rPr>
          <w:rFonts w:cs="Arial"/>
          <w:bCs/>
          <w:szCs w:val="20"/>
        </w:rPr>
      </w:pPr>
    </w:p>
    <w:p w14:paraId="0909AE36" w14:textId="31BB07B8" w:rsidR="00920D03" w:rsidRDefault="001537FE" w:rsidP="00583EFD">
      <w:pPr>
        <w:numPr>
          <w:ilvl w:val="0"/>
          <w:numId w:val="4"/>
        </w:numPr>
        <w:spacing w:before="0" w:after="0"/>
        <w:contextualSpacing/>
        <w:rPr>
          <w:rFonts w:cs="Arial"/>
          <w:b/>
          <w:color w:val="9F5CA1"/>
        </w:rPr>
      </w:pPr>
      <w:r w:rsidRPr="001537FE">
        <w:rPr>
          <w:rFonts w:cs="Arial"/>
          <w:b/>
          <w:color w:val="9F5CA1"/>
        </w:rPr>
        <w:t>523</w:t>
      </w:r>
      <w:r w:rsidR="00705917" w:rsidRPr="001537FE">
        <w:rPr>
          <w:rFonts w:cs="Arial"/>
          <w:b/>
          <w:color w:val="9F5CA1"/>
        </w:rPr>
        <w:t xml:space="preserve"> respuestas</w:t>
      </w:r>
      <w:r w:rsidR="00705917" w:rsidRPr="00705917">
        <w:rPr>
          <w:rFonts w:cs="Arial"/>
          <w:b/>
          <w:color w:val="E4007C"/>
          <w:szCs w:val="20"/>
        </w:rPr>
        <w:t xml:space="preserve"> </w:t>
      </w:r>
      <w:r w:rsidR="00705917" w:rsidRPr="00705917">
        <w:rPr>
          <w:rFonts w:cs="Arial"/>
          <w:bCs/>
          <w:szCs w:val="20"/>
        </w:rPr>
        <w:t xml:space="preserve">de ciudadanas y ciudadanos que </w:t>
      </w:r>
      <w:r w:rsidR="00705917" w:rsidRPr="00705917">
        <w:rPr>
          <w:rFonts w:cs="Arial"/>
          <w:b/>
          <w:color w:val="9F5CA1"/>
        </w:rPr>
        <w:t xml:space="preserve">emitieron su voto. </w:t>
      </w:r>
    </w:p>
    <w:p w14:paraId="1699555C" w14:textId="77777777" w:rsidR="00920D03" w:rsidRDefault="00920D03" w:rsidP="00920D03">
      <w:pPr>
        <w:spacing w:before="0" w:after="0"/>
        <w:ind w:left="720"/>
        <w:contextualSpacing/>
        <w:rPr>
          <w:rFonts w:cs="Arial"/>
          <w:b/>
          <w:color w:val="9F5CA1"/>
        </w:rPr>
      </w:pPr>
    </w:p>
    <w:p w14:paraId="4A635889" w14:textId="77DC3B64" w:rsidR="00705917" w:rsidRDefault="002500FB" w:rsidP="00583EFD">
      <w:pPr>
        <w:numPr>
          <w:ilvl w:val="0"/>
          <w:numId w:val="4"/>
        </w:numPr>
        <w:spacing w:before="0" w:after="0"/>
        <w:contextualSpacing/>
        <w:rPr>
          <w:rFonts w:cs="Arial"/>
          <w:b/>
          <w:color w:val="9F5CA1"/>
        </w:rPr>
      </w:pPr>
      <w:r w:rsidRPr="002500FB">
        <w:rPr>
          <w:rFonts w:cs="Arial"/>
          <w:b/>
          <w:color w:val="9F5CA1"/>
        </w:rPr>
        <w:t>230</w:t>
      </w:r>
      <w:r w:rsidR="00705917" w:rsidRPr="002500FB">
        <w:rPr>
          <w:rFonts w:cs="Arial"/>
          <w:b/>
          <w:color w:val="9F5CA1"/>
        </w:rPr>
        <w:t xml:space="preserve"> respuestas</w:t>
      </w:r>
      <w:r w:rsidR="00705917" w:rsidRPr="00920D03">
        <w:rPr>
          <w:rFonts w:cs="Arial"/>
          <w:color w:val="E4007C"/>
          <w:szCs w:val="20"/>
        </w:rPr>
        <w:t xml:space="preserve"> </w:t>
      </w:r>
      <w:r w:rsidR="00705917" w:rsidRPr="00920D03">
        <w:rPr>
          <w:rFonts w:cs="Arial"/>
          <w:szCs w:val="20"/>
        </w:rPr>
        <w:t xml:space="preserve">de ciudadanía que </w:t>
      </w:r>
      <w:r w:rsidR="00705917" w:rsidRPr="00920D03">
        <w:rPr>
          <w:rFonts w:cs="Arial"/>
          <w:b/>
          <w:color w:val="9F5CA1"/>
        </w:rPr>
        <w:t>no emitió su voto.</w:t>
      </w:r>
    </w:p>
    <w:p w14:paraId="109C714C" w14:textId="77777777" w:rsidR="00B91A32" w:rsidRDefault="00B91A32" w:rsidP="00B91A32">
      <w:pPr>
        <w:spacing w:before="0" w:after="0"/>
        <w:contextualSpacing/>
        <w:rPr>
          <w:rFonts w:cs="Arial"/>
          <w:b/>
          <w:color w:val="9F5CA1"/>
        </w:rPr>
      </w:pPr>
    </w:p>
    <w:p w14:paraId="0F7B63AD" w14:textId="77777777" w:rsidR="00B91A32" w:rsidRPr="00920D03" w:rsidRDefault="00B91A32" w:rsidP="00B91A32">
      <w:pPr>
        <w:spacing w:before="0" w:after="0"/>
        <w:contextualSpacing/>
        <w:rPr>
          <w:rFonts w:cs="Arial"/>
          <w:b/>
          <w:color w:val="9F5CA1"/>
        </w:rPr>
      </w:pPr>
    </w:p>
    <w:p w14:paraId="521C330A" w14:textId="2A097E18" w:rsidR="00B91A32" w:rsidRPr="00B91A32" w:rsidRDefault="008A5429" w:rsidP="00583EFD">
      <w:pPr>
        <w:keepNext/>
        <w:keepLines/>
        <w:numPr>
          <w:ilvl w:val="2"/>
          <w:numId w:val="2"/>
        </w:numPr>
        <w:spacing w:before="0" w:after="200"/>
        <w:ind w:left="1843"/>
        <w:outlineLvl w:val="1"/>
        <w:rPr>
          <w:rFonts w:cs="Arial"/>
          <w:b/>
          <w:color w:val="9F5CA1"/>
        </w:rPr>
      </w:pPr>
      <w:bookmarkStart w:id="7" w:name="_Toc109149153"/>
      <w:bookmarkStart w:id="8" w:name="_Toc138696784"/>
      <w:bookmarkStart w:id="9" w:name="_Toc166583522"/>
      <w:r>
        <w:rPr>
          <w:rFonts w:cs="Arial"/>
          <w:b/>
          <w:color w:val="9F5CA1"/>
        </w:rPr>
        <w:t>Aspectos</w:t>
      </w:r>
      <w:r w:rsidR="00B91A32" w:rsidRPr="00B91A32">
        <w:rPr>
          <w:rFonts w:cs="Arial"/>
          <w:b/>
          <w:color w:val="9F5CA1"/>
        </w:rPr>
        <w:t xml:space="preserve"> de la encuesta</w:t>
      </w:r>
      <w:bookmarkEnd w:id="7"/>
      <w:bookmarkEnd w:id="8"/>
      <w:bookmarkEnd w:id="9"/>
    </w:p>
    <w:p w14:paraId="1EDED636" w14:textId="75B34A24" w:rsidR="00B91A32" w:rsidRDefault="00B91A32" w:rsidP="00B91A32">
      <w:pPr>
        <w:rPr>
          <w:rFonts w:cs="Arial"/>
          <w:bCs/>
          <w:szCs w:val="20"/>
        </w:rPr>
      </w:pPr>
      <w:r w:rsidRPr="00B91A32">
        <w:rPr>
          <w:rFonts w:cs="Arial"/>
          <w:bCs/>
          <w:szCs w:val="20"/>
        </w:rPr>
        <w:t xml:space="preserve">Como parte de la encuesta de satisfacción a la ciudadanía que emitió su sufragio, se les consultó sobre los siguientes puntos con el fin de identificar </w:t>
      </w:r>
      <w:r w:rsidR="00E52352">
        <w:rPr>
          <w:rFonts w:cs="Arial"/>
          <w:bCs/>
          <w:szCs w:val="20"/>
        </w:rPr>
        <w:t xml:space="preserve">la </w:t>
      </w:r>
      <w:r w:rsidR="00E52352" w:rsidRPr="008A5429">
        <w:rPr>
          <w:rFonts w:cs="Arial"/>
          <w:b/>
          <w:color w:val="9F5CA1"/>
        </w:rPr>
        <w:t>experiencia dentro del</w:t>
      </w:r>
      <w:r w:rsidRPr="008A5429">
        <w:rPr>
          <w:rFonts w:cs="Arial"/>
          <w:b/>
          <w:color w:val="9F5CA1"/>
        </w:rPr>
        <w:t xml:space="preserve"> SIVEI</w:t>
      </w:r>
      <w:r w:rsidRPr="00B91A32">
        <w:rPr>
          <w:rFonts w:cs="Arial"/>
          <w:bCs/>
          <w:szCs w:val="20"/>
        </w:rPr>
        <w:t>:</w:t>
      </w:r>
    </w:p>
    <w:p w14:paraId="3D044EBE" w14:textId="06D051BC" w:rsidR="00E52352" w:rsidRDefault="00E52352" w:rsidP="00583EFD">
      <w:pPr>
        <w:pStyle w:val="Prrafodelista"/>
        <w:numPr>
          <w:ilvl w:val="0"/>
          <w:numId w:val="5"/>
        </w:numPr>
        <w:rPr>
          <w:i/>
          <w:iCs/>
          <w:sz w:val="18"/>
          <w:szCs w:val="22"/>
          <w:lang w:val="es-ES_tradnl"/>
        </w:rPr>
      </w:pPr>
      <w:r w:rsidRPr="00E52352">
        <w:rPr>
          <w:i/>
          <w:iCs/>
          <w:sz w:val="18"/>
          <w:szCs w:val="22"/>
          <w:lang w:val="es-ES_tradnl"/>
        </w:rPr>
        <w:t>¿Qué tan amigables te parecieron las ventanas, opciones para usuaria o usuario y visualización de pantalla del Sistema de Voto Electrónico por Internet?</w:t>
      </w:r>
    </w:p>
    <w:p w14:paraId="1A291FEF" w14:textId="77777777" w:rsidR="00E52352" w:rsidRDefault="00E52352" w:rsidP="00E52352">
      <w:pPr>
        <w:pStyle w:val="Prrafodelista"/>
        <w:rPr>
          <w:i/>
          <w:iCs/>
          <w:sz w:val="18"/>
          <w:szCs w:val="22"/>
          <w:lang w:val="es-ES_tradnl"/>
        </w:rPr>
      </w:pPr>
    </w:p>
    <w:p w14:paraId="5274D467" w14:textId="788D14B0" w:rsidR="00E52352" w:rsidRDefault="00E52352" w:rsidP="00583EFD">
      <w:pPr>
        <w:pStyle w:val="Prrafodelista"/>
        <w:numPr>
          <w:ilvl w:val="0"/>
          <w:numId w:val="5"/>
        </w:numPr>
        <w:rPr>
          <w:i/>
          <w:iCs/>
          <w:sz w:val="18"/>
          <w:szCs w:val="22"/>
          <w:lang w:val="es-ES_tradnl"/>
        </w:rPr>
      </w:pPr>
      <w:r w:rsidRPr="00E52352">
        <w:rPr>
          <w:i/>
          <w:iCs/>
          <w:sz w:val="18"/>
          <w:szCs w:val="22"/>
          <w:lang w:val="es-ES_tradnl"/>
        </w:rPr>
        <w:t>Las indicaciones dentro del Sistema de Voto Electrónico por Internet te parecieron:</w:t>
      </w:r>
    </w:p>
    <w:p w14:paraId="0652B596" w14:textId="77777777" w:rsidR="00E52352" w:rsidRPr="00E52352" w:rsidRDefault="00E52352" w:rsidP="00E52352">
      <w:pPr>
        <w:pStyle w:val="Prrafodelista"/>
        <w:rPr>
          <w:i/>
          <w:iCs/>
          <w:sz w:val="18"/>
          <w:szCs w:val="22"/>
          <w:lang w:val="es-ES_tradnl"/>
        </w:rPr>
      </w:pPr>
    </w:p>
    <w:p w14:paraId="4FACF659" w14:textId="125CEF2F" w:rsidR="00E52352" w:rsidRDefault="00E52352" w:rsidP="00583EFD">
      <w:pPr>
        <w:pStyle w:val="Prrafodelista"/>
        <w:numPr>
          <w:ilvl w:val="0"/>
          <w:numId w:val="5"/>
        </w:numPr>
        <w:rPr>
          <w:i/>
          <w:iCs/>
          <w:sz w:val="18"/>
          <w:szCs w:val="22"/>
          <w:lang w:val="es-ES_tradnl"/>
        </w:rPr>
      </w:pPr>
      <w:r w:rsidRPr="00E52352">
        <w:rPr>
          <w:i/>
          <w:iCs/>
          <w:sz w:val="18"/>
          <w:szCs w:val="22"/>
          <w:lang w:val="es-ES_tradnl"/>
        </w:rPr>
        <w:t>¿Utilizaste los materiales de apoyo (manual de usuario, infografías y videos tutoriales)?</w:t>
      </w:r>
    </w:p>
    <w:p w14:paraId="5F23C58D" w14:textId="77777777" w:rsidR="00E52352" w:rsidRPr="00E52352" w:rsidRDefault="00E52352" w:rsidP="00E52352">
      <w:pPr>
        <w:pStyle w:val="Prrafodelista"/>
        <w:rPr>
          <w:i/>
          <w:iCs/>
          <w:sz w:val="18"/>
          <w:szCs w:val="22"/>
          <w:lang w:val="es-ES_tradnl"/>
        </w:rPr>
      </w:pPr>
    </w:p>
    <w:p w14:paraId="3828FD2E" w14:textId="7EE89241" w:rsidR="00E52352" w:rsidRDefault="00E52352" w:rsidP="00583EFD">
      <w:pPr>
        <w:pStyle w:val="Prrafodelista"/>
        <w:numPr>
          <w:ilvl w:val="0"/>
          <w:numId w:val="5"/>
        </w:numPr>
        <w:rPr>
          <w:i/>
          <w:iCs/>
          <w:sz w:val="18"/>
          <w:szCs w:val="22"/>
          <w:lang w:val="es-ES_tradnl"/>
        </w:rPr>
      </w:pPr>
      <w:r w:rsidRPr="00E52352">
        <w:rPr>
          <w:i/>
          <w:iCs/>
          <w:sz w:val="18"/>
          <w:szCs w:val="22"/>
          <w:lang w:val="es-ES_tradnl"/>
        </w:rPr>
        <w:t>Los materiales de apoyo (manual de usuario, infografías y videos tutoriales) proporcionados por el Instituto para el uso del Sistema de Voto Electrónico por Internet, ¿te resultaron de utilidad?</w:t>
      </w:r>
    </w:p>
    <w:p w14:paraId="105246E7" w14:textId="4F62EE61" w:rsidR="004F42DB" w:rsidRDefault="004F42DB">
      <w:pPr>
        <w:rPr>
          <w:lang w:val="es-ES_tradnl"/>
        </w:rPr>
      </w:pPr>
      <w:r>
        <w:rPr>
          <w:lang w:val="es-ES_tradnl"/>
        </w:rPr>
        <w:t xml:space="preserve">Así mismo, se consultó a la ciudadanía </w:t>
      </w:r>
      <w:r w:rsidR="00844C93">
        <w:rPr>
          <w:lang w:val="es-ES_tradnl"/>
        </w:rPr>
        <w:t xml:space="preserve">aspectos relacionados al </w:t>
      </w:r>
      <w:r w:rsidR="00844C93" w:rsidRPr="008A5429">
        <w:rPr>
          <w:rFonts w:cs="Arial"/>
          <w:b/>
          <w:color w:val="9F5CA1"/>
        </w:rPr>
        <w:t>acceso del</w:t>
      </w:r>
      <w:r w:rsidRPr="008A5429">
        <w:rPr>
          <w:rFonts w:cs="Arial"/>
          <w:b/>
          <w:color w:val="9F5CA1"/>
        </w:rPr>
        <w:t xml:space="preserve"> Sistema de Voto Electrónico</w:t>
      </w:r>
      <w:r>
        <w:rPr>
          <w:lang w:val="es-ES_tradnl"/>
        </w:rPr>
        <w:t xml:space="preserve"> para realizar su </w:t>
      </w:r>
      <w:r w:rsidR="00844C93">
        <w:rPr>
          <w:lang w:val="es-ES_tradnl"/>
        </w:rPr>
        <w:t>sufragio</w:t>
      </w:r>
      <w:r>
        <w:rPr>
          <w:lang w:val="es-ES_tradnl"/>
        </w:rPr>
        <w:t>:</w:t>
      </w:r>
    </w:p>
    <w:p w14:paraId="5270C0DC" w14:textId="4BE3E0CF" w:rsidR="004F42DB" w:rsidRDefault="004F42DB" w:rsidP="00583EFD">
      <w:pPr>
        <w:pStyle w:val="Prrafodelista"/>
        <w:numPr>
          <w:ilvl w:val="0"/>
          <w:numId w:val="8"/>
        </w:numPr>
        <w:rPr>
          <w:i/>
          <w:iCs/>
          <w:sz w:val="18"/>
          <w:szCs w:val="22"/>
          <w:lang w:val="es-ES_tradnl"/>
        </w:rPr>
      </w:pPr>
      <w:r w:rsidRPr="004F42DB">
        <w:rPr>
          <w:i/>
          <w:iCs/>
          <w:sz w:val="18"/>
          <w:szCs w:val="22"/>
          <w:lang w:val="es-ES_tradnl"/>
        </w:rPr>
        <w:t>¿Qué tipo de dispositivo utilizaste para acceder al Sistema de Voto Electrónico por Internet?</w:t>
      </w:r>
    </w:p>
    <w:p w14:paraId="20D9240E" w14:textId="77777777" w:rsidR="004F42DB" w:rsidRDefault="004F42DB" w:rsidP="004F42DB">
      <w:pPr>
        <w:pStyle w:val="Prrafodelista"/>
        <w:ind w:left="774"/>
        <w:rPr>
          <w:i/>
          <w:iCs/>
          <w:sz w:val="18"/>
          <w:szCs w:val="22"/>
          <w:lang w:val="es-ES_tradnl"/>
        </w:rPr>
      </w:pPr>
    </w:p>
    <w:p w14:paraId="1344179D" w14:textId="1E95C27F" w:rsidR="004F42DB" w:rsidRDefault="004F42DB" w:rsidP="00583EFD">
      <w:pPr>
        <w:pStyle w:val="Prrafodelista"/>
        <w:numPr>
          <w:ilvl w:val="0"/>
          <w:numId w:val="8"/>
        </w:numPr>
        <w:rPr>
          <w:i/>
          <w:iCs/>
          <w:sz w:val="18"/>
          <w:szCs w:val="22"/>
          <w:lang w:val="es-ES_tradnl"/>
        </w:rPr>
      </w:pPr>
      <w:r w:rsidRPr="004F42DB">
        <w:rPr>
          <w:i/>
          <w:iCs/>
          <w:sz w:val="18"/>
          <w:szCs w:val="22"/>
          <w:lang w:val="es-ES_tradnl"/>
        </w:rPr>
        <w:t>¿Tuviste problemas para utilizar la información de acceso al Sistema de Voto Electrónico por Internet enviada a tu correo electrónico?</w:t>
      </w:r>
    </w:p>
    <w:p w14:paraId="7C965321" w14:textId="77777777" w:rsidR="004F42DB" w:rsidRPr="004F42DB" w:rsidRDefault="004F42DB" w:rsidP="004F42DB">
      <w:pPr>
        <w:pStyle w:val="Prrafodelista"/>
        <w:rPr>
          <w:i/>
          <w:iCs/>
          <w:sz w:val="18"/>
          <w:szCs w:val="22"/>
          <w:lang w:val="es-ES_tradnl"/>
        </w:rPr>
      </w:pPr>
    </w:p>
    <w:p w14:paraId="00DA3011" w14:textId="01442F29" w:rsidR="004F42DB" w:rsidRDefault="004F42DB" w:rsidP="00583EFD">
      <w:pPr>
        <w:pStyle w:val="Prrafodelista"/>
        <w:numPr>
          <w:ilvl w:val="0"/>
          <w:numId w:val="8"/>
        </w:numPr>
        <w:rPr>
          <w:i/>
          <w:iCs/>
          <w:sz w:val="18"/>
          <w:szCs w:val="22"/>
          <w:lang w:val="es-ES_tradnl"/>
        </w:rPr>
      </w:pPr>
      <w:r w:rsidRPr="004F42DB">
        <w:rPr>
          <w:i/>
          <w:iCs/>
          <w:sz w:val="18"/>
          <w:szCs w:val="22"/>
          <w:lang w:val="es-ES_tradnl"/>
        </w:rPr>
        <w:t>¿Cuál fue el problema que tuviste?</w:t>
      </w:r>
    </w:p>
    <w:p w14:paraId="10AFE2F5" w14:textId="77777777" w:rsidR="004F42DB" w:rsidRPr="004F42DB" w:rsidRDefault="004F42DB" w:rsidP="004F42DB">
      <w:pPr>
        <w:pStyle w:val="Prrafodelista"/>
        <w:rPr>
          <w:i/>
          <w:iCs/>
          <w:sz w:val="18"/>
          <w:szCs w:val="22"/>
          <w:lang w:val="es-ES_tradnl"/>
        </w:rPr>
      </w:pPr>
    </w:p>
    <w:p w14:paraId="2042CF96" w14:textId="5FE16648" w:rsidR="004F42DB" w:rsidRDefault="004F42DB" w:rsidP="00583EFD">
      <w:pPr>
        <w:pStyle w:val="Prrafodelista"/>
        <w:numPr>
          <w:ilvl w:val="0"/>
          <w:numId w:val="8"/>
        </w:numPr>
        <w:rPr>
          <w:i/>
          <w:iCs/>
          <w:sz w:val="18"/>
          <w:szCs w:val="22"/>
          <w:lang w:val="es-ES_tradnl"/>
        </w:rPr>
      </w:pPr>
      <w:r w:rsidRPr="004F42DB">
        <w:rPr>
          <w:i/>
          <w:iCs/>
          <w:sz w:val="18"/>
          <w:szCs w:val="22"/>
          <w:lang w:val="es-ES_tradnl"/>
        </w:rPr>
        <w:t>¿Tuviste problemas para definir tu contraseña?</w:t>
      </w:r>
    </w:p>
    <w:p w14:paraId="6BB90E13" w14:textId="77777777" w:rsidR="004F42DB" w:rsidRPr="004F42DB" w:rsidRDefault="004F42DB" w:rsidP="004F42DB">
      <w:pPr>
        <w:pStyle w:val="Prrafodelista"/>
        <w:rPr>
          <w:i/>
          <w:iCs/>
          <w:sz w:val="18"/>
          <w:szCs w:val="22"/>
          <w:lang w:val="es-ES_tradnl"/>
        </w:rPr>
      </w:pPr>
    </w:p>
    <w:p w14:paraId="41A979A2" w14:textId="520441D9" w:rsidR="004F42DB" w:rsidRDefault="004F42DB" w:rsidP="00583EFD">
      <w:pPr>
        <w:pStyle w:val="Prrafodelista"/>
        <w:numPr>
          <w:ilvl w:val="0"/>
          <w:numId w:val="8"/>
        </w:numPr>
        <w:rPr>
          <w:i/>
          <w:iCs/>
          <w:sz w:val="18"/>
          <w:szCs w:val="22"/>
          <w:lang w:val="es-ES_tradnl"/>
        </w:rPr>
      </w:pPr>
      <w:r w:rsidRPr="004F42DB">
        <w:rPr>
          <w:i/>
          <w:iCs/>
          <w:sz w:val="18"/>
          <w:szCs w:val="22"/>
          <w:lang w:val="es-ES_tradnl"/>
        </w:rPr>
        <w:t>¿Qué medio elegiste para obtener tu código de verificación?</w:t>
      </w:r>
    </w:p>
    <w:p w14:paraId="4CAC671F" w14:textId="77777777" w:rsidR="004F42DB" w:rsidRPr="004F42DB" w:rsidRDefault="004F42DB" w:rsidP="004F42DB">
      <w:pPr>
        <w:pStyle w:val="Prrafodelista"/>
        <w:rPr>
          <w:i/>
          <w:iCs/>
          <w:sz w:val="18"/>
          <w:szCs w:val="22"/>
          <w:lang w:val="es-ES_tradnl"/>
        </w:rPr>
      </w:pPr>
    </w:p>
    <w:p w14:paraId="3D2F1B13" w14:textId="1BE06B4C" w:rsidR="004F42DB" w:rsidRDefault="004F42DB" w:rsidP="00583EFD">
      <w:pPr>
        <w:pStyle w:val="Prrafodelista"/>
        <w:numPr>
          <w:ilvl w:val="0"/>
          <w:numId w:val="8"/>
        </w:numPr>
        <w:rPr>
          <w:i/>
          <w:iCs/>
          <w:sz w:val="18"/>
          <w:szCs w:val="22"/>
          <w:lang w:val="es-ES_tradnl"/>
        </w:rPr>
      </w:pPr>
      <w:r w:rsidRPr="004F42DB">
        <w:rPr>
          <w:i/>
          <w:iCs/>
          <w:sz w:val="18"/>
          <w:szCs w:val="22"/>
          <w:lang w:val="es-ES_tradnl"/>
        </w:rPr>
        <w:t>¿Tuviste problemas para recibir tu código de verificación?</w:t>
      </w:r>
    </w:p>
    <w:p w14:paraId="0289DD14" w14:textId="77777777" w:rsidR="004F42DB" w:rsidRPr="004F42DB" w:rsidRDefault="004F42DB" w:rsidP="004F42DB">
      <w:pPr>
        <w:pStyle w:val="Prrafodelista"/>
        <w:rPr>
          <w:i/>
          <w:iCs/>
          <w:sz w:val="18"/>
          <w:szCs w:val="22"/>
          <w:lang w:val="es-ES_tradnl"/>
        </w:rPr>
      </w:pPr>
    </w:p>
    <w:p w14:paraId="6F75C441" w14:textId="1A2AD0BE" w:rsidR="004F42DB" w:rsidRPr="00844C93" w:rsidRDefault="004F42DB" w:rsidP="00583EFD">
      <w:pPr>
        <w:pStyle w:val="Prrafodelista"/>
        <w:numPr>
          <w:ilvl w:val="0"/>
          <w:numId w:val="8"/>
        </w:numPr>
        <w:rPr>
          <w:i/>
          <w:iCs/>
          <w:sz w:val="18"/>
          <w:szCs w:val="22"/>
          <w:lang w:val="es-ES_tradnl"/>
        </w:rPr>
      </w:pPr>
      <w:r w:rsidRPr="00844C93">
        <w:rPr>
          <w:i/>
          <w:iCs/>
          <w:sz w:val="18"/>
          <w:szCs w:val="22"/>
          <w:lang w:val="es-ES_tradnl"/>
        </w:rPr>
        <w:t>Durante el procedimiento de ingreso al Sistema de Voto Electrónico por Internet</w:t>
      </w:r>
      <w:r w:rsidR="00844C93" w:rsidRPr="00844C93">
        <w:rPr>
          <w:i/>
          <w:iCs/>
          <w:sz w:val="18"/>
          <w:szCs w:val="22"/>
          <w:lang w:val="es-ES_tradnl"/>
        </w:rPr>
        <w:t>, ¿Cuál de los siguientes aspectos describe mejor tu experiencia?</w:t>
      </w:r>
    </w:p>
    <w:p w14:paraId="497EB5E2" w14:textId="77777777" w:rsidR="004F42DB" w:rsidRPr="004F42DB" w:rsidRDefault="004F42DB" w:rsidP="004F42DB">
      <w:pPr>
        <w:pStyle w:val="Prrafodelista"/>
        <w:rPr>
          <w:i/>
          <w:iCs/>
          <w:sz w:val="18"/>
          <w:szCs w:val="22"/>
          <w:lang w:val="es-ES_tradnl"/>
        </w:rPr>
      </w:pPr>
    </w:p>
    <w:p w14:paraId="4989A4FC" w14:textId="27B6963A" w:rsidR="004F42DB" w:rsidRDefault="004F42DB" w:rsidP="00583EFD">
      <w:pPr>
        <w:pStyle w:val="Prrafodelista"/>
        <w:numPr>
          <w:ilvl w:val="0"/>
          <w:numId w:val="8"/>
        </w:numPr>
        <w:rPr>
          <w:i/>
          <w:iCs/>
          <w:sz w:val="18"/>
          <w:szCs w:val="22"/>
          <w:lang w:val="es-ES_tradnl"/>
        </w:rPr>
      </w:pPr>
      <w:r w:rsidRPr="004F42DB">
        <w:rPr>
          <w:i/>
          <w:iCs/>
          <w:sz w:val="18"/>
          <w:szCs w:val="22"/>
          <w:lang w:val="es-ES_tradnl"/>
        </w:rPr>
        <w:t>¿Utilizaste el procedimiento para la regeneración de contraseña?</w:t>
      </w:r>
    </w:p>
    <w:p w14:paraId="00B41168" w14:textId="77777777" w:rsidR="004F42DB" w:rsidRPr="004F42DB" w:rsidRDefault="004F42DB" w:rsidP="004F42DB">
      <w:pPr>
        <w:pStyle w:val="Prrafodelista"/>
        <w:rPr>
          <w:i/>
          <w:iCs/>
          <w:sz w:val="18"/>
          <w:szCs w:val="22"/>
          <w:lang w:val="es-ES_tradnl"/>
        </w:rPr>
      </w:pPr>
    </w:p>
    <w:p w14:paraId="681008DE" w14:textId="2D44A24C" w:rsidR="004F42DB" w:rsidRPr="004F42DB" w:rsidRDefault="004F42DB" w:rsidP="00583EFD">
      <w:pPr>
        <w:pStyle w:val="Prrafodelista"/>
        <w:numPr>
          <w:ilvl w:val="0"/>
          <w:numId w:val="8"/>
        </w:numPr>
        <w:rPr>
          <w:i/>
          <w:iCs/>
          <w:sz w:val="18"/>
          <w:szCs w:val="22"/>
          <w:lang w:val="es-ES_tradnl"/>
        </w:rPr>
      </w:pPr>
      <w:r w:rsidRPr="004F42DB">
        <w:rPr>
          <w:i/>
          <w:iCs/>
          <w:sz w:val="18"/>
          <w:szCs w:val="22"/>
          <w:lang w:val="es-ES_tradnl"/>
        </w:rPr>
        <w:t>Durante el procedimiento de regeneración de contraseña, ¿cuál de los siguientes aspectos describe mejor tu experiencia?</w:t>
      </w:r>
    </w:p>
    <w:p w14:paraId="272D29EC" w14:textId="4BFB6C8C" w:rsidR="00DA3BDB" w:rsidRDefault="00DA24D8">
      <w:pPr>
        <w:rPr>
          <w:lang w:val="es-ES_tradnl"/>
        </w:rPr>
      </w:pPr>
      <w:r>
        <w:rPr>
          <w:lang w:val="es-ES_tradnl"/>
        </w:rPr>
        <w:t>También</w:t>
      </w:r>
      <w:r w:rsidR="00EF5251" w:rsidRPr="00EF5251">
        <w:rPr>
          <w:lang w:val="es-ES_tradnl"/>
        </w:rPr>
        <w:t xml:space="preserve">, se consultó a la ciudadanía acerca de </w:t>
      </w:r>
      <w:r w:rsidR="00EF5251" w:rsidRPr="0081683F">
        <w:rPr>
          <w:rFonts w:cs="Arial"/>
          <w:b/>
          <w:color w:val="9F5CA1"/>
        </w:rPr>
        <w:t>datos demográficos</w:t>
      </w:r>
      <w:r w:rsidR="00EF5251" w:rsidRPr="00EF5251">
        <w:rPr>
          <w:lang w:val="es-ES_tradnl"/>
        </w:rPr>
        <w:t xml:space="preserve"> que pudieran ayudar a comprender la experiencia y el contenido de los comentarios vertidos en la encuesta de satisfacción, como:</w:t>
      </w:r>
    </w:p>
    <w:p w14:paraId="2B4B3092" w14:textId="4B4494AD" w:rsidR="00EF5251" w:rsidRDefault="00EF5251" w:rsidP="00583EFD">
      <w:pPr>
        <w:pStyle w:val="Prrafodelista"/>
        <w:numPr>
          <w:ilvl w:val="0"/>
          <w:numId w:val="6"/>
        </w:numPr>
        <w:rPr>
          <w:i/>
          <w:iCs/>
          <w:sz w:val="18"/>
          <w:szCs w:val="22"/>
          <w:lang w:val="es-ES_tradnl"/>
        </w:rPr>
      </w:pPr>
      <w:r w:rsidRPr="00EF5251">
        <w:rPr>
          <w:i/>
          <w:iCs/>
          <w:sz w:val="18"/>
          <w:szCs w:val="22"/>
          <w:lang w:val="es-ES_tradnl"/>
        </w:rPr>
        <w:t>Elige el género con el que te identificas</w:t>
      </w:r>
    </w:p>
    <w:p w14:paraId="7CF48EF4" w14:textId="77777777" w:rsidR="00EF5251" w:rsidRDefault="00EF5251" w:rsidP="00EF5251">
      <w:pPr>
        <w:pStyle w:val="Prrafodelista"/>
        <w:rPr>
          <w:i/>
          <w:iCs/>
          <w:sz w:val="18"/>
          <w:szCs w:val="22"/>
          <w:lang w:val="es-ES_tradnl"/>
        </w:rPr>
      </w:pPr>
    </w:p>
    <w:p w14:paraId="5D0349E8" w14:textId="23A7F1D0" w:rsidR="00EF5251" w:rsidRDefault="00EF5251" w:rsidP="00583EFD">
      <w:pPr>
        <w:pStyle w:val="Prrafodelista"/>
        <w:numPr>
          <w:ilvl w:val="0"/>
          <w:numId w:val="6"/>
        </w:numPr>
        <w:rPr>
          <w:i/>
          <w:iCs/>
          <w:sz w:val="18"/>
          <w:szCs w:val="22"/>
          <w:lang w:val="es-ES_tradnl"/>
        </w:rPr>
      </w:pPr>
      <w:r w:rsidRPr="00EF5251">
        <w:rPr>
          <w:i/>
          <w:iCs/>
          <w:sz w:val="18"/>
          <w:szCs w:val="22"/>
          <w:lang w:val="es-ES_tradnl"/>
        </w:rPr>
        <w:t>¿Cuál es tu edad? Ejemplo 26</w:t>
      </w:r>
    </w:p>
    <w:p w14:paraId="40832649" w14:textId="77777777" w:rsidR="00EF5251" w:rsidRPr="00EF5251" w:rsidRDefault="00EF5251" w:rsidP="00EF5251">
      <w:pPr>
        <w:pStyle w:val="Prrafodelista"/>
        <w:rPr>
          <w:i/>
          <w:iCs/>
          <w:sz w:val="18"/>
          <w:szCs w:val="22"/>
          <w:lang w:val="es-ES_tradnl"/>
        </w:rPr>
      </w:pPr>
    </w:p>
    <w:p w14:paraId="5444525D" w14:textId="6AB13500" w:rsidR="00EF5251" w:rsidRPr="00EF5251" w:rsidRDefault="00EF5251" w:rsidP="00583EFD">
      <w:pPr>
        <w:pStyle w:val="Prrafodelista"/>
        <w:numPr>
          <w:ilvl w:val="0"/>
          <w:numId w:val="6"/>
        </w:numPr>
        <w:rPr>
          <w:i/>
          <w:iCs/>
          <w:sz w:val="18"/>
          <w:szCs w:val="22"/>
          <w:lang w:val="es-ES_tradnl"/>
        </w:rPr>
      </w:pPr>
      <w:r w:rsidRPr="00EF5251">
        <w:rPr>
          <w:i/>
          <w:iCs/>
          <w:sz w:val="18"/>
          <w:szCs w:val="22"/>
          <w:lang w:val="es-ES_tradnl"/>
        </w:rPr>
        <w:t>¿Cuál es tu nivel máximo de estudios?</w:t>
      </w:r>
    </w:p>
    <w:p w14:paraId="1BAB1D0A" w14:textId="77777777" w:rsidR="004F42DB" w:rsidRDefault="004F42DB">
      <w:pPr>
        <w:rPr>
          <w:lang w:val="es-ES_tradnl"/>
        </w:rPr>
      </w:pPr>
    </w:p>
    <w:p w14:paraId="0AADFF81" w14:textId="31BDEE42" w:rsidR="00DA3BDB" w:rsidRDefault="00DA24D8">
      <w:pPr>
        <w:rPr>
          <w:lang w:val="es-ES_tradnl"/>
        </w:rPr>
      </w:pPr>
      <w:r>
        <w:rPr>
          <w:lang w:val="es-ES_tradnl"/>
        </w:rPr>
        <w:t>Además, p</w:t>
      </w:r>
      <w:r w:rsidR="004F42DB" w:rsidRPr="004F42DB">
        <w:rPr>
          <w:lang w:val="es-ES_tradnl"/>
        </w:rPr>
        <w:t xml:space="preserve">ara evaluar el </w:t>
      </w:r>
      <w:r w:rsidR="004F42DB" w:rsidRPr="0081683F">
        <w:rPr>
          <w:rFonts w:cs="Arial"/>
          <w:b/>
          <w:color w:val="9F5CA1"/>
        </w:rPr>
        <w:t>nivel de confianza</w:t>
      </w:r>
      <w:r w:rsidR="004F42DB" w:rsidRPr="004F42DB">
        <w:rPr>
          <w:lang w:val="es-ES_tradnl"/>
        </w:rPr>
        <w:t xml:space="preserve"> que genera el SIVEI a la ciudadanía que participó, se incluy</w:t>
      </w:r>
      <w:r w:rsidR="0081683F">
        <w:rPr>
          <w:lang w:val="es-ES_tradnl"/>
        </w:rPr>
        <w:t>eron</w:t>
      </w:r>
      <w:r w:rsidR="004F42DB" w:rsidRPr="004F42DB">
        <w:rPr>
          <w:lang w:val="es-ES_tradnl"/>
        </w:rPr>
        <w:t xml:space="preserve"> la</w:t>
      </w:r>
      <w:r w:rsidR="0081683F">
        <w:rPr>
          <w:lang w:val="es-ES_tradnl"/>
        </w:rPr>
        <w:t>s</w:t>
      </w:r>
      <w:r w:rsidR="004F42DB" w:rsidRPr="004F42DB">
        <w:rPr>
          <w:lang w:val="es-ES_tradnl"/>
        </w:rPr>
        <w:t xml:space="preserve"> siguiente</w:t>
      </w:r>
      <w:r w:rsidR="0081683F">
        <w:rPr>
          <w:lang w:val="es-ES_tradnl"/>
        </w:rPr>
        <w:t>s</w:t>
      </w:r>
      <w:r w:rsidR="004F42DB" w:rsidRPr="004F42DB">
        <w:rPr>
          <w:lang w:val="es-ES_tradnl"/>
        </w:rPr>
        <w:t xml:space="preserve"> pregunta</w:t>
      </w:r>
      <w:r w:rsidR="0081683F">
        <w:rPr>
          <w:lang w:val="es-ES_tradnl"/>
        </w:rPr>
        <w:t>s</w:t>
      </w:r>
      <w:r w:rsidR="004F42DB" w:rsidRPr="004F42DB">
        <w:rPr>
          <w:lang w:val="es-ES_tradnl"/>
        </w:rPr>
        <w:t>:</w:t>
      </w:r>
    </w:p>
    <w:p w14:paraId="4DE4B7C9" w14:textId="3C2A9B04" w:rsidR="004F42DB" w:rsidRDefault="004F42DB" w:rsidP="00583EFD">
      <w:pPr>
        <w:pStyle w:val="Prrafodelista"/>
        <w:numPr>
          <w:ilvl w:val="0"/>
          <w:numId w:val="7"/>
        </w:numPr>
        <w:rPr>
          <w:i/>
          <w:iCs/>
          <w:sz w:val="18"/>
          <w:szCs w:val="22"/>
          <w:lang w:val="es-ES_tradnl"/>
        </w:rPr>
      </w:pPr>
      <w:r w:rsidRPr="004F42DB">
        <w:rPr>
          <w:i/>
          <w:iCs/>
          <w:sz w:val="18"/>
          <w:szCs w:val="22"/>
          <w:lang w:val="es-ES_tradnl"/>
        </w:rPr>
        <w:t>¿Cuánta confianza te proporciona la modalidad de voto electrónico por Internet para la emisión de tu voto?</w:t>
      </w:r>
    </w:p>
    <w:p w14:paraId="36ADEE73" w14:textId="77777777" w:rsidR="004F42DB" w:rsidRDefault="004F42DB" w:rsidP="004F42DB">
      <w:pPr>
        <w:pStyle w:val="Prrafodelista"/>
        <w:rPr>
          <w:i/>
          <w:iCs/>
          <w:sz w:val="18"/>
          <w:szCs w:val="22"/>
          <w:lang w:val="es-ES_tradnl"/>
        </w:rPr>
      </w:pPr>
    </w:p>
    <w:p w14:paraId="66CED7E6" w14:textId="034E8E22" w:rsidR="004F42DB" w:rsidRDefault="004F42DB" w:rsidP="00583EFD">
      <w:pPr>
        <w:pStyle w:val="Prrafodelista"/>
        <w:numPr>
          <w:ilvl w:val="0"/>
          <w:numId w:val="7"/>
        </w:numPr>
        <w:rPr>
          <w:i/>
          <w:iCs/>
          <w:sz w:val="18"/>
          <w:szCs w:val="22"/>
          <w:lang w:val="es-ES_tradnl"/>
        </w:rPr>
      </w:pPr>
      <w:r w:rsidRPr="004F42DB">
        <w:rPr>
          <w:i/>
          <w:iCs/>
          <w:sz w:val="18"/>
          <w:szCs w:val="22"/>
          <w:lang w:val="es-ES_tradnl"/>
        </w:rPr>
        <w:t>En términos generales, ¿cuán satisfecha(o) te encuentras con el uso del Sistema de Voto Electrónico por Internet?</w:t>
      </w:r>
    </w:p>
    <w:p w14:paraId="7E4BA3D3" w14:textId="77777777" w:rsidR="004F42DB" w:rsidRDefault="004F42DB" w:rsidP="004F42DB">
      <w:pPr>
        <w:pStyle w:val="Prrafodelista"/>
        <w:rPr>
          <w:i/>
          <w:iCs/>
          <w:sz w:val="18"/>
          <w:szCs w:val="22"/>
          <w:lang w:val="es-ES_tradnl"/>
        </w:rPr>
      </w:pPr>
    </w:p>
    <w:p w14:paraId="1BB9712E" w14:textId="30D70EF8" w:rsidR="004F42DB" w:rsidRDefault="004F42DB" w:rsidP="00583EFD">
      <w:pPr>
        <w:pStyle w:val="Prrafodelista"/>
        <w:numPr>
          <w:ilvl w:val="0"/>
          <w:numId w:val="7"/>
        </w:numPr>
        <w:rPr>
          <w:i/>
          <w:iCs/>
          <w:sz w:val="18"/>
          <w:szCs w:val="22"/>
          <w:lang w:val="es-ES_tradnl"/>
        </w:rPr>
      </w:pPr>
      <w:r w:rsidRPr="004F42DB">
        <w:rPr>
          <w:i/>
          <w:iCs/>
          <w:sz w:val="18"/>
          <w:szCs w:val="22"/>
          <w:lang w:val="es-ES_tradnl"/>
        </w:rPr>
        <w:t>¿Volverías a utilizar el Sistema de Voto Electrónico por Internet para emitir tu voto?</w:t>
      </w:r>
    </w:p>
    <w:p w14:paraId="27C8C86E" w14:textId="77777777" w:rsidR="004F42DB" w:rsidRDefault="004F42DB" w:rsidP="004F42DB">
      <w:pPr>
        <w:pStyle w:val="Prrafodelista"/>
        <w:rPr>
          <w:i/>
          <w:iCs/>
          <w:sz w:val="18"/>
          <w:szCs w:val="22"/>
          <w:lang w:val="es-ES_tradnl"/>
        </w:rPr>
      </w:pPr>
    </w:p>
    <w:p w14:paraId="799BD061" w14:textId="670CE91D" w:rsidR="004F42DB" w:rsidRDefault="004F42DB" w:rsidP="00583EFD">
      <w:pPr>
        <w:pStyle w:val="Prrafodelista"/>
        <w:numPr>
          <w:ilvl w:val="0"/>
          <w:numId w:val="7"/>
        </w:numPr>
        <w:rPr>
          <w:i/>
          <w:iCs/>
          <w:sz w:val="18"/>
          <w:szCs w:val="22"/>
          <w:lang w:val="es-ES_tradnl"/>
        </w:rPr>
      </w:pPr>
      <w:r w:rsidRPr="004F42DB">
        <w:rPr>
          <w:i/>
          <w:iCs/>
          <w:sz w:val="18"/>
          <w:szCs w:val="22"/>
          <w:lang w:val="es-ES_tradnl"/>
        </w:rPr>
        <w:t>¿Recomendarías el uso del Sistema de Voto Electrónico por Internet?</w:t>
      </w:r>
    </w:p>
    <w:p w14:paraId="45F7FD05" w14:textId="77777777" w:rsidR="004F42DB" w:rsidRDefault="004F42DB" w:rsidP="004F42DB">
      <w:pPr>
        <w:rPr>
          <w:i/>
          <w:iCs/>
          <w:sz w:val="18"/>
          <w:szCs w:val="22"/>
          <w:lang w:val="es-ES_tradnl"/>
        </w:rPr>
      </w:pPr>
    </w:p>
    <w:p w14:paraId="7FFE50C2" w14:textId="47942938" w:rsidR="0081683F" w:rsidRDefault="0081683F" w:rsidP="004F42DB">
      <w:pPr>
        <w:rPr>
          <w:lang w:val="es-ES_tradnl"/>
        </w:rPr>
      </w:pPr>
      <w:r>
        <w:rPr>
          <w:lang w:val="es-ES_tradnl"/>
        </w:rPr>
        <w:t>De igual modo</w:t>
      </w:r>
      <w:r w:rsidRPr="0081683F">
        <w:rPr>
          <w:lang w:val="es-ES_tradnl"/>
        </w:rPr>
        <w:t xml:space="preserve">, </w:t>
      </w:r>
      <w:r>
        <w:rPr>
          <w:lang w:val="es-ES_tradnl"/>
        </w:rPr>
        <w:t xml:space="preserve">se incluyeron preguntas relacionadas a la </w:t>
      </w:r>
      <w:r w:rsidRPr="0081683F">
        <w:rPr>
          <w:rFonts w:cs="Arial"/>
          <w:b/>
          <w:color w:val="9F5CA1"/>
        </w:rPr>
        <w:t>emisión y verificación de</w:t>
      </w:r>
      <w:r>
        <w:rPr>
          <w:rFonts w:cs="Arial"/>
          <w:b/>
          <w:color w:val="9F5CA1"/>
        </w:rPr>
        <w:t>l</w:t>
      </w:r>
      <w:r w:rsidRPr="0081683F">
        <w:rPr>
          <w:rFonts w:cs="Arial"/>
          <w:b/>
          <w:color w:val="9F5CA1"/>
        </w:rPr>
        <w:t xml:space="preserve"> voto</w:t>
      </w:r>
      <w:r>
        <w:rPr>
          <w:lang w:val="es-ES_tradnl"/>
        </w:rPr>
        <w:t xml:space="preserve"> dentro del Sistema de Voto Electrónico:</w:t>
      </w:r>
    </w:p>
    <w:p w14:paraId="2CBC5A5C" w14:textId="341C1E39" w:rsidR="0081683F" w:rsidRDefault="0081683F" w:rsidP="00583EFD">
      <w:pPr>
        <w:pStyle w:val="Prrafodelista"/>
        <w:numPr>
          <w:ilvl w:val="0"/>
          <w:numId w:val="9"/>
        </w:numPr>
        <w:rPr>
          <w:i/>
          <w:iCs/>
          <w:sz w:val="18"/>
          <w:szCs w:val="22"/>
          <w:lang w:val="es-ES_tradnl"/>
        </w:rPr>
      </w:pPr>
      <w:r w:rsidRPr="0081683F">
        <w:rPr>
          <w:i/>
          <w:iCs/>
          <w:sz w:val="18"/>
          <w:szCs w:val="22"/>
          <w:lang w:val="es-ES_tradnl"/>
        </w:rPr>
        <w:t>Durante el procedimiento de votación en el Sistema de Voto Electrónico por Internet</w:t>
      </w:r>
    </w:p>
    <w:p w14:paraId="3BDCB31D" w14:textId="77777777" w:rsidR="0081683F" w:rsidRDefault="0081683F" w:rsidP="0081683F">
      <w:pPr>
        <w:pStyle w:val="Prrafodelista"/>
        <w:rPr>
          <w:i/>
          <w:iCs/>
          <w:sz w:val="18"/>
          <w:szCs w:val="22"/>
          <w:lang w:val="es-ES_tradnl"/>
        </w:rPr>
      </w:pPr>
    </w:p>
    <w:p w14:paraId="522EEC0E" w14:textId="75EA63CD" w:rsidR="0081683F" w:rsidRDefault="0081683F" w:rsidP="00583EFD">
      <w:pPr>
        <w:pStyle w:val="Prrafodelista"/>
        <w:numPr>
          <w:ilvl w:val="0"/>
          <w:numId w:val="9"/>
        </w:numPr>
        <w:rPr>
          <w:i/>
          <w:iCs/>
          <w:sz w:val="18"/>
          <w:szCs w:val="22"/>
          <w:lang w:val="es-ES_tradnl"/>
        </w:rPr>
      </w:pPr>
      <w:r w:rsidRPr="0081683F">
        <w:rPr>
          <w:i/>
          <w:iCs/>
          <w:sz w:val="18"/>
          <w:szCs w:val="22"/>
          <w:lang w:val="es-ES_tradnl"/>
        </w:rPr>
        <w:t>¿Verificaste tu recibo de voto?</w:t>
      </w:r>
    </w:p>
    <w:p w14:paraId="5AAF6ECD" w14:textId="77777777" w:rsidR="0081683F" w:rsidRDefault="0081683F" w:rsidP="0081683F">
      <w:pPr>
        <w:pStyle w:val="Prrafodelista"/>
        <w:rPr>
          <w:i/>
          <w:iCs/>
          <w:sz w:val="18"/>
          <w:szCs w:val="22"/>
          <w:lang w:val="es-ES_tradnl"/>
        </w:rPr>
      </w:pPr>
    </w:p>
    <w:p w14:paraId="72A8867D" w14:textId="7A9C43AC" w:rsidR="0081683F" w:rsidRDefault="0081683F" w:rsidP="00583EFD">
      <w:pPr>
        <w:pStyle w:val="Prrafodelista"/>
        <w:numPr>
          <w:ilvl w:val="0"/>
          <w:numId w:val="9"/>
        </w:numPr>
        <w:rPr>
          <w:i/>
          <w:iCs/>
          <w:sz w:val="18"/>
          <w:szCs w:val="22"/>
          <w:lang w:val="es-ES_tradnl"/>
        </w:rPr>
      </w:pPr>
      <w:r w:rsidRPr="0081683F">
        <w:rPr>
          <w:i/>
          <w:iCs/>
          <w:sz w:val="18"/>
          <w:szCs w:val="22"/>
          <w:lang w:val="es-ES_tradnl"/>
        </w:rPr>
        <w:t>Durante el procedimiento de verificación del recibo de voto en el Sistema de Voto Electrónico por Internet,</w:t>
      </w:r>
    </w:p>
    <w:p w14:paraId="2FF7648A" w14:textId="77777777" w:rsidR="0081683F" w:rsidRDefault="0081683F" w:rsidP="0081683F">
      <w:pPr>
        <w:pStyle w:val="Prrafodelista"/>
        <w:rPr>
          <w:i/>
          <w:iCs/>
          <w:sz w:val="18"/>
          <w:szCs w:val="22"/>
          <w:lang w:val="es-ES_tradnl"/>
        </w:rPr>
      </w:pPr>
    </w:p>
    <w:p w14:paraId="2B8A9ACA" w14:textId="41D34041" w:rsidR="0081683F" w:rsidRPr="0081683F" w:rsidRDefault="0081683F" w:rsidP="00583EFD">
      <w:pPr>
        <w:pStyle w:val="Prrafodelista"/>
        <w:numPr>
          <w:ilvl w:val="0"/>
          <w:numId w:val="9"/>
        </w:numPr>
        <w:rPr>
          <w:i/>
          <w:iCs/>
          <w:sz w:val="18"/>
          <w:szCs w:val="22"/>
          <w:lang w:val="es-ES_tradnl"/>
        </w:rPr>
      </w:pPr>
      <w:r w:rsidRPr="0081683F">
        <w:rPr>
          <w:i/>
          <w:iCs/>
          <w:sz w:val="18"/>
          <w:szCs w:val="22"/>
          <w:lang w:val="es-ES_tradnl"/>
        </w:rPr>
        <w:t>¿Cuál de los siguientes aspectos consideras que se podría mejorar en el Sistema de Voto Electrónico por Internet?</w:t>
      </w:r>
    </w:p>
    <w:p w14:paraId="0687851A" w14:textId="20E1FEDB" w:rsidR="0081683F" w:rsidRDefault="0081683F" w:rsidP="004F42DB">
      <w:pPr>
        <w:rPr>
          <w:lang w:val="es-ES_tradnl"/>
        </w:rPr>
      </w:pPr>
      <w:r>
        <w:rPr>
          <w:lang w:val="es-ES_tradnl"/>
        </w:rPr>
        <w:t xml:space="preserve">Por último, se incluyeron preguntas acerca del apoyo brindado por el personal de </w:t>
      </w:r>
      <w:r w:rsidRPr="0081683F">
        <w:rPr>
          <w:rFonts w:cs="Arial"/>
          <w:b/>
          <w:color w:val="9F5CA1"/>
        </w:rPr>
        <w:t>INETEL</w:t>
      </w:r>
      <w:r>
        <w:rPr>
          <w:lang w:val="es-ES_tradnl"/>
        </w:rPr>
        <w:t>, en relación con las solicitudes recibidas durante el periodo del primer simulacro de votación:</w:t>
      </w:r>
    </w:p>
    <w:p w14:paraId="14A027F0" w14:textId="45C03CAE" w:rsidR="0081683F" w:rsidRDefault="0081683F" w:rsidP="00583EFD">
      <w:pPr>
        <w:pStyle w:val="Prrafodelista"/>
        <w:numPr>
          <w:ilvl w:val="0"/>
          <w:numId w:val="10"/>
        </w:numPr>
        <w:rPr>
          <w:i/>
          <w:iCs/>
          <w:sz w:val="18"/>
          <w:szCs w:val="22"/>
          <w:lang w:val="es-ES_tradnl"/>
        </w:rPr>
      </w:pPr>
      <w:r w:rsidRPr="0081683F">
        <w:rPr>
          <w:i/>
          <w:iCs/>
          <w:sz w:val="18"/>
          <w:szCs w:val="22"/>
          <w:lang w:val="es-ES_tradnl"/>
        </w:rPr>
        <w:t>¿Solicitaste apoyo a INETEL?</w:t>
      </w:r>
    </w:p>
    <w:p w14:paraId="1BB22FD8" w14:textId="77777777" w:rsidR="0081683F" w:rsidRDefault="0081683F" w:rsidP="0081683F">
      <w:pPr>
        <w:pStyle w:val="Prrafodelista"/>
        <w:ind w:left="774"/>
        <w:rPr>
          <w:i/>
          <w:iCs/>
          <w:sz w:val="18"/>
          <w:szCs w:val="22"/>
          <w:lang w:val="es-ES_tradnl"/>
        </w:rPr>
      </w:pPr>
    </w:p>
    <w:p w14:paraId="082BC407" w14:textId="5CAFE57A" w:rsidR="0081683F" w:rsidRDefault="0081683F" w:rsidP="00583EFD">
      <w:pPr>
        <w:pStyle w:val="Prrafodelista"/>
        <w:numPr>
          <w:ilvl w:val="0"/>
          <w:numId w:val="10"/>
        </w:numPr>
        <w:rPr>
          <w:i/>
          <w:iCs/>
          <w:sz w:val="18"/>
          <w:szCs w:val="22"/>
          <w:lang w:val="es-ES_tradnl"/>
        </w:rPr>
      </w:pPr>
      <w:r w:rsidRPr="0081683F">
        <w:rPr>
          <w:i/>
          <w:iCs/>
          <w:sz w:val="18"/>
          <w:szCs w:val="22"/>
          <w:lang w:val="es-ES_tradnl"/>
        </w:rPr>
        <w:t>¿Fue resuelta tu solicitud por parte de INETEL?</w:t>
      </w:r>
    </w:p>
    <w:p w14:paraId="6B791E20" w14:textId="77777777" w:rsidR="0081683F" w:rsidRPr="0081683F" w:rsidRDefault="0081683F" w:rsidP="0081683F">
      <w:pPr>
        <w:pStyle w:val="Prrafodelista"/>
        <w:rPr>
          <w:i/>
          <w:iCs/>
          <w:sz w:val="18"/>
          <w:szCs w:val="22"/>
          <w:lang w:val="es-ES_tradnl"/>
        </w:rPr>
      </w:pPr>
    </w:p>
    <w:p w14:paraId="49A5167F" w14:textId="3B13F60C" w:rsidR="0081683F" w:rsidRDefault="0081683F" w:rsidP="00583EFD">
      <w:pPr>
        <w:pStyle w:val="Prrafodelista"/>
        <w:numPr>
          <w:ilvl w:val="0"/>
          <w:numId w:val="10"/>
        </w:numPr>
        <w:rPr>
          <w:i/>
          <w:iCs/>
          <w:sz w:val="18"/>
          <w:szCs w:val="22"/>
          <w:lang w:val="es-ES_tradnl"/>
        </w:rPr>
      </w:pPr>
      <w:r w:rsidRPr="0081683F">
        <w:rPr>
          <w:i/>
          <w:iCs/>
          <w:sz w:val="18"/>
          <w:szCs w:val="22"/>
          <w:lang w:val="es-ES_tradnl"/>
        </w:rPr>
        <w:t>¿Cómo consideras que fue el apoyo brindado por INETEL</w:t>
      </w:r>
      <w:r>
        <w:rPr>
          <w:i/>
          <w:iCs/>
          <w:sz w:val="18"/>
          <w:szCs w:val="22"/>
          <w:lang w:val="es-ES_tradnl"/>
        </w:rPr>
        <w:t>?</w:t>
      </w:r>
    </w:p>
    <w:p w14:paraId="43132432" w14:textId="77777777" w:rsidR="0081683F" w:rsidRDefault="0081683F" w:rsidP="0081683F">
      <w:pPr>
        <w:pStyle w:val="Prrafodelista"/>
        <w:ind w:left="774"/>
        <w:rPr>
          <w:i/>
          <w:iCs/>
          <w:sz w:val="18"/>
          <w:szCs w:val="22"/>
          <w:lang w:val="es-ES_tradnl"/>
        </w:rPr>
      </w:pPr>
    </w:p>
    <w:p w14:paraId="5217F131" w14:textId="77777777" w:rsidR="0081683F" w:rsidRDefault="0081683F" w:rsidP="0081683F">
      <w:pPr>
        <w:pStyle w:val="Prrafodelista"/>
        <w:ind w:left="774"/>
        <w:rPr>
          <w:i/>
          <w:iCs/>
          <w:sz w:val="18"/>
          <w:szCs w:val="22"/>
          <w:lang w:val="es-ES_tradnl"/>
        </w:rPr>
      </w:pPr>
    </w:p>
    <w:p w14:paraId="63CA909B" w14:textId="77777777" w:rsidR="0081683F" w:rsidRPr="0081683F" w:rsidRDefault="0081683F" w:rsidP="0081683F">
      <w:pPr>
        <w:pStyle w:val="Prrafodelista"/>
        <w:ind w:left="774"/>
        <w:rPr>
          <w:i/>
          <w:iCs/>
          <w:sz w:val="18"/>
          <w:szCs w:val="22"/>
          <w:lang w:val="es-ES_tradnl"/>
        </w:rPr>
      </w:pPr>
    </w:p>
    <w:p w14:paraId="417C3551" w14:textId="638BA198" w:rsidR="00421B2C" w:rsidRDefault="00421B2C" w:rsidP="00583EFD">
      <w:pPr>
        <w:pStyle w:val="Prrafodelista"/>
        <w:keepNext/>
        <w:keepLines/>
        <w:numPr>
          <w:ilvl w:val="1"/>
          <w:numId w:val="2"/>
        </w:numPr>
        <w:spacing w:before="0" w:after="200"/>
        <w:outlineLvl w:val="1"/>
        <w:rPr>
          <w:rFonts w:cs="Arial"/>
          <w:b/>
          <w:color w:val="9F5CA1"/>
        </w:rPr>
      </w:pPr>
      <w:bookmarkStart w:id="10" w:name="_Toc166583523"/>
      <w:r>
        <w:rPr>
          <w:rFonts w:cs="Arial"/>
          <w:b/>
          <w:color w:val="9F5CA1"/>
        </w:rPr>
        <w:t>Resultados</w:t>
      </w:r>
      <w:r w:rsidR="0081683F">
        <w:rPr>
          <w:rFonts w:cs="Arial"/>
          <w:b/>
          <w:color w:val="9F5CA1"/>
        </w:rPr>
        <w:t xml:space="preserve"> </w:t>
      </w:r>
      <w:r>
        <w:rPr>
          <w:rFonts w:cs="Arial"/>
          <w:b/>
          <w:color w:val="9F5CA1"/>
        </w:rPr>
        <w:t>de</w:t>
      </w:r>
      <w:r w:rsidR="0081683F">
        <w:rPr>
          <w:rFonts w:cs="Arial"/>
          <w:b/>
          <w:color w:val="9F5CA1"/>
        </w:rPr>
        <w:t xml:space="preserve"> la e</w:t>
      </w:r>
      <w:r w:rsidR="0081683F" w:rsidRPr="008A5429">
        <w:rPr>
          <w:rFonts w:cs="Arial"/>
          <w:b/>
          <w:color w:val="9F5CA1"/>
        </w:rPr>
        <w:t xml:space="preserve">ncuesta de </w:t>
      </w:r>
      <w:r>
        <w:rPr>
          <w:rFonts w:cs="Arial"/>
          <w:b/>
          <w:color w:val="9F5CA1"/>
        </w:rPr>
        <w:t>las personas que emitieron voto</w:t>
      </w:r>
      <w:bookmarkEnd w:id="10"/>
    </w:p>
    <w:p w14:paraId="74553054" w14:textId="77777777" w:rsidR="00421B2C" w:rsidRPr="00421B2C" w:rsidRDefault="00421B2C" w:rsidP="00421B2C">
      <w:pPr>
        <w:pStyle w:val="Prrafodelista"/>
        <w:keepNext/>
        <w:keepLines/>
        <w:spacing w:before="0" w:after="200"/>
        <w:ind w:left="1920"/>
        <w:outlineLvl w:val="1"/>
        <w:rPr>
          <w:rFonts w:cs="Arial"/>
          <w:b/>
          <w:color w:val="9F5CA1"/>
        </w:rPr>
      </w:pPr>
    </w:p>
    <w:p w14:paraId="37636A2C" w14:textId="2E7E39B0" w:rsidR="00B43586" w:rsidRPr="008A5429" w:rsidRDefault="00B43586" w:rsidP="00583EFD">
      <w:pPr>
        <w:pStyle w:val="Prrafodelista"/>
        <w:keepNext/>
        <w:keepLines/>
        <w:numPr>
          <w:ilvl w:val="2"/>
          <w:numId w:val="2"/>
        </w:numPr>
        <w:spacing w:before="0" w:after="200"/>
        <w:outlineLvl w:val="1"/>
        <w:rPr>
          <w:rFonts w:cs="Arial"/>
          <w:b/>
          <w:color w:val="9F5CA1"/>
        </w:rPr>
      </w:pPr>
      <w:bookmarkStart w:id="11" w:name="_Toc166583524"/>
      <w:r>
        <w:rPr>
          <w:rFonts w:cs="Arial"/>
          <w:b/>
          <w:color w:val="9F5CA1"/>
        </w:rPr>
        <w:t>Experiencia de Usuario</w:t>
      </w:r>
      <w:bookmarkEnd w:id="11"/>
    </w:p>
    <w:p w14:paraId="1A3D7ED9" w14:textId="44633A94" w:rsidR="0081683F" w:rsidRDefault="0081683F" w:rsidP="00145765">
      <w:r w:rsidRPr="0081683F">
        <w:t xml:space="preserve">De manera particular, para la encuesta objeto del presente informe, la tabla que se muestra a continuación presenta la distribución demográfica de las </w:t>
      </w:r>
      <w:r w:rsidR="00CD78CF" w:rsidRPr="00724725">
        <w:rPr>
          <w:rFonts w:cs="Arial"/>
          <w:b/>
          <w:color w:val="9F5CA1"/>
        </w:rPr>
        <w:t>523</w:t>
      </w:r>
      <w:r w:rsidRPr="00724725">
        <w:rPr>
          <w:rFonts w:cs="Arial"/>
          <w:b/>
          <w:color w:val="9F5CA1"/>
        </w:rPr>
        <w:t xml:space="preserve"> personas que contestaron la encuesta</w:t>
      </w:r>
      <w:r w:rsidRPr="0081683F">
        <w:t xml:space="preserve"> para el Primer Simulacro de Votación de los P</w:t>
      </w:r>
      <w:r w:rsidR="00F81575">
        <w:t>rocesos Electorales Federal y Locales</w:t>
      </w:r>
      <w:r w:rsidRPr="0081683F">
        <w:t xml:space="preserve"> 202</w:t>
      </w:r>
      <w:r w:rsidR="00F81575">
        <w:t xml:space="preserve">3 </w:t>
      </w:r>
      <w:r w:rsidRPr="0081683F">
        <w:t>-</w:t>
      </w:r>
      <w:r w:rsidR="00F81575">
        <w:t xml:space="preserve"> </w:t>
      </w:r>
      <w:r w:rsidRPr="0081683F">
        <w:t>202</w:t>
      </w:r>
      <w:r w:rsidR="00F81575">
        <w:t>4</w:t>
      </w:r>
      <w:r w:rsidRPr="0081683F">
        <w:t>; clasificado por rango de edad y género con el que se identifican.</w:t>
      </w:r>
    </w:p>
    <w:tbl>
      <w:tblPr>
        <w:tblW w:w="8890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3"/>
        <w:gridCol w:w="1353"/>
        <w:gridCol w:w="1599"/>
        <w:gridCol w:w="1353"/>
        <w:gridCol w:w="1353"/>
        <w:gridCol w:w="1509"/>
      </w:tblGrid>
      <w:tr w:rsidR="00DC420B" w:rsidRPr="000D1F73" w14:paraId="1037BCD4" w14:textId="737FC87E" w:rsidTr="00DA24D8">
        <w:trPr>
          <w:trHeight w:val="370"/>
          <w:tblHeader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F5CA1"/>
            <w:vAlign w:val="center"/>
          </w:tcPr>
          <w:p w14:paraId="49A065CA" w14:textId="448E14C9" w:rsidR="00F81575" w:rsidRPr="00F81575" w:rsidRDefault="00F81575" w:rsidP="00DA24D8">
            <w:pPr>
              <w:spacing w:after="0"/>
              <w:jc w:val="center"/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</w:pPr>
            <w:r w:rsidRPr="00F81575"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  <w:t>Rango de edad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F5CA1"/>
            <w:vAlign w:val="center"/>
          </w:tcPr>
          <w:p w14:paraId="296DE1E8" w14:textId="5550D73A" w:rsidR="00F81575" w:rsidRPr="00F81575" w:rsidRDefault="00F81575" w:rsidP="00DA24D8">
            <w:pPr>
              <w:spacing w:after="0"/>
              <w:jc w:val="center"/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</w:pPr>
            <w:r w:rsidRPr="00F81575"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  <w:t>Femenino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F5CA1"/>
            <w:vAlign w:val="center"/>
          </w:tcPr>
          <w:p w14:paraId="77804DDB" w14:textId="66EA3EBD" w:rsidR="00F81575" w:rsidRPr="00F81575" w:rsidRDefault="00F81575" w:rsidP="00DA24D8">
            <w:pPr>
              <w:spacing w:after="0"/>
              <w:jc w:val="center"/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</w:pPr>
            <w:r w:rsidRPr="00F81575"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  <w:t>Masculino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F5CA1"/>
            <w:vAlign w:val="center"/>
          </w:tcPr>
          <w:p w14:paraId="62B0216F" w14:textId="419EEBD2" w:rsidR="00F81575" w:rsidRPr="00F81575" w:rsidRDefault="00F81575" w:rsidP="00DA24D8">
            <w:pPr>
              <w:spacing w:after="0"/>
              <w:jc w:val="center"/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</w:pPr>
            <w:r w:rsidRPr="00F81575"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  <w:t>No deseo responder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F5CA1"/>
            <w:vAlign w:val="center"/>
          </w:tcPr>
          <w:p w14:paraId="584B59CA" w14:textId="502B2C49" w:rsidR="00F81575" w:rsidRPr="00F81575" w:rsidRDefault="00F81575" w:rsidP="00DA24D8">
            <w:pPr>
              <w:spacing w:after="0"/>
              <w:jc w:val="center"/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</w:pPr>
            <w:r w:rsidRPr="00F81575"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  <w:t>Otro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F5CA1"/>
            <w:vAlign w:val="center"/>
          </w:tcPr>
          <w:p w14:paraId="083B729A" w14:textId="194C8F7A" w:rsidR="00F81575" w:rsidRPr="00F81575" w:rsidRDefault="00F81575" w:rsidP="00DA24D8">
            <w:pPr>
              <w:spacing w:after="0"/>
              <w:jc w:val="center"/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</w:pPr>
            <w:r w:rsidRPr="00F81575"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  <w:t>Total por edad</w:t>
            </w:r>
          </w:p>
        </w:tc>
      </w:tr>
      <w:tr w:rsidR="00DC420B" w:rsidRPr="000D1F73" w14:paraId="04C52278" w14:textId="6BA835EA" w:rsidTr="00E82EEF">
        <w:trPr>
          <w:trHeight w:val="224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</w:tcPr>
          <w:p w14:paraId="4553C4A4" w14:textId="6A2997B7" w:rsidR="00DC420B" w:rsidRPr="007328F3" w:rsidRDefault="00DC420B" w:rsidP="00E82E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0"/>
                <w:lang w:eastAsia="es-MX"/>
              </w:rPr>
            </w:pPr>
            <w:r w:rsidRPr="007328F3">
              <w:rPr>
                <w:rFonts w:asciiTheme="minorHAnsi" w:eastAsia="Times New Roman" w:hAnsiTheme="minorHAnsi" w:cstheme="minorHAnsi"/>
                <w:szCs w:val="20"/>
                <w:lang w:eastAsia="es-MX"/>
              </w:rPr>
              <w:t>18 – 29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ABA730" w14:textId="046D4292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30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939AD97" w14:textId="6E9F915C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14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EB5779" w14:textId="7A986AB5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3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BBE5F1" w14:textId="44429E5C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294626" w14:textId="73868DF9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47</w:t>
            </w:r>
          </w:p>
        </w:tc>
      </w:tr>
      <w:tr w:rsidR="00DC420B" w:rsidRPr="000D1F73" w14:paraId="66918796" w14:textId="5D74E842" w:rsidTr="00E82EEF">
        <w:trPr>
          <w:trHeight w:val="57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</w:tcPr>
          <w:p w14:paraId="19C81A4E" w14:textId="400A73AA" w:rsidR="00DC420B" w:rsidRPr="007328F3" w:rsidRDefault="00DC420B" w:rsidP="00E82E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0"/>
                <w:lang w:eastAsia="es-MX"/>
              </w:rPr>
            </w:pPr>
            <w:r w:rsidRPr="007328F3">
              <w:rPr>
                <w:rFonts w:asciiTheme="minorHAnsi" w:eastAsia="Times New Roman" w:hAnsiTheme="minorHAnsi" w:cstheme="minorHAnsi"/>
                <w:szCs w:val="20"/>
                <w:lang w:eastAsia="es-MX"/>
              </w:rPr>
              <w:t>30 – 39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A5EB78" w14:textId="4AC20BF5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85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4718DB" w14:textId="11519C5C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50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2F0526" w14:textId="02E82D8C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2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E58FFE" w14:textId="20280936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0</w:t>
            </w:r>
          </w:p>
        </w:tc>
        <w:tc>
          <w:tcPr>
            <w:tcW w:w="15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FF1E9D" w14:textId="0C018757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137</w:t>
            </w:r>
          </w:p>
        </w:tc>
      </w:tr>
      <w:tr w:rsidR="00DC420B" w:rsidRPr="000D1F73" w14:paraId="13D93659" w14:textId="1E4669CB" w:rsidTr="00E82EEF">
        <w:trPr>
          <w:trHeight w:val="57"/>
        </w:trPr>
        <w:tc>
          <w:tcPr>
            <w:tcW w:w="1723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14:paraId="780B7369" w14:textId="0359D5FF" w:rsidR="00DC420B" w:rsidRPr="007328F3" w:rsidRDefault="00DC420B" w:rsidP="00E82EEF">
            <w:pPr>
              <w:spacing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eastAsia="es-MX"/>
              </w:rPr>
            </w:pPr>
            <w:r w:rsidRPr="007328F3">
              <w:rPr>
                <w:rFonts w:asciiTheme="minorHAnsi" w:eastAsia="Times New Roman" w:hAnsiTheme="minorHAnsi" w:cstheme="minorHAnsi"/>
                <w:color w:val="000000"/>
                <w:szCs w:val="20"/>
                <w:lang w:eastAsia="es-MX"/>
              </w:rPr>
              <w:t>40 – 49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576EE4" w14:textId="3AF61CAF" w:rsidR="00DC420B" w:rsidRPr="007328F3" w:rsidRDefault="00DC420B" w:rsidP="00E82EEF">
            <w:pPr>
              <w:spacing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eastAsia="es-MX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95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460276" w14:textId="0EB73BAC" w:rsidR="00DC420B" w:rsidRPr="007328F3" w:rsidRDefault="00DC420B" w:rsidP="00E82EEF">
            <w:pPr>
              <w:spacing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eastAsia="es-MX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63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3A847D" w14:textId="2678DDA6" w:rsidR="00DC420B" w:rsidRPr="007328F3" w:rsidRDefault="00DC420B" w:rsidP="00E82EEF">
            <w:pPr>
              <w:spacing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eastAsia="es-MX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0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722CCC" w14:textId="05DBEA92" w:rsidR="00DC420B" w:rsidRPr="007328F3" w:rsidRDefault="00DC420B" w:rsidP="00E82EEF">
            <w:pPr>
              <w:spacing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eastAsia="es-MX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2</w:t>
            </w:r>
          </w:p>
        </w:tc>
        <w:tc>
          <w:tcPr>
            <w:tcW w:w="15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5554C9" w14:textId="31B1CE14" w:rsidR="00DC420B" w:rsidRPr="00E82EEF" w:rsidRDefault="00DC420B" w:rsidP="00E82EEF">
            <w:pPr>
              <w:spacing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eastAsia="es-MX"/>
              </w:rPr>
            </w:pPr>
            <w:r w:rsidRPr="00E82EEF">
              <w:rPr>
                <w:rFonts w:asciiTheme="minorHAnsi" w:hAnsiTheme="minorHAnsi" w:cstheme="minorHAnsi"/>
                <w:color w:val="000000"/>
                <w:szCs w:val="20"/>
              </w:rPr>
              <w:t>160</w:t>
            </w:r>
          </w:p>
        </w:tc>
      </w:tr>
      <w:tr w:rsidR="00DC420B" w:rsidRPr="000D1F73" w14:paraId="21FFC796" w14:textId="7AA253CB" w:rsidTr="00E82EEF">
        <w:trPr>
          <w:trHeight w:val="57"/>
        </w:trPr>
        <w:tc>
          <w:tcPr>
            <w:tcW w:w="1723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14:paraId="0F06A0C5" w14:textId="49DDAA3A" w:rsidR="00DC420B" w:rsidRPr="007328F3" w:rsidRDefault="00DC420B" w:rsidP="00E82E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0"/>
                <w:lang w:eastAsia="es-MX"/>
              </w:rPr>
            </w:pPr>
            <w:r w:rsidRPr="007328F3">
              <w:rPr>
                <w:rFonts w:asciiTheme="minorHAnsi" w:eastAsia="Times New Roman" w:hAnsiTheme="minorHAnsi" w:cstheme="minorHAnsi"/>
                <w:szCs w:val="20"/>
                <w:lang w:eastAsia="es-MX"/>
              </w:rPr>
              <w:t>50 – 59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524E08" w14:textId="60C29E88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65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883FAE" w14:textId="2548A9CA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74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975378" w14:textId="6FA670D0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0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782143" w14:textId="5F42D1DF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1</w:t>
            </w:r>
          </w:p>
        </w:tc>
        <w:tc>
          <w:tcPr>
            <w:tcW w:w="15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759C77" w14:textId="0D3B94F5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140</w:t>
            </w:r>
          </w:p>
        </w:tc>
      </w:tr>
      <w:tr w:rsidR="00DC420B" w:rsidRPr="000D1F73" w14:paraId="2203539E" w14:textId="7B0055AC" w:rsidTr="00E82EEF">
        <w:trPr>
          <w:trHeight w:val="57"/>
        </w:trPr>
        <w:tc>
          <w:tcPr>
            <w:tcW w:w="1723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14:paraId="6C988302" w14:textId="44276BBA" w:rsidR="00DC420B" w:rsidRPr="007328F3" w:rsidRDefault="00DC420B" w:rsidP="00E82EEF">
            <w:pPr>
              <w:spacing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eastAsia="es-MX"/>
              </w:rPr>
            </w:pPr>
            <w:r w:rsidRPr="007328F3">
              <w:rPr>
                <w:rFonts w:asciiTheme="minorHAnsi" w:eastAsia="Times New Roman" w:hAnsiTheme="minorHAnsi" w:cstheme="minorHAnsi"/>
                <w:color w:val="000000"/>
                <w:szCs w:val="20"/>
                <w:lang w:eastAsia="es-MX"/>
              </w:rPr>
              <w:t>60 o más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E6C270" w14:textId="217A5106" w:rsidR="00DC420B" w:rsidRPr="007328F3" w:rsidRDefault="00DC420B" w:rsidP="00E82EEF">
            <w:pPr>
              <w:spacing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eastAsia="es-MX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9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BE0CF0" w14:textId="6C831411" w:rsidR="00DC420B" w:rsidRPr="007328F3" w:rsidRDefault="00DC420B" w:rsidP="00E82EEF">
            <w:pPr>
              <w:spacing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eastAsia="es-MX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30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B631A9" w14:textId="7BA5B58D" w:rsidR="00DC420B" w:rsidRPr="007328F3" w:rsidRDefault="00DC420B" w:rsidP="00E82EEF">
            <w:pPr>
              <w:spacing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eastAsia="es-MX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0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ACE445" w14:textId="1F32D949" w:rsidR="00DC420B" w:rsidRPr="007328F3" w:rsidRDefault="00DC420B" w:rsidP="00E82EEF">
            <w:pPr>
              <w:spacing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eastAsia="es-MX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0</w:t>
            </w:r>
          </w:p>
        </w:tc>
        <w:tc>
          <w:tcPr>
            <w:tcW w:w="15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E39C85" w14:textId="41CE3D9E" w:rsidR="00DC420B" w:rsidRPr="007328F3" w:rsidRDefault="00DC420B" w:rsidP="00E82EEF">
            <w:pPr>
              <w:spacing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eastAsia="es-MX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39</w:t>
            </w:r>
          </w:p>
        </w:tc>
      </w:tr>
      <w:tr w:rsidR="00DC420B" w:rsidRPr="000D1F73" w14:paraId="549985AB" w14:textId="74F89007" w:rsidTr="00E82EEF">
        <w:trPr>
          <w:trHeight w:val="57"/>
        </w:trPr>
        <w:tc>
          <w:tcPr>
            <w:tcW w:w="1723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14:paraId="74AB94C2" w14:textId="035ABE08" w:rsidR="00DC420B" w:rsidRPr="007328F3" w:rsidRDefault="00DC420B" w:rsidP="00E82E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0"/>
                <w:lang w:eastAsia="es-MX"/>
              </w:rPr>
            </w:pPr>
            <w:r w:rsidRPr="007328F3">
              <w:rPr>
                <w:rFonts w:asciiTheme="minorHAnsi" w:eastAsia="Times New Roman" w:hAnsiTheme="minorHAnsi" w:cstheme="minorHAnsi"/>
                <w:szCs w:val="20"/>
                <w:lang w:eastAsia="es-MX"/>
              </w:rPr>
              <w:t>Total por género con el que se identifican</w:t>
            </w:r>
          </w:p>
        </w:tc>
        <w:tc>
          <w:tcPr>
            <w:tcW w:w="13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76D7CD" w14:textId="7CC6911E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284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41C117" w14:textId="68BA36AA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231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7A93E8" w14:textId="4AD000E2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5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7924DB" w14:textId="28BEB1E0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color w:val="000000"/>
                <w:szCs w:val="20"/>
              </w:rPr>
              <w:t>3</w:t>
            </w:r>
          </w:p>
        </w:tc>
        <w:tc>
          <w:tcPr>
            <w:tcW w:w="15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BA4417" w14:textId="611C84F6" w:rsidR="00DC420B" w:rsidRPr="007328F3" w:rsidRDefault="00DC420B" w:rsidP="00E82EEF">
            <w:pPr>
              <w:spacing w:after="0"/>
              <w:jc w:val="center"/>
              <w:rPr>
                <w:rFonts w:asciiTheme="minorHAnsi" w:hAnsiTheme="minorHAnsi" w:cstheme="minorHAnsi"/>
                <w:szCs w:val="20"/>
              </w:rPr>
            </w:pPr>
            <w:r w:rsidRPr="007328F3">
              <w:rPr>
                <w:rFonts w:asciiTheme="minorHAnsi" w:hAnsiTheme="minorHAnsi" w:cstheme="minorHAnsi"/>
                <w:szCs w:val="20"/>
              </w:rPr>
              <w:t>523</w:t>
            </w:r>
          </w:p>
        </w:tc>
      </w:tr>
    </w:tbl>
    <w:p w14:paraId="096C34DF" w14:textId="67234D4A" w:rsidR="00DC420B" w:rsidRPr="00DC420B" w:rsidRDefault="00DC420B" w:rsidP="00DC420B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>Tabla 1.</w:t>
      </w:r>
      <w:r w:rsidRPr="00DC420B">
        <w:rPr>
          <w:sz w:val="16"/>
          <w:szCs w:val="20"/>
        </w:rPr>
        <w:t xml:space="preserve"> Participación por rango de edad y género con el que se identifican</w:t>
      </w:r>
    </w:p>
    <w:p w14:paraId="14F20673" w14:textId="77777777" w:rsidR="00CD78CF" w:rsidRDefault="00CD78CF" w:rsidP="00DC420B"/>
    <w:p w14:paraId="7BE091D3" w14:textId="502E2298" w:rsidR="00F81575" w:rsidRDefault="00DC420B" w:rsidP="00DC420B">
      <w:r>
        <w:t>Asimismo, se obtuvieron los siguientes resultados, respecto del nivel máximo de estudios: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396"/>
        <w:gridCol w:w="1317"/>
        <w:gridCol w:w="1550"/>
        <w:gridCol w:w="1550"/>
        <w:gridCol w:w="1550"/>
        <w:gridCol w:w="1465"/>
      </w:tblGrid>
      <w:tr w:rsidR="00DC420B" w:rsidRPr="00DC420B" w14:paraId="341347CE" w14:textId="77777777" w:rsidTr="00E82EEF">
        <w:trPr>
          <w:trHeight w:val="127"/>
        </w:trPr>
        <w:tc>
          <w:tcPr>
            <w:tcW w:w="1396" w:type="dxa"/>
            <w:shd w:val="clear" w:color="auto" w:fill="9F5CA1"/>
            <w:hideMark/>
          </w:tcPr>
          <w:p w14:paraId="5B9B63AC" w14:textId="77777777" w:rsidR="00DC420B" w:rsidRPr="00DC420B" w:rsidRDefault="00DC420B" w:rsidP="00DC420B">
            <w:pPr>
              <w:spacing w:after="0"/>
              <w:jc w:val="center"/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</w:pPr>
            <w:r w:rsidRPr="00DC420B"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  <w:t> </w:t>
            </w:r>
          </w:p>
        </w:tc>
        <w:tc>
          <w:tcPr>
            <w:tcW w:w="1317" w:type="dxa"/>
            <w:shd w:val="clear" w:color="auto" w:fill="9F5CA1"/>
            <w:hideMark/>
          </w:tcPr>
          <w:p w14:paraId="734BA5EE" w14:textId="77777777" w:rsidR="00DC420B" w:rsidRPr="00DC420B" w:rsidRDefault="00DC420B" w:rsidP="00DC420B">
            <w:pPr>
              <w:spacing w:after="0"/>
              <w:jc w:val="center"/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</w:pPr>
            <w:r w:rsidRPr="00DC420B"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  <w:t>Posgrado o equivalente</w:t>
            </w:r>
          </w:p>
        </w:tc>
        <w:tc>
          <w:tcPr>
            <w:tcW w:w="1550" w:type="dxa"/>
            <w:shd w:val="clear" w:color="auto" w:fill="9F5CA1"/>
            <w:hideMark/>
          </w:tcPr>
          <w:p w14:paraId="3829A39B" w14:textId="77777777" w:rsidR="00DC420B" w:rsidRPr="00DC420B" w:rsidRDefault="00DC420B" w:rsidP="00DC420B">
            <w:pPr>
              <w:spacing w:after="0"/>
              <w:jc w:val="center"/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</w:pPr>
            <w:r w:rsidRPr="00DC420B"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  <w:t>Educación superior o equivalente</w:t>
            </w:r>
          </w:p>
        </w:tc>
        <w:tc>
          <w:tcPr>
            <w:tcW w:w="1550" w:type="dxa"/>
            <w:shd w:val="clear" w:color="auto" w:fill="9F5CA1"/>
            <w:hideMark/>
          </w:tcPr>
          <w:p w14:paraId="30764CCC" w14:textId="77777777" w:rsidR="00DC420B" w:rsidRPr="00DC420B" w:rsidRDefault="00DC420B" w:rsidP="00DC420B">
            <w:pPr>
              <w:spacing w:after="0"/>
              <w:jc w:val="center"/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</w:pPr>
            <w:r w:rsidRPr="00DC420B"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  <w:t>Educación básica o equivalente</w:t>
            </w:r>
          </w:p>
        </w:tc>
        <w:tc>
          <w:tcPr>
            <w:tcW w:w="1550" w:type="dxa"/>
            <w:shd w:val="clear" w:color="auto" w:fill="9F5CA1"/>
            <w:hideMark/>
          </w:tcPr>
          <w:p w14:paraId="456CFFA2" w14:textId="77777777" w:rsidR="00DC420B" w:rsidRPr="00DC420B" w:rsidRDefault="00DC420B" w:rsidP="00DC420B">
            <w:pPr>
              <w:spacing w:after="0"/>
              <w:jc w:val="center"/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</w:pPr>
            <w:r w:rsidRPr="00DC420B"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  <w:t>Educación media superior o equivalente</w:t>
            </w:r>
          </w:p>
        </w:tc>
        <w:tc>
          <w:tcPr>
            <w:tcW w:w="1465" w:type="dxa"/>
            <w:shd w:val="clear" w:color="auto" w:fill="9F5CA1"/>
            <w:hideMark/>
          </w:tcPr>
          <w:p w14:paraId="0197B54F" w14:textId="77777777" w:rsidR="00DC420B" w:rsidRPr="00DC420B" w:rsidRDefault="00DC420B" w:rsidP="00DC420B">
            <w:pPr>
              <w:spacing w:after="0"/>
              <w:jc w:val="center"/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</w:pPr>
            <w:r w:rsidRPr="00DC420B">
              <w:rPr>
                <w:rFonts w:eastAsia="Times New Roman" w:cs="Arial"/>
                <w:b/>
                <w:color w:val="FFFFFF" w:themeColor="background1"/>
                <w:szCs w:val="20"/>
                <w:lang w:eastAsia="es-MX"/>
              </w:rPr>
              <w:t>Ninguna de las anteriores</w:t>
            </w:r>
          </w:p>
        </w:tc>
      </w:tr>
      <w:tr w:rsidR="00DC420B" w:rsidRPr="00DC420B" w14:paraId="01BDF1E8" w14:textId="77777777" w:rsidTr="00E82EEF">
        <w:trPr>
          <w:trHeight w:val="942"/>
        </w:trPr>
        <w:tc>
          <w:tcPr>
            <w:tcW w:w="1396" w:type="dxa"/>
            <w:hideMark/>
          </w:tcPr>
          <w:p w14:paraId="62B674D7" w14:textId="77777777" w:rsidR="00DC420B" w:rsidRPr="007328F3" w:rsidRDefault="00DC420B" w:rsidP="00DC420B">
            <w:pPr>
              <w:rPr>
                <w:rFonts w:asciiTheme="minorHAnsi" w:hAnsiTheme="minorHAnsi" w:cstheme="minorHAnsi"/>
              </w:rPr>
            </w:pPr>
            <w:r w:rsidRPr="007328F3">
              <w:rPr>
                <w:rFonts w:asciiTheme="minorHAnsi" w:hAnsiTheme="minorHAnsi" w:cstheme="minorHAnsi"/>
              </w:rPr>
              <w:t>¿Cuál es tu nivel máximo de estudios?</w:t>
            </w:r>
          </w:p>
        </w:tc>
        <w:tc>
          <w:tcPr>
            <w:tcW w:w="1317" w:type="dxa"/>
            <w:vAlign w:val="center"/>
            <w:hideMark/>
          </w:tcPr>
          <w:p w14:paraId="0CAD3AA2" w14:textId="77777777" w:rsidR="00DC420B" w:rsidRPr="007328F3" w:rsidRDefault="00DC420B" w:rsidP="007328F3">
            <w:pPr>
              <w:jc w:val="center"/>
              <w:rPr>
                <w:rFonts w:asciiTheme="minorHAnsi" w:hAnsiTheme="minorHAnsi" w:cstheme="minorHAnsi"/>
              </w:rPr>
            </w:pPr>
            <w:r w:rsidRPr="007328F3">
              <w:rPr>
                <w:rFonts w:asciiTheme="minorHAnsi" w:hAnsiTheme="minorHAnsi" w:cstheme="minorHAnsi"/>
              </w:rPr>
              <w:t>85</w:t>
            </w:r>
          </w:p>
        </w:tc>
        <w:tc>
          <w:tcPr>
            <w:tcW w:w="1550" w:type="dxa"/>
            <w:vAlign w:val="center"/>
            <w:hideMark/>
          </w:tcPr>
          <w:p w14:paraId="6CAEFE77" w14:textId="77777777" w:rsidR="00DC420B" w:rsidRPr="00E82EEF" w:rsidRDefault="00DC420B" w:rsidP="007328F3">
            <w:pPr>
              <w:jc w:val="center"/>
              <w:rPr>
                <w:rFonts w:asciiTheme="minorHAnsi" w:hAnsiTheme="minorHAnsi" w:cstheme="minorHAnsi"/>
              </w:rPr>
            </w:pPr>
            <w:r w:rsidRPr="00E82EEF">
              <w:rPr>
                <w:rFonts w:asciiTheme="minorHAnsi" w:hAnsiTheme="minorHAnsi" w:cstheme="minorHAnsi"/>
              </w:rPr>
              <w:t>301</w:t>
            </w:r>
          </w:p>
        </w:tc>
        <w:tc>
          <w:tcPr>
            <w:tcW w:w="1550" w:type="dxa"/>
            <w:vAlign w:val="center"/>
            <w:hideMark/>
          </w:tcPr>
          <w:p w14:paraId="1064FC1E" w14:textId="77777777" w:rsidR="00DC420B" w:rsidRPr="007328F3" w:rsidRDefault="00DC420B" w:rsidP="007328F3">
            <w:pPr>
              <w:jc w:val="center"/>
              <w:rPr>
                <w:rFonts w:asciiTheme="minorHAnsi" w:hAnsiTheme="minorHAnsi" w:cstheme="minorHAnsi"/>
              </w:rPr>
            </w:pPr>
            <w:r w:rsidRPr="007328F3">
              <w:rPr>
                <w:rFonts w:asciiTheme="minorHAnsi" w:hAnsiTheme="minorHAnsi" w:cstheme="minorHAnsi"/>
              </w:rPr>
              <w:t>11</w:t>
            </w:r>
          </w:p>
        </w:tc>
        <w:tc>
          <w:tcPr>
            <w:tcW w:w="1550" w:type="dxa"/>
            <w:vAlign w:val="center"/>
            <w:hideMark/>
          </w:tcPr>
          <w:p w14:paraId="0D28B922" w14:textId="77777777" w:rsidR="00DC420B" w:rsidRPr="007328F3" w:rsidRDefault="00DC420B" w:rsidP="007328F3">
            <w:pPr>
              <w:jc w:val="center"/>
              <w:rPr>
                <w:rFonts w:asciiTheme="minorHAnsi" w:hAnsiTheme="minorHAnsi" w:cstheme="minorHAnsi"/>
              </w:rPr>
            </w:pPr>
            <w:r w:rsidRPr="007328F3">
              <w:rPr>
                <w:rFonts w:asciiTheme="minorHAnsi" w:hAnsiTheme="minorHAnsi" w:cstheme="minorHAnsi"/>
              </w:rPr>
              <w:t>124</w:t>
            </w:r>
          </w:p>
        </w:tc>
        <w:tc>
          <w:tcPr>
            <w:tcW w:w="1465" w:type="dxa"/>
            <w:vAlign w:val="center"/>
            <w:hideMark/>
          </w:tcPr>
          <w:p w14:paraId="6E530399" w14:textId="77777777" w:rsidR="00DC420B" w:rsidRPr="007328F3" w:rsidRDefault="00DC420B" w:rsidP="007328F3">
            <w:pPr>
              <w:jc w:val="center"/>
              <w:rPr>
                <w:rFonts w:asciiTheme="minorHAnsi" w:hAnsiTheme="minorHAnsi" w:cstheme="minorHAnsi"/>
              </w:rPr>
            </w:pPr>
            <w:r w:rsidRPr="007328F3">
              <w:rPr>
                <w:rFonts w:asciiTheme="minorHAnsi" w:hAnsiTheme="minorHAnsi" w:cstheme="minorHAnsi"/>
              </w:rPr>
              <w:t>2</w:t>
            </w:r>
          </w:p>
        </w:tc>
      </w:tr>
    </w:tbl>
    <w:p w14:paraId="5A35329C" w14:textId="6DA7D7D2" w:rsidR="00DC420B" w:rsidRPr="00DC420B" w:rsidRDefault="00DC420B" w:rsidP="00DC420B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>Tabla 2</w:t>
      </w:r>
      <w:r w:rsidRPr="00DC420B">
        <w:rPr>
          <w:sz w:val="16"/>
          <w:szCs w:val="20"/>
        </w:rPr>
        <w:t>. Nivel de estudios señalado en la encuesta de satisfacción</w:t>
      </w:r>
    </w:p>
    <w:p w14:paraId="46B1CE89" w14:textId="1717B935" w:rsidR="00CD78CF" w:rsidRPr="00CD78CF" w:rsidRDefault="00CD78CF" w:rsidP="00CD78CF">
      <w:pPr>
        <w:rPr>
          <w:bCs/>
          <w:lang w:val="es-MX"/>
        </w:rPr>
      </w:pPr>
      <w:r w:rsidRPr="00CD78CF">
        <w:rPr>
          <w:bCs/>
          <w:lang w:val="es-MX"/>
        </w:rPr>
        <w:t xml:space="preserve">Con relación a las </w:t>
      </w:r>
      <w:r>
        <w:rPr>
          <w:bCs/>
          <w:lang w:val="es-MX"/>
        </w:rPr>
        <w:t>523</w:t>
      </w:r>
      <w:r w:rsidRPr="00CD78CF">
        <w:rPr>
          <w:bCs/>
          <w:lang w:val="es-MX"/>
        </w:rPr>
        <w:t xml:space="preserve"> respuestas que se recibieron:</w:t>
      </w:r>
    </w:p>
    <w:p w14:paraId="64AE5E15" w14:textId="635F784C" w:rsidR="00CD78CF" w:rsidRPr="00CD78CF" w:rsidRDefault="00CD78CF" w:rsidP="00583EFD">
      <w:pPr>
        <w:numPr>
          <w:ilvl w:val="0"/>
          <w:numId w:val="11"/>
        </w:numPr>
        <w:rPr>
          <w:bCs/>
          <w:lang w:val="es-MX"/>
        </w:rPr>
      </w:pPr>
      <w:r w:rsidRPr="00CD78CF">
        <w:rPr>
          <w:bCs/>
          <w:lang w:val="es-MX"/>
        </w:rPr>
        <w:t xml:space="preserve">El mayor número de respuestas recibidas proviene de las personas </w:t>
      </w:r>
      <w:r w:rsidRPr="00724725">
        <w:rPr>
          <w:rFonts w:cs="Arial"/>
          <w:b/>
          <w:color w:val="9F5CA1"/>
        </w:rPr>
        <w:t>en el rango de 40 a 49 años</w:t>
      </w:r>
      <w:r w:rsidRPr="00CD78CF">
        <w:rPr>
          <w:bCs/>
          <w:lang w:val="es-MX"/>
        </w:rPr>
        <w:t xml:space="preserve">, con un porcentaje del </w:t>
      </w:r>
      <w:r w:rsidRPr="00724725">
        <w:rPr>
          <w:rFonts w:cs="Arial"/>
          <w:b/>
          <w:color w:val="9F5CA1"/>
        </w:rPr>
        <w:t>30.5927% (160 personas);</w:t>
      </w:r>
      <w:r w:rsidRPr="00CD78CF">
        <w:rPr>
          <w:bCs/>
          <w:lang w:val="es-MX"/>
        </w:rPr>
        <w:t xml:space="preserve"> seguido de las personas dentro de los</w:t>
      </w:r>
      <w:r w:rsidRPr="00CD78CF">
        <w:rPr>
          <w:b/>
          <w:lang w:val="es-MX"/>
        </w:rPr>
        <w:t xml:space="preserve"> </w:t>
      </w:r>
      <w:r w:rsidRPr="00724725">
        <w:rPr>
          <w:rFonts w:cs="Arial"/>
          <w:b/>
          <w:color w:val="9F5CA1"/>
        </w:rPr>
        <w:t>rangos de 50 a 59 años</w:t>
      </w:r>
      <w:r w:rsidRPr="00CD78CF">
        <w:rPr>
          <w:bCs/>
          <w:lang w:val="es-MX"/>
        </w:rPr>
        <w:t xml:space="preserve"> cuyas respuestas representaron el </w:t>
      </w:r>
      <w:r w:rsidRPr="00724725">
        <w:rPr>
          <w:rFonts w:cs="Arial"/>
          <w:b/>
          <w:color w:val="9F5CA1"/>
        </w:rPr>
        <w:t>26.7686% (140 personas).</w:t>
      </w:r>
    </w:p>
    <w:p w14:paraId="3BE22993" w14:textId="00671591" w:rsidR="00CD78CF" w:rsidRPr="00875EFE" w:rsidRDefault="00CD78CF" w:rsidP="00583EFD">
      <w:pPr>
        <w:numPr>
          <w:ilvl w:val="0"/>
          <w:numId w:val="11"/>
        </w:numPr>
        <w:rPr>
          <w:rFonts w:cs="Arial"/>
          <w:b/>
          <w:color w:val="9F5CA1"/>
        </w:rPr>
      </w:pPr>
      <w:r w:rsidRPr="00CD78CF">
        <w:rPr>
          <w:bCs/>
          <w:lang w:val="es-MX"/>
        </w:rPr>
        <w:t xml:space="preserve">Se observó que </w:t>
      </w:r>
      <w:r w:rsidRPr="00CD78CF">
        <w:rPr>
          <w:lang w:val="es-MX"/>
        </w:rPr>
        <w:t xml:space="preserve">la participación de las personas que se identifican con el </w:t>
      </w:r>
      <w:r w:rsidRPr="00875EFE">
        <w:rPr>
          <w:rFonts w:cs="Arial"/>
          <w:b/>
          <w:color w:val="9F5CA1"/>
        </w:rPr>
        <w:t>género femenino</w:t>
      </w:r>
      <w:r w:rsidRPr="00CD78CF">
        <w:rPr>
          <w:lang w:val="es-MX"/>
        </w:rPr>
        <w:t xml:space="preserve"> es</w:t>
      </w:r>
      <w:r w:rsidRPr="00CD78CF">
        <w:rPr>
          <w:bCs/>
          <w:lang w:val="es-MX"/>
        </w:rPr>
        <w:t xml:space="preserve"> del </w:t>
      </w:r>
      <w:r w:rsidRPr="00875EFE">
        <w:rPr>
          <w:rFonts w:cs="Arial"/>
          <w:b/>
          <w:color w:val="9F5CA1"/>
        </w:rPr>
        <w:t>50.3021% (284 personas)</w:t>
      </w:r>
      <w:r w:rsidRPr="00CD78CF">
        <w:rPr>
          <w:bCs/>
          <w:lang w:val="es-MX"/>
        </w:rPr>
        <w:t xml:space="preserve"> mientras que las respuestas que se recibieron de personas que se identifican con el </w:t>
      </w:r>
      <w:r w:rsidRPr="00875EFE">
        <w:rPr>
          <w:rFonts w:cs="Arial"/>
          <w:b/>
          <w:color w:val="9F5CA1"/>
        </w:rPr>
        <w:t>género masculino</w:t>
      </w:r>
      <w:r w:rsidRPr="00CD78CF">
        <w:rPr>
          <w:bCs/>
          <w:lang w:val="es-MX"/>
        </w:rPr>
        <w:t xml:space="preserve"> representan el </w:t>
      </w:r>
      <w:r w:rsidRPr="00875EFE">
        <w:rPr>
          <w:rFonts w:cs="Arial"/>
          <w:b/>
          <w:color w:val="9F5CA1"/>
        </w:rPr>
        <w:t>44.1683% (231 personas).</w:t>
      </w:r>
      <w:r w:rsidRPr="00CD78CF">
        <w:rPr>
          <w:bCs/>
          <w:lang w:val="es-MX"/>
        </w:rPr>
        <w:t xml:space="preserve"> Finalmente, se identificaron </w:t>
      </w:r>
      <w:r w:rsidR="00670F9C" w:rsidRPr="00670F9C">
        <w:rPr>
          <w:bCs/>
          <w:lang w:val="es-MX"/>
        </w:rPr>
        <w:t>3</w:t>
      </w:r>
      <w:r w:rsidRPr="00CD78CF">
        <w:rPr>
          <w:bCs/>
          <w:lang w:val="es-MX"/>
        </w:rPr>
        <w:t xml:space="preserve"> respuestas de personas que se identifiquen con otro género y </w:t>
      </w:r>
      <w:r w:rsidR="00670F9C" w:rsidRPr="00670F9C">
        <w:rPr>
          <w:bCs/>
          <w:lang w:val="es-MX"/>
        </w:rPr>
        <w:t>5</w:t>
      </w:r>
      <w:r w:rsidRPr="00CD78CF">
        <w:rPr>
          <w:bCs/>
          <w:lang w:val="es-MX"/>
        </w:rPr>
        <w:t xml:space="preserve"> personas que prefirieron no responder, lo que representa el </w:t>
      </w:r>
      <w:r w:rsidR="00670F9C" w:rsidRPr="00875EFE">
        <w:rPr>
          <w:rFonts w:cs="Arial"/>
          <w:b/>
          <w:color w:val="9F5CA1"/>
        </w:rPr>
        <w:t>1.5295</w:t>
      </w:r>
      <w:r w:rsidRPr="00875EFE">
        <w:rPr>
          <w:rFonts w:cs="Arial"/>
          <w:b/>
          <w:color w:val="9F5CA1"/>
        </w:rPr>
        <w:t>%.</w:t>
      </w:r>
    </w:p>
    <w:p w14:paraId="6E61BE99" w14:textId="3FD93DF6" w:rsidR="00CD78CF" w:rsidRPr="00CD78CF" w:rsidRDefault="00CD78CF" w:rsidP="00583EFD">
      <w:pPr>
        <w:numPr>
          <w:ilvl w:val="0"/>
          <w:numId w:val="11"/>
        </w:numPr>
        <w:rPr>
          <w:bCs/>
          <w:lang w:val="es-MX"/>
        </w:rPr>
      </w:pPr>
      <w:r w:rsidRPr="00E82EEF">
        <w:rPr>
          <w:rFonts w:cs="Arial"/>
          <w:b/>
          <w:color w:val="9F5CA1"/>
        </w:rPr>
        <w:t xml:space="preserve">El </w:t>
      </w:r>
      <w:r w:rsidR="00670F9C" w:rsidRPr="00E82EEF">
        <w:rPr>
          <w:rFonts w:cs="Arial"/>
          <w:b/>
          <w:color w:val="9F5CA1"/>
        </w:rPr>
        <w:t>57.5526</w:t>
      </w:r>
      <w:r w:rsidRPr="00E82EEF">
        <w:rPr>
          <w:rFonts w:cs="Arial"/>
          <w:b/>
          <w:color w:val="9F5CA1"/>
        </w:rPr>
        <w:t>%</w:t>
      </w:r>
      <w:r w:rsidRPr="00CD78CF">
        <w:rPr>
          <w:b/>
          <w:lang w:val="es-MX"/>
        </w:rPr>
        <w:t xml:space="preserve"> </w:t>
      </w:r>
      <w:r w:rsidRPr="00CD78CF">
        <w:rPr>
          <w:bCs/>
          <w:lang w:val="es-MX"/>
        </w:rPr>
        <w:t>de los participantes (</w:t>
      </w:r>
      <w:r w:rsidR="00670F9C" w:rsidRPr="00670F9C">
        <w:rPr>
          <w:bCs/>
          <w:lang w:val="es-MX"/>
        </w:rPr>
        <w:t>301</w:t>
      </w:r>
      <w:r w:rsidRPr="00CD78CF">
        <w:rPr>
          <w:bCs/>
          <w:lang w:val="es-MX"/>
        </w:rPr>
        <w:t xml:space="preserve"> personas) en la encuesta señalan tener un </w:t>
      </w:r>
      <w:r w:rsidRPr="00CD78CF">
        <w:rPr>
          <w:lang w:val="es-MX"/>
        </w:rPr>
        <w:t xml:space="preserve">nivel de </w:t>
      </w:r>
      <w:r w:rsidRPr="00E82EEF">
        <w:rPr>
          <w:rFonts w:cs="Arial"/>
          <w:b/>
          <w:color w:val="9F5CA1"/>
        </w:rPr>
        <w:t>educación superior o equivalente</w:t>
      </w:r>
      <w:r w:rsidRPr="00CD78CF">
        <w:rPr>
          <w:bCs/>
          <w:lang w:val="es-MX"/>
        </w:rPr>
        <w:t xml:space="preserve">, mientras que el </w:t>
      </w:r>
      <w:r w:rsidR="00670F9C" w:rsidRPr="00E82EEF">
        <w:rPr>
          <w:rFonts w:cs="Arial"/>
          <w:b/>
          <w:color w:val="9F5CA1"/>
        </w:rPr>
        <w:t>16.2524</w:t>
      </w:r>
      <w:r w:rsidRPr="00E82EEF">
        <w:rPr>
          <w:rFonts w:cs="Arial"/>
          <w:b/>
          <w:color w:val="9F5CA1"/>
        </w:rPr>
        <w:t>% (</w:t>
      </w:r>
      <w:r w:rsidR="00670F9C" w:rsidRPr="00E82EEF">
        <w:rPr>
          <w:rFonts w:cs="Arial"/>
          <w:b/>
          <w:color w:val="9F5CA1"/>
        </w:rPr>
        <w:t>85</w:t>
      </w:r>
      <w:r w:rsidRPr="00E82EEF">
        <w:rPr>
          <w:rFonts w:cs="Arial"/>
          <w:b/>
          <w:color w:val="9F5CA1"/>
        </w:rPr>
        <w:t xml:space="preserve"> personas)</w:t>
      </w:r>
      <w:r w:rsidRPr="00CD78CF">
        <w:rPr>
          <w:bCs/>
          <w:lang w:val="es-MX"/>
        </w:rPr>
        <w:t xml:space="preserve"> indicaron tener estudios de </w:t>
      </w:r>
      <w:r w:rsidRPr="00E82EEF">
        <w:rPr>
          <w:rFonts w:cs="Arial"/>
          <w:b/>
          <w:color w:val="9F5CA1"/>
        </w:rPr>
        <w:t>posgrado o equivalente</w:t>
      </w:r>
      <w:r w:rsidRPr="00CD78CF">
        <w:rPr>
          <w:lang w:val="es-MX"/>
        </w:rPr>
        <w:t xml:space="preserve"> y el </w:t>
      </w:r>
      <w:r w:rsidR="00670F9C" w:rsidRPr="00E82EEF">
        <w:rPr>
          <w:rFonts w:cs="Arial"/>
          <w:b/>
          <w:color w:val="9F5CA1"/>
        </w:rPr>
        <w:t>23.7094</w:t>
      </w:r>
      <w:r w:rsidRPr="00E82EEF">
        <w:rPr>
          <w:rFonts w:cs="Arial"/>
          <w:b/>
          <w:color w:val="9F5CA1"/>
        </w:rPr>
        <w:t>% (</w:t>
      </w:r>
      <w:r w:rsidR="00670F9C" w:rsidRPr="00E82EEF">
        <w:rPr>
          <w:rFonts w:cs="Arial"/>
          <w:b/>
          <w:color w:val="9F5CA1"/>
        </w:rPr>
        <w:t>124</w:t>
      </w:r>
      <w:r w:rsidRPr="00E82EEF">
        <w:rPr>
          <w:rFonts w:cs="Arial"/>
          <w:b/>
          <w:color w:val="9F5CA1"/>
        </w:rPr>
        <w:t xml:space="preserve"> personas)</w:t>
      </w:r>
      <w:r w:rsidRPr="00CD78CF">
        <w:rPr>
          <w:lang w:val="es-MX"/>
        </w:rPr>
        <w:t xml:space="preserve"> refirió tener una educación de </w:t>
      </w:r>
      <w:r w:rsidRPr="00E82EEF">
        <w:rPr>
          <w:rFonts w:cs="Arial"/>
          <w:b/>
          <w:color w:val="9F5CA1"/>
        </w:rPr>
        <w:t>media superior o equivalente.</w:t>
      </w:r>
      <w:r w:rsidRPr="00CD78CF">
        <w:rPr>
          <w:bCs/>
          <w:lang w:val="es-MX"/>
        </w:rPr>
        <w:t xml:space="preserve"> El </w:t>
      </w:r>
      <w:r w:rsidR="00670F9C" w:rsidRPr="00E82EEF">
        <w:rPr>
          <w:rFonts w:cs="Arial"/>
          <w:b/>
          <w:color w:val="9F5CA1"/>
        </w:rPr>
        <w:t>2.4857</w:t>
      </w:r>
      <w:r w:rsidRPr="00E82EEF">
        <w:rPr>
          <w:rFonts w:cs="Arial"/>
          <w:b/>
          <w:color w:val="9F5CA1"/>
        </w:rPr>
        <w:t>% (1</w:t>
      </w:r>
      <w:r w:rsidR="00670F9C" w:rsidRPr="00E82EEF">
        <w:rPr>
          <w:rFonts w:cs="Arial"/>
          <w:b/>
          <w:color w:val="9F5CA1"/>
        </w:rPr>
        <w:t>3</w:t>
      </w:r>
      <w:r w:rsidRPr="00E82EEF">
        <w:rPr>
          <w:rFonts w:cs="Arial"/>
          <w:b/>
          <w:color w:val="9F5CA1"/>
        </w:rPr>
        <w:t xml:space="preserve"> personas)</w:t>
      </w:r>
      <w:r w:rsidRPr="00CD78CF">
        <w:rPr>
          <w:bCs/>
          <w:lang w:val="es-MX"/>
        </w:rPr>
        <w:t xml:space="preserve"> indicó tener educación </w:t>
      </w:r>
      <w:r w:rsidRPr="00E82EEF">
        <w:rPr>
          <w:rFonts w:cs="Arial"/>
          <w:b/>
          <w:color w:val="9F5CA1"/>
        </w:rPr>
        <w:t>básica/equivalente</w:t>
      </w:r>
      <w:r w:rsidRPr="00CD78CF">
        <w:rPr>
          <w:bCs/>
          <w:lang w:val="es-MX"/>
        </w:rPr>
        <w:t xml:space="preserve"> o </w:t>
      </w:r>
      <w:r w:rsidRPr="00E82EEF">
        <w:rPr>
          <w:rFonts w:cs="Arial"/>
          <w:b/>
          <w:color w:val="9F5CA1"/>
        </w:rPr>
        <w:t>ninguna de las anteriores</w:t>
      </w:r>
      <w:r w:rsidRPr="00CD78CF">
        <w:rPr>
          <w:bCs/>
          <w:lang w:val="es-MX"/>
        </w:rPr>
        <w:t>.</w:t>
      </w:r>
    </w:p>
    <w:p w14:paraId="324C37FF" w14:textId="77777777" w:rsidR="00670F9C" w:rsidRDefault="00670F9C" w:rsidP="00145765"/>
    <w:p w14:paraId="550DFB23" w14:textId="4C173B56" w:rsidR="00F81575" w:rsidRDefault="00670F9C" w:rsidP="00145765">
      <w:r w:rsidRPr="00670F9C">
        <w:t>A continuación, se muestra el resultado de las respuestas de las personas participantes relacionadas con su experiencia de uso dentro del SIVEI.</w:t>
      </w:r>
    </w:p>
    <w:p w14:paraId="5A956EFA" w14:textId="02F502EC" w:rsidR="00670F9C" w:rsidRPr="00670F9C" w:rsidRDefault="00670F9C" w:rsidP="00670F9C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 w:rsidRPr="00670F9C">
        <w:rPr>
          <w:rFonts w:asciiTheme="majorHAnsi" w:hAnsiTheme="majorHAnsi"/>
          <w:b/>
          <w:i/>
          <w:iCs/>
          <w:color w:val="9F5CA1"/>
          <w:sz w:val="22"/>
          <w:szCs w:val="22"/>
        </w:rPr>
        <w:t>“¿Qué tan amigables te parecieron las ventanas, opciones para usuaria o usuario y visualización de pantalla del Sistema de Voto Electrónico por Internet?”</w:t>
      </w:r>
    </w:p>
    <w:tbl>
      <w:tblPr>
        <w:tblW w:w="88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9"/>
        <w:gridCol w:w="1201"/>
        <w:gridCol w:w="1195"/>
        <w:gridCol w:w="1196"/>
        <w:gridCol w:w="1199"/>
        <w:gridCol w:w="1184"/>
      </w:tblGrid>
      <w:tr w:rsidR="00D41307" w:rsidRPr="00670F9C" w14:paraId="7FA9F96F" w14:textId="77777777" w:rsidTr="00D41307">
        <w:trPr>
          <w:trHeight w:val="380"/>
        </w:trPr>
        <w:tc>
          <w:tcPr>
            <w:tcW w:w="29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090BE341" w14:textId="77777777" w:rsidR="00670F9C" w:rsidRPr="00670F9C" w:rsidRDefault="00670F9C" w:rsidP="00670F9C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670F9C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 </w:t>
            </w:r>
          </w:p>
        </w:tc>
        <w:tc>
          <w:tcPr>
            <w:tcW w:w="12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2819E192" w14:textId="77777777" w:rsidR="00670F9C" w:rsidRPr="00670F9C" w:rsidRDefault="00670F9C" w:rsidP="00670F9C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670F9C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Totalmente amigables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03EF7748" w14:textId="77777777" w:rsidR="00670F9C" w:rsidRPr="00670F9C" w:rsidRDefault="00670F9C" w:rsidP="00670F9C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670F9C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Muy amigables</w:t>
            </w:r>
          </w:p>
        </w:tc>
        <w:tc>
          <w:tcPr>
            <w:tcW w:w="11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14BFC573" w14:textId="77777777" w:rsidR="00670F9C" w:rsidRPr="00670F9C" w:rsidRDefault="00670F9C" w:rsidP="00670F9C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670F9C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Amigables</w:t>
            </w:r>
          </w:p>
        </w:tc>
        <w:tc>
          <w:tcPr>
            <w:tcW w:w="11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1C067A69" w14:textId="77777777" w:rsidR="00670F9C" w:rsidRPr="00670F9C" w:rsidRDefault="00670F9C" w:rsidP="00670F9C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670F9C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Poco amigables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3F92D95F" w14:textId="77777777" w:rsidR="00670F9C" w:rsidRPr="00670F9C" w:rsidRDefault="00670F9C" w:rsidP="00670F9C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670F9C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Nada Amigables</w:t>
            </w:r>
          </w:p>
        </w:tc>
      </w:tr>
      <w:tr w:rsidR="00925C02" w:rsidRPr="00670F9C" w14:paraId="09D0C526" w14:textId="77777777" w:rsidTr="00A53799">
        <w:trPr>
          <w:trHeight w:val="1872"/>
        </w:trPr>
        <w:tc>
          <w:tcPr>
            <w:tcW w:w="29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D3150E" w14:textId="77777777" w:rsidR="00925C02" w:rsidRPr="007328F3" w:rsidRDefault="00925C02" w:rsidP="00925C02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¿Qué tan amigables te parecieron las ventanas, opciones para usuaria o usuario y visualización de pantalla del Sistema de Voto Electrónico por Internet?</w:t>
            </w:r>
          </w:p>
        </w:tc>
        <w:tc>
          <w:tcPr>
            <w:tcW w:w="12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DB8C22" w14:textId="3189ED79" w:rsidR="00925C02" w:rsidRPr="007328F3" w:rsidRDefault="00925C02" w:rsidP="00925C02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hAnsi="Calibri" w:cs="Calibri"/>
                <w:color w:val="000000"/>
                <w:szCs w:val="20"/>
              </w:rPr>
              <w:t>298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9BCA38" w14:textId="13681207" w:rsidR="00925C02" w:rsidRPr="007328F3" w:rsidRDefault="00925C02" w:rsidP="00925C02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hAnsi="Calibri" w:cs="Calibri"/>
                <w:color w:val="000000"/>
                <w:szCs w:val="20"/>
              </w:rPr>
              <w:t>159</w:t>
            </w:r>
          </w:p>
        </w:tc>
        <w:tc>
          <w:tcPr>
            <w:tcW w:w="11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A9A653" w14:textId="1A884C92" w:rsidR="00925C02" w:rsidRPr="007328F3" w:rsidRDefault="00925C02" w:rsidP="00925C02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hAnsi="Calibri" w:cs="Calibri"/>
                <w:color w:val="000000"/>
                <w:szCs w:val="20"/>
              </w:rPr>
              <w:t>57</w:t>
            </w:r>
          </w:p>
        </w:tc>
        <w:tc>
          <w:tcPr>
            <w:tcW w:w="11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5EB224" w14:textId="79EE2F17" w:rsidR="00925C02" w:rsidRPr="007328F3" w:rsidRDefault="00925C02" w:rsidP="00925C02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hAnsi="Calibri" w:cs="Calibri"/>
                <w:color w:val="000000"/>
                <w:szCs w:val="20"/>
              </w:rPr>
              <w:t>9</w:t>
            </w:r>
          </w:p>
        </w:tc>
        <w:tc>
          <w:tcPr>
            <w:tcW w:w="11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E4EFD0" w14:textId="41916C15" w:rsidR="00925C02" w:rsidRPr="007328F3" w:rsidRDefault="00925C02" w:rsidP="00925C02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hAnsi="Calibri" w:cs="Calibri"/>
                <w:color w:val="000000"/>
                <w:szCs w:val="20"/>
              </w:rPr>
              <w:t>0</w:t>
            </w:r>
          </w:p>
        </w:tc>
      </w:tr>
    </w:tbl>
    <w:p w14:paraId="6670C39E" w14:textId="397D2FC1" w:rsidR="00C328F6" w:rsidRPr="00DC420B" w:rsidRDefault="00C328F6" w:rsidP="00C328F6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3</w:t>
      </w:r>
      <w:r w:rsidRPr="00DC420B">
        <w:rPr>
          <w:sz w:val="16"/>
          <w:szCs w:val="20"/>
        </w:rPr>
        <w:t xml:space="preserve">. </w:t>
      </w:r>
      <w:r w:rsidR="00696257">
        <w:rPr>
          <w:sz w:val="16"/>
          <w:szCs w:val="20"/>
        </w:rPr>
        <w:t>Ventanas, opciones y visualización del SIVEI</w:t>
      </w:r>
    </w:p>
    <w:p w14:paraId="649DE697" w14:textId="5D50E1FE" w:rsidR="00D41307" w:rsidRDefault="00D41307" w:rsidP="00D41307">
      <w:pPr>
        <w:jc w:val="left"/>
        <w:rPr>
          <w:rFonts w:cs="Arial"/>
          <w:bCs/>
          <w:szCs w:val="20"/>
        </w:rPr>
      </w:pPr>
      <w:r w:rsidRPr="00D41307">
        <w:rPr>
          <w:rFonts w:cs="Arial"/>
          <w:bCs/>
          <w:szCs w:val="20"/>
        </w:rPr>
        <w:t xml:space="preserve">Consolidando los comentarios emitidos por las y los ciudadanos que contestaron que </w:t>
      </w:r>
      <w:r>
        <w:rPr>
          <w:rFonts w:cs="Arial"/>
          <w:bCs/>
          <w:szCs w:val="20"/>
        </w:rPr>
        <w:t>tan amigable les parecieron las ventanas del SIVEI</w:t>
      </w:r>
      <w:r w:rsidRPr="00D41307">
        <w:rPr>
          <w:rFonts w:cs="Arial"/>
          <w:bCs/>
          <w:szCs w:val="20"/>
        </w:rPr>
        <w:t>, se identificó lo siguiente:</w:t>
      </w:r>
    </w:p>
    <w:p w14:paraId="5C7DA87C" w14:textId="1A47ED10" w:rsidR="00D41307" w:rsidRPr="00A51DE8" w:rsidRDefault="00A51DE8" w:rsidP="00583EFD">
      <w:pPr>
        <w:pStyle w:val="Prrafodelista"/>
        <w:numPr>
          <w:ilvl w:val="0"/>
          <w:numId w:val="1"/>
        </w:numPr>
        <w:spacing w:before="0" w:after="200"/>
        <w:ind w:left="1068"/>
      </w:pPr>
      <w:r>
        <w:rPr>
          <w:bCs/>
        </w:rPr>
        <w:t xml:space="preserve">Al </w:t>
      </w:r>
      <w:r w:rsidRPr="00A51DE8">
        <w:rPr>
          <w:b/>
          <w:color w:val="9F5CA1"/>
        </w:rPr>
        <w:t>98.2802%</w:t>
      </w:r>
      <w:r w:rsidRPr="00A51DE8">
        <w:rPr>
          <w:bCs/>
          <w:color w:val="9F5CA1"/>
        </w:rPr>
        <w:t xml:space="preserve"> </w:t>
      </w:r>
      <w:r w:rsidR="00925C02" w:rsidRPr="00925C02">
        <w:rPr>
          <w:b/>
          <w:color w:val="9F5CA1"/>
        </w:rPr>
        <w:t>(</w:t>
      </w:r>
      <w:r w:rsidR="00925C02">
        <w:rPr>
          <w:b/>
          <w:color w:val="9F5CA1"/>
        </w:rPr>
        <w:t>514</w:t>
      </w:r>
      <w:r w:rsidR="00925C02" w:rsidRPr="00925C02">
        <w:rPr>
          <w:b/>
          <w:color w:val="9F5CA1"/>
        </w:rPr>
        <w:t xml:space="preserve"> personas)</w:t>
      </w:r>
      <w:r w:rsidR="00925C02">
        <w:rPr>
          <w:bCs/>
          <w:color w:val="9F5CA1"/>
        </w:rPr>
        <w:t xml:space="preserve"> </w:t>
      </w:r>
      <w:r>
        <w:rPr>
          <w:bCs/>
        </w:rPr>
        <w:t xml:space="preserve">de </w:t>
      </w:r>
      <w:r w:rsidR="002E183B">
        <w:rPr>
          <w:bCs/>
        </w:rPr>
        <w:t xml:space="preserve">las y </w:t>
      </w:r>
      <w:r>
        <w:rPr>
          <w:bCs/>
        </w:rPr>
        <w:t xml:space="preserve">los ciudadanos que contestaron a la encuesta de satisfacción las </w:t>
      </w:r>
      <w:r w:rsidR="00B53BE8">
        <w:rPr>
          <w:bCs/>
        </w:rPr>
        <w:t xml:space="preserve">consideraron que la interfaz de usuario </w:t>
      </w:r>
      <w:r>
        <w:rPr>
          <w:bCs/>
        </w:rPr>
        <w:t xml:space="preserve">del SIVEI le </w:t>
      </w:r>
      <w:r w:rsidR="00B53BE8">
        <w:rPr>
          <w:bCs/>
        </w:rPr>
        <w:t>era</w:t>
      </w:r>
      <w:r>
        <w:rPr>
          <w:bCs/>
        </w:rPr>
        <w:t xml:space="preserve"> Totalmente amigable, Muy amigable o Amigable.</w:t>
      </w:r>
    </w:p>
    <w:p w14:paraId="6BC990F3" w14:textId="77777777" w:rsidR="00A51DE8" w:rsidRPr="00A51DE8" w:rsidRDefault="00A51DE8" w:rsidP="00A51DE8">
      <w:pPr>
        <w:pStyle w:val="Prrafodelista"/>
        <w:spacing w:before="0" w:after="200"/>
        <w:ind w:left="1068"/>
      </w:pPr>
    </w:p>
    <w:p w14:paraId="4A9C9808" w14:textId="48DB4944" w:rsidR="00A51DE8" w:rsidRPr="004160DF" w:rsidRDefault="00A51DE8" w:rsidP="00583EFD">
      <w:pPr>
        <w:pStyle w:val="Prrafodelista"/>
        <w:numPr>
          <w:ilvl w:val="0"/>
          <w:numId w:val="1"/>
        </w:numPr>
        <w:spacing w:before="0" w:after="200"/>
        <w:ind w:left="1068"/>
      </w:pPr>
      <w:r>
        <w:rPr>
          <w:bCs/>
        </w:rPr>
        <w:t xml:space="preserve">El </w:t>
      </w:r>
      <w:r w:rsidRPr="00A51DE8">
        <w:rPr>
          <w:b/>
          <w:color w:val="9F5CA1"/>
        </w:rPr>
        <w:t xml:space="preserve">1.7208 </w:t>
      </w:r>
      <w:r w:rsidR="00925C02" w:rsidRPr="00925C02">
        <w:rPr>
          <w:b/>
          <w:color w:val="9F5CA1"/>
        </w:rPr>
        <w:t>(</w:t>
      </w:r>
      <w:r w:rsidR="00925C02">
        <w:rPr>
          <w:b/>
          <w:color w:val="9F5CA1"/>
        </w:rPr>
        <w:t>9</w:t>
      </w:r>
      <w:r w:rsidR="00925C02" w:rsidRPr="00925C02">
        <w:rPr>
          <w:b/>
          <w:color w:val="9F5CA1"/>
        </w:rPr>
        <w:t xml:space="preserve"> personas)</w:t>
      </w:r>
      <w:r w:rsidR="00925C02">
        <w:rPr>
          <w:bCs/>
          <w:color w:val="9F5CA1"/>
        </w:rPr>
        <w:t xml:space="preserve"> </w:t>
      </w:r>
      <w:r>
        <w:rPr>
          <w:bCs/>
        </w:rPr>
        <w:t xml:space="preserve">de </w:t>
      </w:r>
      <w:r w:rsidR="00B53BE8">
        <w:rPr>
          <w:bCs/>
        </w:rPr>
        <w:t xml:space="preserve">las y </w:t>
      </w:r>
      <w:r>
        <w:rPr>
          <w:bCs/>
        </w:rPr>
        <w:t>los ciudadanos que contestaron a la encuesta</w:t>
      </w:r>
      <w:r w:rsidR="00E50968">
        <w:rPr>
          <w:bCs/>
        </w:rPr>
        <w:t xml:space="preserve"> de satisfacción</w:t>
      </w:r>
      <w:r>
        <w:rPr>
          <w:bCs/>
        </w:rPr>
        <w:t xml:space="preserve">, </w:t>
      </w:r>
      <w:r w:rsidR="00E50968">
        <w:rPr>
          <w:bCs/>
        </w:rPr>
        <w:t xml:space="preserve">consideraron que la interfaz de usuario </w:t>
      </w:r>
      <w:r>
        <w:rPr>
          <w:bCs/>
        </w:rPr>
        <w:t xml:space="preserve">del SIVEI </w:t>
      </w:r>
      <w:r w:rsidR="00E50968">
        <w:rPr>
          <w:bCs/>
        </w:rPr>
        <w:t>era</w:t>
      </w:r>
      <w:r>
        <w:rPr>
          <w:bCs/>
        </w:rPr>
        <w:t xml:space="preserve"> Poco amigable.</w:t>
      </w:r>
    </w:p>
    <w:p w14:paraId="4662CF27" w14:textId="77777777" w:rsidR="00D41307" w:rsidRPr="00D41307" w:rsidRDefault="00D41307" w:rsidP="00D41307">
      <w:pPr>
        <w:jc w:val="left"/>
        <w:rPr>
          <w:rFonts w:cs="Arial"/>
          <w:bCs/>
          <w:szCs w:val="20"/>
        </w:rPr>
      </w:pPr>
    </w:p>
    <w:p w14:paraId="70ACA6DD" w14:textId="5FF567D9" w:rsidR="00670F9C" w:rsidRPr="00670F9C" w:rsidRDefault="00670F9C" w:rsidP="00670F9C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 w:rsidRPr="00670F9C">
        <w:rPr>
          <w:rFonts w:asciiTheme="majorHAnsi" w:hAnsiTheme="majorHAnsi"/>
          <w:b/>
          <w:i/>
          <w:iCs/>
          <w:color w:val="9F5CA1"/>
          <w:sz w:val="22"/>
          <w:szCs w:val="22"/>
        </w:rPr>
        <w:t>“Las indicaciones dentro del Sistema de Voto Electrónico por Internet, te parecieron: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89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53"/>
        <w:gridCol w:w="1332"/>
        <w:gridCol w:w="1081"/>
        <w:gridCol w:w="1082"/>
        <w:gridCol w:w="1081"/>
        <w:gridCol w:w="1008"/>
      </w:tblGrid>
      <w:tr w:rsidR="00D41307" w:rsidRPr="00D41307" w14:paraId="780EE330" w14:textId="77777777" w:rsidTr="00D41307">
        <w:trPr>
          <w:trHeight w:val="179"/>
        </w:trPr>
        <w:tc>
          <w:tcPr>
            <w:tcW w:w="33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2761DD74" w14:textId="77777777" w:rsidR="00D41307" w:rsidRPr="00D41307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D41307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 </w:t>
            </w:r>
          </w:p>
        </w:tc>
        <w:tc>
          <w:tcPr>
            <w:tcW w:w="13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70796DF9" w14:textId="77777777" w:rsidR="00D41307" w:rsidRPr="00D41307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D41307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Totalmente claras</w:t>
            </w:r>
          </w:p>
        </w:tc>
        <w:tc>
          <w:tcPr>
            <w:tcW w:w="108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7D7CEA8E" w14:textId="77777777" w:rsidR="00D41307" w:rsidRPr="00D41307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D41307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Muy claras</w:t>
            </w:r>
          </w:p>
        </w:tc>
        <w:tc>
          <w:tcPr>
            <w:tcW w:w="108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3C3F4897" w14:textId="77777777" w:rsidR="00D41307" w:rsidRPr="00D41307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D41307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Claras</w:t>
            </w:r>
          </w:p>
        </w:tc>
        <w:tc>
          <w:tcPr>
            <w:tcW w:w="108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62D09E32" w14:textId="77777777" w:rsidR="00D41307" w:rsidRPr="00D41307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D41307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Poco claras</w:t>
            </w:r>
          </w:p>
        </w:tc>
        <w:tc>
          <w:tcPr>
            <w:tcW w:w="10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7851E018" w14:textId="77777777" w:rsidR="00D41307" w:rsidRPr="00D41307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D41307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No fueron claras</w:t>
            </w:r>
          </w:p>
        </w:tc>
      </w:tr>
      <w:tr w:rsidR="00D41307" w:rsidRPr="00D41307" w14:paraId="5655637E" w14:textId="77777777" w:rsidTr="00D41307">
        <w:trPr>
          <w:trHeight w:val="870"/>
        </w:trPr>
        <w:tc>
          <w:tcPr>
            <w:tcW w:w="33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EACFC" w14:textId="63F8ED07" w:rsidR="00D41307" w:rsidRPr="007328F3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Las indicaciones dentro del Sistema de Voto Electrónico por Internet te parecieron: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AF25D4" w14:textId="77777777" w:rsidR="00D41307" w:rsidRPr="007328F3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284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4AE73E" w14:textId="77777777" w:rsidR="00D41307" w:rsidRPr="007328F3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157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961C53" w14:textId="77777777" w:rsidR="00D41307" w:rsidRPr="007328F3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72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C97E16" w14:textId="77777777" w:rsidR="00D41307" w:rsidRPr="007328F3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8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F6D4FA" w14:textId="77777777" w:rsidR="00D41307" w:rsidRPr="007328F3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2</w:t>
            </w:r>
          </w:p>
        </w:tc>
      </w:tr>
    </w:tbl>
    <w:p w14:paraId="258A8065" w14:textId="52581D22" w:rsidR="00696257" w:rsidRPr="00696257" w:rsidRDefault="00696257" w:rsidP="00696257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4</w:t>
      </w:r>
      <w:r w:rsidRPr="00DC420B">
        <w:rPr>
          <w:sz w:val="16"/>
          <w:szCs w:val="20"/>
        </w:rPr>
        <w:t xml:space="preserve">. </w:t>
      </w:r>
      <w:r w:rsidR="00EE70A1">
        <w:rPr>
          <w:sz w:val="16"/>
          <w:szCs w:val="20"/>
        </w:rPr>
        <w:t>Indicaciones dentro</w:t>
      </w:r>
      <w:r>
        <w:rPr>
          <w:sz w:val="16"/>
          <w:szCs w:val="20"/>
        </w:rPr>
        <w:t xml:space="preserve"> del SIVEI</w:t>
      </w:r>
    </w:p>
    <w:p w14:paraId="017D68C7" w14:textId="48B36730" w:rsidR="00925C02" w:rsidRDefault="00925C02" w:rsidP="00925C02">
      <w:pPr>
        <w:jc w:val="left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Tomando en consideración</w:t>
      </w:r>
      <w:r w:rsidRPr="00D41307">
        <w:rPr>
          <w:rFonts w:cs="Arial"/>
          <w:bCs/>
          <w:szCs w:val="20"/>
        </w:rPr>
        <w:t xml:space="preserve"> los comentarios emitidos por las y los ciudadanos que contestaron que </w:t>
      </w:r>
      <w:r>
        <w:rPr>
          <w:rFonts w:cs="Arial"/>
          <w:bCs/>
          <w:szCs w:val="20"/>
        </w:rPr>
        <w:t>tan claras les parecieron las instrucciones dentro del SIVEI</w:t>
      </w:r>
      <w:r w:rsidRPr="00D41307">
        <w:rPr>
          <w:rFonts w:cs="Arial"/>
          <w:bCs/>
          <w:szCs w:val="20"/>
        </w:rPr>
        <w:t>, se identificó lo siguiente</w:t>
      </w:r>
    </w:p>
    <w:p w14:paraId="405EB83B" w14:textId="1AEB649F" w:rsidR="00925C02" w:rsidRPr="00A51DE8" w:rsidRDefault="00925C02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Al </w:t>
      </w:r>
      <w:r w:rsidRPr="00A51DE8">
        <w:rPr>
          <w:b/>
          <w:color w:val="9F5CA1"/>
        </w:rPr>
        <w:t>98.</w:t>
      </w:r>
      <w:r>
        <w:rPr>
          <w:b/>
          <w:color w:val="9F5CA1"/>
        </w:rPr>
        <w:t>0880</w:t>
      </w:r>
      <w:r w:rsidRPr="00A51DE8">
        <w:rPr>
          <w:b/>
          <w:color w:val="9F5CA1"/>
        </w:rPr>
        <w:t>%</w:t>
      </w:r>
      <w:r w:rsidRPr="00A51DE8">
        <w:rPr>
          <w:bCs/>
          <w:color w:val="9F5CA1"/>
        </w:rPr>
        <w:t xml:space="preserve">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513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 xml:space="preserve">de </w:t>
      </w:r>
      <w:r w:rsidR="00E50968">
        <w:rPr>
          <w:bCs/>
        </w:rPr>
        <w:t xml:space="preserve">las y </w:t>
      </w:r>
      <w:r>
        <w:rPr>
          <w:bCs/>
        </w:rPr>
        <w:t xml:space="preserve">los ciudadanos que contestaron a la encuesta de satisfacción </w:t>
      </w:r>
      <w:r w:rsidR="00B83DCD">
        <w:rPr>
          <w:bCs/>
        </w:rPr>
        <w:t xml:space="preserve">consideraron que la interfaz de usuario </w:t>
      </w:r>
      <w:r>
        <w:rPr>
          <w:bCs/>
        </w:rPr>
        <w:t xml:space="preserve">del SIVEI </w:t>
      </w:r>
      <w:r w:rsidR="00B83DCD">
        <w:rPr>
          <w:bCs/>
        </w:rPr>
        <w:t>era</w:t>
      </w:r>
      <w:r>
        <w:rPr>
          <w:bCs/>
        </w:rPr>
        <w:t xml:space="preserve"> Totalmente </w:t>
      </w:r>
      <w:r w:rsidR="00B83DCD">
        <w:rPr>
          <w:bCs/>
        </w:rPr>
        <w:t>clara</w:t>
      </w:r>
      <w:r>
        <w:rPr>
          <w:bCs/>
        </w:rPr>
        <w:t xml:space="preserve">, Muy </w:t>
      </w:r>
      <w:r w:rsidR="00B83DCD">
        <w:rPr>
          <w:bCs/>
        </w:rPr>
        <w:t>clara</w:t>
      </w:r>
      <w:r>
        <w:rPr>
          <w:bCs/>
        </w:rPr>
        <w:t xml:space="preserve"> o </w:t>
      </w:r>
      <w:r w:rsidR="00B83DCD">
        <w:rPr>
          <w:bCs/>
        </w:rPr>
        <w:t>Clara</w:t>
      </w:r>
      <w:r>
        <w:rPr>
          <w:bCs/>
        </w:rPr>
        <w:t>.</w:t>
      </w:r>
    </w:p>
    <w:p w14:paraId="0CCE8169" w14:textId="77777777" w:rsidR="00925C02" w:rsidRPr="00A51DE8" w:rsidRDefault="00925C02" w:rsidP="00925C02">
      <w:pPr>
        <w:pStyle w:val="Prrafodelista"/>
        <w:spacing w:before="0" w:after="200"/>
        <w:ind w:left="1068"/>
      </w:pPr>
    </w:p>
    <w:p w14:paraId="694741AE" w14:textId="17F80930" w:rsidR="00925C02" w:rsidRPr="004160DF" w:rsidRDefault="00925C02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El </w:t>
      </w:r>
      <w:r w:rsidRPr="00A51DE8">
        <w:rPr>
          <w:b/>
          <w:color w:val="9F5CA1"/>
        </w:rPr>
        <w:t xml:space="preserve">1.7208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9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 xml:space="preserve">de </w:t>
      </w:r>
      <w:r w:rsidR="00B83DCD">
        <w:rPr>
          <w:bCs/>
        </w:rPr>
        <w:t xml:space="preserve">las y </w:t>
      </w:r>
      <w:r>
        <w:rPr>
          <w:bCs/>
        </w:rPr>
        <w:t>los ciudadanos que contestaron a la encuesta</w:t>
      </w:r>
      <w:r w:rsidR="00696216">
        <w:rPr>
          <w:bCs/>
        </w:rPr>
        <w:t xml:space="preserve"> de satisfacción consideraron que las indicaciones dentro </w:t>
      </w:r>
      <w:r>
        <w:rPr>
          <w:bCs/>
        </w:rPr>
        <w:t xml:space="preserve">del SIVEI </w:t>
      </w:r>
      <w:r w:rsidR="00EC0909">
        <w:rPr>
          <w:bCs/>
        </w:rPr>
        <w:t>eran</w:t>
      </w:r>
      <w:r>
        <w:rPr>
          <w:bCs/>
        </w:rPr>
        <w:t xml:space="preserve"> Poco </w:t>
      </w:r>
      <w:r w:rsidR="00EC0909">
        <w:rPr>
          <w:bCs/>
        </w:rPr>
        <w:t>claras o No fueron claras.</w:t>
      </w:r>
    </w:p>
    <w:p w14:paraId="721ECC8D" w14:textId="77777777" w:rsidR="00925C02" w:rsidRPr="00925C02" w:rsidRDefault="00925C02" w:rsidP="00925C02">
      <w:pPr>
        <w:pStyle w:val="Prrafodelista"/>
        <w:jc w:val="left"/>
        <w:rPr>
          <w:rFonts w:asciiTheme="majorHAnsi" w:hAnsiTheme="majorHAnsi"/>
          <w:b/>
          <w:color w:val="9F5CA1"/>
          <w:sz w:val="22"/>
          <w:szCs w:val="22"/>
        </w:rPr>
      </w:pPr>
    </w:p>
    <w:p w14:paraId="1D2665AF" w14:textId="4F476869" w:rsidR="00D41307" w:rsidRPr="00670F9C" w:rsidRDefault="00D41307" w:rsidP="00D41307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 w:rsidRPr="00670F9C">
        <w:rPr>
          <w:rFonts w:asciiTheme="majorHAnsi" w:hAnsiTheme="majorHAnsi"/>
          <w:b/>
          <w:i/>
          <w:iCs/>
          <w:color w:val="9F5CA1"/>
          <w:sz w:val="22"/>
          <w:szCs w:val="22"/>
        </w:rPr>
        <w:t>“</w:t>
      </w:r>
      <w:r w:rsidRPr="00D41307">
        <w:rPr>
          <w:rFonts w:asciiTheme="majorHAnsi" w:hAnsiTheme="majorHAnsi"/>
          <w:b/>
          <w:i/>
          <w:iCs/>
          <w:color w:val="9F5CA1"/>
          <w:sz w:val="22"/>
          <w:szCs w:val="22"/>
        </w:rPr>
        <w:t>¿Utilizaste los materiales de apoyo (manual de usuario, infografías y videos tutoriales)?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568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823"/>
        <w:gridCol w:w="897"/>
      </w:tblGrid>
      <w:tr w:rsidR="00D41307" w:rsidRPr="00D41307" w14:paraId="1C3C7ADA" w14:textId="77777777" w:rsidTr="00D41307">
        <w:trPr>
          <w:trHeight w:val="111"/>
          <w:jc w:val="center"/>
        </w:trPr>
        <w:tc>
          <w:tcPr>
            <w:tcW w:w="39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F5CA1"/>
            <w:noWrap/>
            <w:vAlign w:val="center"/>
            <w:hideMark/>
          </w:tcPr>
          <w:p w14:paraId="1C96515A" w14:textId="0A018BA5" w:rsidR="00D41307" w:rsidRPr="00D41307" w:rsidRDefault="00D41307" w:rsidP="00D41307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</w:p>
        </w:tc>
        <w:tc>
          <w:tcPr>
            <w:tcW w:w="8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F5CA1"/>
            <w:noWrap/>
            <w:vAlign w:val="center"/>
            <w:hideMark/>
          </w:tcPr>
          <w:p w14:paraId="4DBBAA95" w14:textId="77777777" w:rsidR="00D41307" w:rsidRPr="00D41307" w:rsidRDefault="00D41307" w:rsidP="00D41307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D41307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Sí</w:t>
            </w:r>
          </w:p>
        </w:tc>
        <w:tc>
          <w:tcPr>
            <w:tcW w:w="8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F5CA1"/>
            <w:noWrap/>
            <w:vAlign w:val="center"/>
            <w:hideMark/>
          </w:tcPr>
          <w:p w14:paraId="338BFB82" w14:textId="77777777" w:rsidR="00D41307" w:rsidRPr="00D41307" w:rsidRDefault="00D41307" w:rsidP="00D41307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D41307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No</w:t>
            </w:r>
          </w:p>
        </w:tc>
      </w:tr>
      <w:tr w:rsidR="00D41307" w:rsidRPr="00D41307" w14:paraId="7A377D30" w14:textId="77777777" w:rsidTr="00D41307">
        <w:trPr>
          <w:trHeight w:val="643"/>
          <w:jc w:val="center"/>
        </w:trPr>
        <w:tc>
          <w:tcPr>
            <w:tcW w:w="39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741C1C1" w14:textId="77777777" w:rsidR="00D41307" w:rsidRPr="007328F3" w:rsidRDefault="00D41307" w:rsidP="00D41307">
            <w:pPr>
              <w:spacing w:before="0" w:after="0"/>
              <w:jc w:val="left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¿Utilizaste los materiales de apoyo (manual de usuario, infografías y videos tutoriales)?</w:t>
            </w:r>
          </w:p>
        </w:tc>
        <w:tc>
          <w:tcPr>
            <w:tcW w:w="8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B2EAAC" w14:textId="77777777" w:rsidR="00D41307" w:rsidRPr="007328F3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225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E18EFE" w14:textId="77777777" w:rsidR="00D41307" w:rsidRPr="007328F3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298</w:t>
            </w:r>
          </w:p>
        </w:tc>
      </w:tr>
    </w:tbl>
    <w:p w14:paraId="6CFDD47E" w14:textId="1D5D1CC7" w:rsidR="00EE70A1" w:rsidRPr="00EE70A1" w:rsidRDefault="00EE70A1" w:rsidP="00EE70A1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5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Materiales de apoyo</w:t>
      </w:r>
      <w:r>
        <w:rPr>
          <w:rFonts w:cs="Arial"/>
          <w:bCs/>
          <w:szCs w:val="20"/>
        </w:rPr>
        <w:br/>
      </w:r>
    </w:p>
    <w:p w14:paraId="17FA2779" w14:textId="6BC9D9AE" w:rsidR="00724725" w:rsidRDefault="00724725" w:rsidP="00724725">
      <w:pPr>
        <w:jc w:val="left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El uso de los materiales de apoyo que s</w:t>
      </w:r>
      <w:r w:rsidR="00377311">
        <w:rPr>
          <w:rFonts w:cs="Arial"/>
          <w:bCs/>
          <w:szCs w:val="20"/>
        </w:rPr>
        <w:t>e</w:t>
      </w:r>
      <w:r>
        <w:rPr>
          <w:rFonts w:cs="Arial"/>
          <w:bCs/>
          <w:szCs w:val="20"/>
        </w:rPr>
        <w:t xml:space="preserve"> encuentran dentro del SIVEI</w:t>
      </w:r>
      <w:r w:rsidR="007563DA">
        <w:rPr>
          <w:rFonts w:cs="Arial"/>
          <w:bCs/>
          <w:szCs w:val="20"/>
        </w:rPr>
        <w:t xml:space="preserve"> por parte de las personas que emitieron su voto</w:t>
      </w:r>
      <w:r>
        <w:rPr>
          <w:rFonts w:cs="Arial"/>
          <w:bCs/>
          <w:szCs w:val="20"/>
        </w:rPr>
        <w:t>, qued</w:t>
      </w:r>
      <w:r w:rsidR="007563DA">
        <w:rPr>
          <w:rFonts w:cs="Arial"/>
          <w:bCs/>
          <w:szCs w:val="20"/>
        </w:rPr>
        <w:t>ó</w:t>
      </w:r>
      <w:r>
        <w:rPr>
          <w:rFonts w:cs="Arial"/>
          <w:bCs/>
          <w:szCs w:val="20"/>
        </w:rPr>
        <w:t xml:space="preserve"> de la siguiente manera:</w:t>
      </w:r>
    </w:p>
    <w:p w14:paraId="5FCAB10E" w14:textId="39060739" w:rsidR="00724725" w:rsidRDefault="00724725" w:rsidP="00583EFD">
      <w:pPr>
        <w:pStyle w:val="Prrafodelista"/>
        <w:numPr>
          <w:ilvl w:val="0"/>
          <w:numId w:val="13"/>
        </w:numPr>
        <w:jc w:val="left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El </w:t>
      </w:r>
      <w:r w:rsidRPr="00724725">
        <w:rPr>
          <w:b/>
          <w:color w:val="9F5CA1"/>
        </w:rPr>
        <w:t>43.0210%</w:t>
      </w:r>
      <w:r>
        <w:rPr>
          <w:rFonts w:cs="Arial"/>
          <w:bCs/>
          <w:szCs w:val="20"/>
        </w:rPr>
        <w:t xml:space="preserve"> de las personas contestaron que hicieron uso de los materiales de apoyo dentro del SIVEI.</w:t>
      </w:r>
    </w:p>
    <w:p w14:paraId="5F714F89" w14:textId="77777777" w:rsidR="00724725" w:rsidRDefault="00724725" w:rsidP="00724725">
      <w:pPr>
        <w:pStyle w:val="Prrafodelista"/>
        <w:jc w:val="left"/>
        <w:rPr>
          <w:rFonts w:cs="Arial"/>
          <w:bCs/>
          <w:szCs w:val="20"/>
        </w:rPr>
      </w:pPr>
    </w:p>
    <w:p w14:paraId="0EB1760A" w14:textId="7A25EFBF" w:rsidR="00724725" w:rsidRPr="00724725" w:rsidRDefault="00724725" w:rsidP="00583EFD">
      <w:pPr>
        <w:pStyle w:val="Prrafodelista"/>
        <w:numPr>
          <w:ilvl w:val="0"/>
          <w:numId w:val="13"/>
        </w:numPr>
        <w:jc w:val="left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Mientras que, el </w:t>
      </w:r>
      <w:r w:rsidRPr="00724725">
        <w:rPr>
          <w:b/>
          <w:color w:val="9F5CA1"/>
        </w:rPr>
        <w:t>56.9790%</w:t>
      </w:r>
      <w:r>
        <w:rPr>
          <w:rFonts w:cs="Arial"/>
          <w:bCs/>
          <w:szCs w:val="20"/>
        </w:rPr>
        <w:t xml:space="preserve"> de las personas que contestaron a la encuesta, indican que no necesitaron hacer uso de los materiales de apoyo.</w:t>
      </w:r>
    </w:p>
    <w:p w14:paraId="59365719" w14:textId="77777777" w:rsidR="00724725" w:rsidRDefault="00724725" w:rsidP="00D41307">
      <w:pPr>
        <w:jc w:val="center"/>
        <w:rPr>
          <w:rFonts w:asciiTheme="majorHAnsi" w:hAnsiTheme="majorHAnsi"/>
          <w:b/>
          <w:color w:val="9F5CA1"/>
          <w:sz w:val="22"/>
          <w:szCs w:val="22"/>
        </w:rPr>
      </w:pPr>
    </w:p>
    <w:p w14:paraId="20B5203C" w14:textId="2B077C3F" w:rsidR="00D41307" w:rsidRPr="00670F9C" w:rsidRDefault="00D41307" w:rsidP="00D41307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 w:rsidRPr="00670F9C">
        <w:rPr>
          <w:rFonts w:asciiTheme="majorHAnsi" w:hAnsiTheme="majorHAnsi"/>
          <w:b/>
          <w:i/>
          <w:iCs/>
          <w:color w:val="9F5CA1"/>
          <w:sz w:val="22"/>
          <w:szCs w:val="22"/>
        </w:rPr>
        <w:t>“</w:t>
      </w:r>
      <w:r w:rsidRPr="00D41307">
        <w:rPr>
          <w:rFonts w:asciiTheme="majorHAnsi" w:hAnsiTheme="majorHAnsi"/>
          <w:b/>
          <w:i/>
          <w:iCs/>
          <w:color w:val="9F5CA1"/>
          <w:sz w:val="22"/>
          <w:szCs w:val="22"/>
        </w:rPr>
        <w:t>Los materiales de apoyo (manual de usuario, infografías y videos tutoriales) proporcionados por el Instituto para el uso del Sistema de Voto Electrónico por Internet, ¿te resultaron de utilidad?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900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1"/>
        <w:gridCol w:w="1131"/>
        <w:gridCol w:w="1121"/>
        <w:gridCol w:w="1223"/>
        <w:gridCol w:w="1121"/>
        <w:gridCol w:w="1121"/>
      </w:tblGrid>
      <w:tr w:rsidR="00D41307" w:rsidRPr="00D41307" w14:paraId="4C562BD9" w14:textId="77777777" w:rsidTr="00D41307">
        <w:trPr>
          <w:trHeight w:val="292"/>
        </w:trPr>
        <w:tc>
          <w:tcPr>
            <w:tcW w:w="32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69820B13" w14:textId="77777777" w:rsidR="00D41307" w:rsidRPr="00D41307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D41307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 </w:t>
            </w:r>
          </w:p>
        </w:tc>
        <w:tc>
          <w:tcPr>
            <w:tcW w:w="11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3CEFCD04" w14:textId="77777777" w:rsidR="00D41307" w:rsidRPr="00D41307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D41307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Me resultaron de total utilidad</w:t>
            </w:r>
          </w:p>
        </w:tc>
        <w:tc>
          <w:tcPr>
            <w:tcW w:w="11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5698E89F" w14:textId="77777777" w:rsidR="00D41307" w:rsidRPr="00D41307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D41307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Me resultaron de mucha utilidad</w:t>
            </w:r>
          </w:p>
        </w:tc>
        <w:tc>
          <w:tcPr>
            <w:tcW w:w="12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4320F141" w14:textId="77777777" w:rsidR="00D41307" w:rsidRPr="00D41307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D41307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Me resultaron de utilidad</w:t>
            </w:r>
          </w:p>
        </w:tc>
        <w:tc>
          <w:tcPr>
            <w:tcW w:w="11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61D42E1E" w14:textId="77777777" w:rsidR="00D41307" w:rsidRPr="00D41307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D41307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Me resultaron de poca utilidad</w:t>
            </w:r>
          </w:p>
        </w:tc>
        <w:tc>
          <w:tcPr>
            <w:tcW w:w="11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F5CA1"/>
            <w:vAlign w:val="center"/>
            <w:hideMark/>
          </w:tcPr>
          <w:p w14:paraId="23FA1722" w14:textId="77777777" w:rsidR="00D41307" w:rsidRPr="00D41307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D41307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No me resultaron de utilidad</w:t>
            </w:r>
          </w:p>
        </w:tc>
      </w:tr>
      <w:tr w:rsidR="00D41307" w:rsidRPr="00D41307" w14:paraId="12A6BE60" w14:textId="77777777" w:rsidTr="00D41307">
        <w:trPr>
          <w:trHeight w:val="1577"/>
        </w:trPr>
        <w:tc>
          <w:tcPr>
            <w:tcW w:w="32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DCFC06" w14:textId="77777777" w:rsidR="00D41307" w:rsidRPr="007328F3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Los materiales de apoyo (manual de usuario, infografías y videos tutoriales) proporcionados por el Instituto para el uso del Sistema de Voto Electrónico por Internet, ¿te resultaron de utilidad?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BD4400" w14:textId="77777777" w:rsidR="00D41307" w:rsidRPr="007328F3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118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E69B53" w14:textId="77777777" w:rsidR="00D41307" w:rsidRPr="007328F3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67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E1AB7F" w14:textId="77777777" w:rsidR="00D41307" w:rsidRPr="007328F3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35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7D1A26" w14:textId="77777777" w:rsidR="00D41307" w:rsidRPr="007328F3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4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611D1C" w14:textId="77777777" w:rsidR="00D41307" w:rsidRPr="007328F3" w:rsidRDefault="00D41307" w:rsidP="00D41307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1</w:t>
            </w:r>
          </w:p>
        </w:tc>
      </w:tr>
    </w:tbl>
    <w:p w14:paraId="52B17AB2" w14:textId="59EF43E5" w:rsidR="007563DA" w:rsidRDefault="007563DA" w:rsidP="007563DA">
      <w:pPr>
        <w:jc w:val="center"/>
        <w:rPr>
          <w:rFonts w:cs="Arial"/>
          <w:bCs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6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Utilidad de los materiales de apoyo</w:t>
      </w:r>
    </w:p>
    <w:p w14:paraId="292F266D" w14:textId="5FD03C98" w:rsidR="00724725" w:rsidRDefault="00724725" w:rsidP="00724725">
      <w:pPr>
        <w:jc w:val="left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Tomando en consideración</w:t>
      </w:r>
      <w:r w:rsidRPr="00D41307">
        <w:rPr>
          <w:rFonts w:cs="Arial"/>
          <w:bCs/>
          <w:szCs w:val="20"/>
        </w:rPr>
        <w:t xml:space="preserve"> los comentarios emitidos por las y los ciudadanos que contestaron </w:t>
      </w:r>
      <w:r>
        <w:rPr>
          <w:rFonts w:cs="Arial"/>
          <w:bCs/>
          <w:szCs w:val="20"/>
        </w:rPr>
        <w:t>que tan útil les resulto el uso de los materiales de apoyo (manual de usuario, infografías y videos tutoriales) dentro del SIVEI</w:t>
      </w:r>
      <w:r w:rsidRPr="00D41307">
        <w:rPr>
          <w:rFonts w:cs="Arial"/>
          <w:bCs/>
          <w:szCs w:val="20"/>
        </w:rPr>
        <w:t>, se identificó lo siguiente</w:t>
      </w:r>
    </w:p>
    <w:p w14:paraId="10E1FB44" w14:textId="62EDC11E" w:rsidR="00724725" w:rsidRPr="00A51DE8" w:rsidRDefault="00724725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Al </w:t>
      </w:r>
      <w:r>
        <w:rPr>
          <w:b/>
          <w:color w:val="9F5CA1"/>
        </w:rPr>
        <w:t>97.7778</w:t>
      </w:r>
      <w:r w:rsidRPr="00A51DE8">
        <w:rPr>
          <w:b/>
          <w:color w:val="9F5CA1"/>
        </w:rPr>
        <w:t>%</w:t>
      </w:r>
      <w:r w:rsidRPr="00A51DE8">
        <w:rPr>
          <w:bCs/>
          <w:color w:val="9F5CA1"/>
        </w:rPr>
        <w:t xml:space="preserve">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220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>de los ciudadanos que contestaron a la encuesta de satisfacción</w:t>
      </w:r>
      <w:r w:rsidR="00FD005A">
        <w:rPr>
          <w:bCs/>
        </w:rPr>
        <w:t>, los materiales de apoyo les resultaron de Total utilidad, de Mucha utilidad o de Utilidad</w:t>
      </w:r>
      <w:r>
        <w:rPr>
          <w:bCs/>
        </w:rPr>
        <w:t>.</w:t>
      </w:r>
    </w:p>
    <w:p w14:paraId="4871271C" w14:textId="77777777" w:rsidR="00724725" w:rsidRPr="00A51DE8" w:rsidRDefault="00724725" w:rsidP="00724725">
      <w:pPr>
        <w:pStyle w:val="Prrafodelista"/>
        <w:spacing w:before="0" w:after="200"/>
        <w:ind w:left="1068"/>
      </w:pPr>
    </w:p>
    <w:p w14:paraId="37F63AFC" w14:textId="6D648B2F" w:rsidR="00724725" w:rsidRPr="00B43586" w:rsidRDefault="00FD005A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Mientras que, al </w:t>
      </w:r>
      <w:r w:rsidRPr="00FD005A">
        <w:rPr>
          <w:b/>
          <w:color w:val="9F5CA1"/>
        </w:rPr>
        <w:t>2.2222%</w:t>
      </w:r>
      <w:r w:rsidR="00724725" w:rsidRPr="00A51DE8">
        <w:rPr>
          <w:b/>
          <w:color w:val="9F5CA1"/>
        </w:rPr>
        <w:t xml:space="preserve"> </w:t>
      </w:r>
      <w:r w:rsidR="00724725" w:rsidRPr="00925C02">
        <w:rPr>
          <w:b/>
          <w:color w:val="9F5CA1"/>
        </w:rPr>
        <w:t>(</w:t>
      </w:r>
      <w:r>
        <w:rPr>
          <w:b/>
          <w:color w:val="9F5CA1"/>
        </w:rPr>
        <w:t>5</w:t>
      </w:r>
      <w:r w:rsidR="00724725" w:rsidRPr="00925C02">
        <w:rPr>
          <w:b/>
          <w:color w:val="9F5CA1"/>
        </w:rPr>
        <w:t xml:space="preserve"> personas)</w:t>
      </w:r>
      <w:r w:rsidR="00724725">
        <w:rPr>
          <w:bCs/>
          <w:color w:val="9F5CA1"/>
        </w:rPr>
        <w:t xml:space="preserve"> </w:t>
      </w:r>
      <w:r w:rsidR="00724725">
        <w:rPr>
          <w:bCs/>
        </w:rPr>
        <w:t xml:space="preserve">de los ciudadanos que contestaron a la encuesta, </w:t>
      </w:r>
      <w:r>
        <w:rPr>
          <w:bCs/>
        </w:rPr>
        <w:t>los materiales de apoyo les resultaron de Poca utilidad o de ninguna utilidad.</w:t>
      </w:r>
    </w:p>
    <w:p w14:paraId="61F21208" w14:textId="77777777" w:rsidR="00B43586" w:rsidRDefault="00B43586" w:rsidP="00B43586">
      <w:pPr>
        <w:pStyle w:val="Prrafodelista"/>
      </w:pPr>
    </w:p>
    <w:p w14:paraId="3DAFF21A" w14:textId="77777777" w:rsidR="007563DA" w:rsidRDefault="007563DA" w:rsidP="00B43586">
      <w:pPr>
        <w:pStyle w:val="Prrafodelista"/>
        <w:spacing w:before="0" w:after="200"/>
      </w:pPr>
    </w:p>
    <w:p w14:paraId="601E2D87" w14:textId="77777777" w:rsidR="00687B56" w:rsidRDefault="00687B56" w:rsidP="00B43586">
      <w:pPr>
        <w:pStyle w:val="Prrafodelista"/>
        <w:spacing w:before="0" w:after="200"/>
      </w:pPr>
    </w:p>
    <w:p w14:paraId="3348AF6D" w14:textId="77777777" w:rsidR="00687B56" w:rsidRDefault="00687B56" w:rsidP="00B43586">
      <w:pPr>
        <w:pStyle w:val="Prrafodelista"/>
        <w:spacing w:before="0" w:after="200"/>
      </w:pPr>
    </w:p>
    <w:p w14:paraId="47946442" w14:textId="77777777" w:rsidR="00687B56" w:rsidRDefault="00687B56" w:rsidP="00B43586">
      <w:pPr>
        <w:pStyle w:val="Prrafodelista"/>
        <w:spacing w:before="0" w:after="200"/>
      </w:pPr>
    </w:p>
    <w:p w14:paraId="2FF45F26" w14:textId="77777777" w:rsidR="00687B56" w:rsidRPr="00687E98" w:rsidRDefault="00687B56" w:rsidP="00B43586">
      <w:pPr>
        <w:pStyle w:val="Prrafodelista"/>
        <w:spacing w:before="0" w:after="200"/>
      </w:pPr>
    </w:p>
    <w:p w14:paraId="2E2AA3C3" w14:textId="77777777" w:rsidR="00687E98" w:rsidRDefault="00687E98" w:rsidP="00687E98">
      <w:pPr>
        <w:pStyle w:val="Prrafodelista"/>
      </w:pPr>
    </w:p>
    <w:p w14:paraId="7ECBCB1B" w14:textId="5EA7826E" w:rsidR="00B43586" w:rsidRDefault="00B43586" w:rsidP="00583EFD">
      <w:pPr>
        <w:pStyle w:val="Prrafodelista"/>
        <w:keepNext/>
        <w:keepLines/>
        <w:numPr>
          <w:ilvl w:val="2"/>
          <w:numId w:val="2"/>
        </w:numPr>
        <w:spacing w:before="0" w:after="200"/>
        <w:outlineLvl w:val="1"/>
        <w:rPr>
          <w:rFonts w:cs="Arial"/>
          <w:b/>
          <w:color w:val="9F5CA1"/>
        </w:rPr>
      </w:pPr>
      <w:bookmarkStart w:id="12" w:name="_Toc166583525"/>
      <w:r>
        <w:rPr>
          <w:rFonts w:cs="Arial"/>
          <w:b/>
          <w:color w:val="9F5CA1"/>
        </w:rPr>
        <w:t>Acceso al SIVEI</w:t>
      </w:r>
      <w:bookmarkEnd w:id="12"/>
    </w:p>
    <w:p w14:paraId="4B2C7B4D" w14:textId="4C24FC8A" w:rsidR="00B43586" w:rsidRPr="004160DF" w:rsidRDefault="00B43586" w:rsidP="00687E98">
      <w:pPr>
        <w:spacing w:before="0" w:after="200"/>
      </w:pPr>
      <w:r w:rsidRPr="00B43586">
        <w:t xml:space="preserve">A continuación, se muestra el resultado de las respuestas de las personas participantes relacionadas con su </w:t>
      </w:r>
      <w:r>
        <w:t>acceso al</w:t>
      </w:r>
      <w:r w:rsidRPr="00B43586">
        <w:t xml:space="preserve"> SIVEI</w:t>
      </w:r>
      <w:r>
        <w:t>.</w:t>
      </w:r>
    </w:p>
    <w:p w14:paraId="56210761" w14:textId="53E9F920" w:rsidR="00B43586" w:rsidRPr="00670F9C" w:rsidRDefault="00B43586" w:rsidP="00B43586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 w:rsidRPr="00670F9C">
        <w:rPr>
          <w:rFonts w:asciiTheme="majorHAnsi" w:hAnsiTheme="majorHAnsi"/>
          <w:b/>
          <w:i/>
          <w:iCs/>
          <w:color w:val="9F5CA1"/>
          <w:sz w:val="22"/>
          <w:szCs w:val="22"/>
        </w:rPr>
        <w:t>“</w:t>
      </w:r>
      <w:r w:rsidRPr="00B43586">
        <w:rPr>
          <w:rFonts w:asciiTheme="majorHAnsi" w:hAnsiTheme="majorHAnsi"/>
          <w:b/>
          <w:i/>
          <w:iCs/>
          <w:color w:val="9F5CA1"/>
          <w:sz w:val="22"/>
          <w:szCs w:val="22"/>
        </w:rPr>
        <w:t>¿Qué tipo de dispositivo utilizaste para acceder al Sistema de Voto Electrónico por Internet?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p w14:paraId="29028001" w14:textId="5EE810A6" w:rsidR="00D41307" w:rsidRDefault="00B43586" w:rsidP="00B43586">
      <w:pPr>
        <w:jc w:val="center"/>
        <w:rPr>
          <w:rFonts w:cs="Arial"/>
        </w:rPr>
      </w:pPr>
      <w:r>
        <w:rPr>
          <w:noProof/>
        </w:rPr>
        <w:drawing>
          <wp:inline distT="0" distB="0" distL="0" distR="0" wp14:anchorId="07D3983C" wp14:editId="70A468B7">
            <wp:extent cx="4440326" cy="2253081"/>
            <wp:effectExtent l="0" t="0" r="17780" b="13970"/>
            <wp:docPr id="2" name="Gráfico 2">
              <a:extLst xmlns:a="http://schemas.openxmlformats.org/drawingml/2006/main">
                <a:ext uri="{FF2B5EF4-FFF2-40B4-BE49-F238E27FC236}">
                  <a16:creationId xmlns:a16="http://schemas.microsoft.com/office/drawing/2014/main" id="{A9C94FA6-4562-52E9-3B5E-AC64A5ACBA5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70B7B007" w14:textId="6602BB3A" w:rsidR="00B43586" w:rsidRPr="007563DA" w:rsidRDefault="007563DA" w:rsidP="007563DA">
      <w:pPr>
        <w:jc w:val="center"/>
        <w:rPr>
          <w:rFonts w:cs="Arial"/>
          <w:bCs/>
          <w:szCs w:val="20"/>
        </w:rPr>
      </w:pPr>
      <w:r>
        <w:rPr>
          <w:b/>
          <w:bCs/>
          <w:sz w:val="16"/>
          <w:szCs w:val="20"/>
        </w:rPr>
        <w:t>Grafica 1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Utilidad de los materiales de apoyo</w:t>
      </w:r>
    </w:p>
    <w:p w14:paraId="6F523E71" w14:textId="77777777" w:rsidR="00B43586" w:rsidRDefault="00B43586" w:rsidP="00B43586">
      <w:pPr>
        <w:jc w:val="center"/>
        <w:rPr>
          <w:rFonts w:cs="Arial"/>
        </w:rPr>
      </w:pPr>
    </w:p>
    <w:p w14:paraId="7BC1A9F1" w14:textId="173D4FC2" w:rsidR="00B43586" w:rsidRDefault="00B43586" w:rsidP="00B43586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 w:rsidRPr="00670F9C">
        <w:rPr>
          <w:rFonts w:asciiTheme="majorHAnsi" w:hAnsiTheme="majorHAnsi"/>
          <w:b/>
          <w:i/>
          <w:iCs/>
          <w:color w:val="9F5CA1"/>
          <w:sz w:val="22"/>
          <w:szCs w:val="22"/>
        </w:rPr>
        <w:t>“</w:t>
      </w:r>
      <w:r w:rsidRPr="00B43586">
        <w:rPr>
          <w:rFonts w:asciiTheme="majorHAnsi" w:hAnsiTheme="majorHAnsi"/>
          <w:b/>
          <w:i/>
          <w:iCs/>
          <w:color w:val="9F5CA1"/>
          <w:sz w:val="22"/>
          <w:szCs w:val="22"/>
        </w:rPr>
        <w:t>¿Tuviste problemas para utilizar la información de acceso al Sistema de Voto Electrónico por Internet enviada a tu correo electrónico?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p w14:paraId="1FEF7BDE" w14:textId="16EC3A28" w:rsidR="00B43586" w:rsidRPr="00670F9C" w:rsidRDefault="00B43586" w:rsidP="00B43586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>
        <w:rPr>
          <w:noProof/>
        </w:rPr>
        <w:drawing>
          <wp:inline distT="0" distB="0" distL="0" distR="0" wp14:anchorId="7F7FC9B3" wp14:editId="5C4AD5D9">
            <wp:extent cx="5083810" cy="2238375"/>
            <wp:effectExtent l="0" t="0" r="2540" b="9525"/>
            <wp:docPr id="3" name="Gráfico 3">
              <a:extLst xmlns:a="http://schemas.openxmlformats.org/drawingml/2006/main">
                <a:ext uri="{FF2B5EF4-FFF2-40B4-BE49-F238E27FC236}">
                  <a16:creationId xmlns:a16="http://schemas.microsoft.com/office/drawing/2014/main" id="{B2A443A5-AB57-6CDF-5652-2B8ECA63D26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00835C9B" w14:textId="4DF8596A" w:rsidR="00687B56" w:rsidRPr="007563DA" w:rsidRDefault="00687B56" w:rsidP="00687B56">
      <w:pPr>
        <w:jc w:val="center"/>
        <w:rPr>
          <w:rFonts w:cs="Arial"/>
          <w:bCs/>
          <w:szCs w:val="20"/>
        </w:rPr>
      </w:pPr>
      <w:r>
        <w:rPr>
          <w:b/>
          <w:bCs/>
          <w:sz w:val="16"/>
          <w:szCs w:val="20"/>
        </w:rPr>
        <w:t>Grafica 2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Problemas para el uso de la información de acceso</w:t>
      </w:r>
    </w:p>
    <w:p w14:paraId="6294C62B" w14:textId="77777777" w:rsidR="00687B56" w:rsidRDefault="00687B56" w:rsidP="003C5F14">
      <w:pPr>
        <w:jc w:val="left"/>
        <w:rPr>
          <w:rFonts w:cs="Arial"/>
          <w:bCs/>
          <w:szCs w:val="20"/>
        </w:rPr>
      </w:pPr>
    </w:p>
    <w:p w14:paraId="692A0F55" w14:textId="229FABF6" w:rsidR="003C5F14" w:rsidRDefault="003C5F14" w:rsidP="003C5F14">
      <w:pPr>
        <w:jc w:val="left"/>
        <w:rPr>
          <w:rFonts w:asciiTheme="majorHAnsi" w:hAnsiTheme="majorHAnsi"/>
          <w:b/>
          <w:color w:val="9F5CA1"/>
          <w:sz w:val="22"/>
          <w:szCs w:val="22"/>
        </w:rPr>
      </w:pPr>
      <w:r>
        <w:rPr>
          <w:rFonts w:cs="Arial"/>
          <w:bCs/>
          <w:szCs w:val="20"/>
        </w:rPr>
        <w:t xml:space="preserve">Adicionalmente, a las y los </w:t>
      </w:r>
      <w:r w:rsidRPr="00D41307">
        <w:rPr>
          <w:rFonts w:cs="Arial"/>
          <w:bCs/>
          <w:szCs w:val="20"/>
        </w:rPr>
        <w:t xml:space="preserve">ciudadanos que </w:t>
      </w:r>
      <w:r>
        <w:rPr>
          <w:rFonts w:cs="Arial"/>
          <w:bCs/>
          <w:szCs w:val="20"/>
        </w:rPr>
        <w:t>respondieron que sí tuvieron problemas al utilizar la información de acceso, se les pregunto lo siguiente:</w:t>
      </w:r>
    </w:p>
    <w:p w14:paraId="1C435D69" w14:textId="297E30FC" w:rsidR="003C5F14" w:rsidRDefault="003C5F14" w:rsidP="003C5F14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3C5F14">
        <w:rPr>
          <w:rFonts w:asciiTheme="majorHAnsi" w:hAnsiTheme="majorHAnsi"/>
          <w:b/>
          <w:i/>
          <w:iCs/>
          <w:color w:val="9F5CA1"/>
          <w:sz w:val="22"/>
          <w:szCs w:val="22"/>
        </w:rPr>
        <w:t>¿Cuál fue el problema que tuviste??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78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960"/>
        <w:gridCol w:w="1960"/>
        <w:gridCol w:w="1960"/>
      </w:tblGrid>
      <w:tr w:rsidR="003C5F14" w:rsidRPr="003C5F14" w14:paraId="026816C9" w14:textId="77777777" w:rsidTr="003C5F14">
        <w:trPr>
          <w:trHeight w:val="1215"/>
          <w:jc w:val="center"/>
        </w:trPr>
        <w:tc>
          <w:tcPr>
            <w:tcW w:w="1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1036AA7E" w14:textId="77777777" w:rsidR="003C5F14" w:rsidRPr="003C5F14" w:rsidRDefault="003C5F14" w:rsidP="003C5F14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3C5F1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 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1C3765A3" w14:textId="77777777" w:rsidR="003C5F14" w:rsidRPr="003C5F14" w:rsidRDefault="003C5F14" w:rsidP="003C5F14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3C5F1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No me llegó el correo con las credenciales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1442EB18" w14:textId="77777777" w:rsidR="003C5F14" w:rsidRPr="003C5F14" w:rsidRDefault="003C5F14" w:rsidP="003C5F14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3C5F1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Dificultad al identificar mi cuenta de acceso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641B921" w14:textId="77777777" w:rsidR="003C5F14" w:rsidRPr="003C5F14" w:rsidRDefault="003C5F14" w:rsidP="003C5F14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3C5F1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Dificultad al utilizar la contraseña del correo de restablecimiento</w:t>
            </w:r>
          </w:p>
        </w:tc>
      </w:tr>
      <w:tr w:rsidR="003C5F14" w:rsidRPr="003C5F14" w14:paraId="661D430D" w14:textId="77777777" w:rsidTr="00687B56">
        <w:trPr>
          <w:trHeight w:val="401"/>
          <w:jc w:val="center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3ED0CB" w14:textId="77777777" w:rsidR="003C5F14" w:rsidRPr="003C5F14" w:rsidRDefault="003C5F14" w:rsidP="003C5F14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3C5F14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¿Cuál fue el problema que tuviste?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DCE94A" w14:textId="77777777" w:rsidR="003C5F14" w:rsidRPr="003C5F14" w:rsidRDefault="003C5F14" w:rsidP="003C5F14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3C5F14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EEC23C" w14:textId="77777777" w:rsidR="003C5F14" w:rsidRPr="003C5F14" w:rsidRDefault="003C5F14" w:rsidP="003C5F14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3C5F14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12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9E1F22" w14:textId="77777777" w:rsidR="003C5F14" w:rsidRPr="003C5F14" w:rsidRDefault="003C5F14" w:rsidP="003C5F14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3C5F14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5</w:t>
            </w:r>
          </w:p>
        </w:tc>
      </w:tr>
    </w:tbl>
    <w:p w14:paraId="63E829BA" w14:textId="3934FC22" w:rsidR="00687B56" w:rsidRDefault="00687B56" w:rsidP="00687B56">
      <w:pPr>
        <w:jc w:val="center"/>
        <w:rPr>
          <w:rFonts w:cs="Arial"/>
          <w:bCs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7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Identificación del problema</w:t>
      </w:r>
    </w:p>
    <w:p w14:paraId="3567A315" w14:textId="77777777" w:rsidR="00687B56" w:rsidRDefault="00687B56" w:rsidP="003C5F14">
      <w:pPr>
        <w:jc w:val="center"/>
        <w:rPr>
          <w:rFonts w:asciiTheme="majorHAnsi" w:hAnsiTheme="majorHAnsi"/>
          <w:b/>
          <w:color w:val="9F5CA1"/>
          <w:sz w:val="22"/>
          <w:szCs w:val="22"/>
        </w:rPr>
      </w:pPr>
    </w:p>
    <w:p w14:paraId="223A3C7C" w14:textId="311CB565" w:rsidR="003C5F14" w:rsidRDefault="003C5F14" w:rsidP="003C5F14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3C5F14">
        <w:rPr>
          <w:rFonts w:asciiTheme="majorHAnsi" w:hAnsiTheme="majorHAnsi"/>
          <w:b/>
          <w:i/>
          <w:iCs/>
          <w:color w:val="9F5CA1"/>
          <w:sz w:val="22"/>
          <w:szCs w:val="22"/>
        </w:rPr>
        <w:t>¿Tuviste problemas para definir tu contraseña?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5880" w:type="dxa"/>
        <w:jc w:val="center"/>
        <w:shd w:val="clear" w:color="auto" w:fill="A94BB9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960"/>
        <w:gridCol w:w="1960"/>
      </w:tblGrid>
      <w:tr w:rsidR="003C5F14" w:rsidRPr="003C5F14" w14:paraId="2E342BCE" w14:textId="77777777" w:rsidTr="003C5F14">
        <w:trPr>
          <w:trHeight w:val="615"/>
          <w:jc w:val="center"/>
        </w:trPr>
        <w:tc>
          <w:tcPr>
            <w:tcW w:w="1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bottom"/>
            <w:hideMark/>
          </w:tcPr>
          <w:p w14:paraId="344A87B6" w14:textId="77777777" w:rsidR="003C5F14" w:rsidRPr="003C5F14" w:rsidRDefault="003C5F14" w:rsidP="003C5F14">
            <w:pPr>
              <w:spacing w:before="0" w:after="0"/>
              <w:jc w:val="left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3C5F14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 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bottom"/>
            <w:hideMark/>
          </w:tcPr>
          <w:p w14:paraId="2A4513F4" w14:textId="77777777" w:rsidR="003C5F14" w:rsidRPr="003C5F14" w:rsidRDefault="003C5F14" w:rsidP="003C5F14">
            <w:pPr>
              <w:spacing w:before="0" w:after="0"/>
              <w:jc w:val="left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3C5F14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No tuve problemas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bottom"/>
            <w:hideMark/>
          </w:tcPr>
          <w:p w14:paraId="371B5261" w14:textId="77777777" w:rsidR="003C5F14" w:rsidRPr="003C5F14" w:rsidRDefault="003C5F14" w:rsidP="003C5F14">
            <w:pPr>
              <w:spacing w:before="0" w:after="0"/>
              <w:jc w:val="left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3C5F14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Sí tuve problemas</w:t>
            </w:r>
          </w:p>
        </w:tc>
      </w:tr>
      <w:tr w:rsidR="003C5F14" w:rsidRPr="003C5F14" w14:paraId="72E1DAC0" w14:textId="77777777" w:rsidTr="003C5F14">
        <w:trPr>
          <w:trHeight w:val="915"/>
          <w:jc w:val="center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2814C23" w14:textId="77777777" w:rsidR="003C5F14" w:rsidRPr="003C5F14" w:rsidRDefault="003C5F14" w:rsidP="003C5F14">
            <w:pPr>
              <w:spacing w:before="0" w:after="0"/>
              <w:jc w:val="left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3C5F14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¿Tuviste problemas para definir tu contraseña?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52AD6F" w14:textId="77777777" w:rsidR="003C5F14" w:rsidRPr="003C5F14" w:rsidRDefault="003C5F14" w:rsidP="003C5F14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3C5F14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512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D4698B" w14:textId="77777777" w:rsidR="003C5F14" w:rsidRPr="003C5F14" w:rsidRDefault="003C5F14" w:rsidP="003C5F14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3C5F14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11</w:t>
            </w:r>
          </w:p>
        </w:tc>
      </w:tr>
    </w:tbl>
    <w:p w14:paraId="6A03491C" w14:textId="19E78FD7" w:rsidR="00687B56" w:rsidRDefault="00687B56" w:rsidP="00687B56">
      <w:pPr>
        <w:jc w:val="center"/>
        <w:rPr>
          <w:rFonts w:cs="Arial"/>
          <w:bCs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8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Problema con el flujo de generación de contraseña</w:t>
      </w:r>
    </w:p>
    <w:p w14:paraId="7A45FCE1" w14:textId="77777777" w:rsidR="00687B56" w:rsidRDefault="00687B56" w:rsidP="003C5F14">
      <w:pPr>
        <w:jc w:val="left"/>
        <w:rPr>
          <w:rFonts w:cs="Arial"/>
          <w:bCs/>
          <w:szCs w:val="20"/>
        </w:rPr>
      </w:pPr>
    </w:p>
    <w:p w14:paraId="3D49517E" w14:textId="45C38EB1" w:rsidR="003C5F14" w:rsidRDefault="003C5F14" w:rsidP="003C5F14">
      <w:pPr>
        <w:jc w:val="left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Analizando las respuestas </w:t>
      </w:r>
      <w:r w:rsidRPr="00D41307">
        <w:rPr>
          <w:rFonts w:cs="Arial"/>
          <w:bCs/>
          <w:szCs w:val="20"/>
        </w:rPr>
        <w:t>emitid</w:t>
      </w:r>
      <w:r>
        <w:rPr>
          <w:rFonts w:cs="Arial"/>
          <w:bCs/>
          <w:szCs w:val="20"/>
        </w:rPr>
        <w:t>a</w:t>
      </w:r>
      <w:r w:rsidRPr="00D41307">
        <w:rPr>
          <w:rFonts w:cs="Arial"/>
          <w:bCs/>
          <w:szCs w:val="20"/>
        </w:rPr>
        <w:t xml:space="preserve">s por las y los ciudadanos que contestaron </w:t>
      </w:r>
      <w:r>
        <w:rPr>
          <w:rFonts w:cs="Arial"/>
          <w:bCs/>
          <w:szCs w:val="20"/>
        </w:rPr>
        <w:t>a la pregunta</w:t>
      </w:r>
      <w:r w:rsidRPr="00D41307">
        <w:rPr>
          <w:rFonts w:cs="Arial"/>
          <w:bCs/>
          <w:szCs w:val="20"/>
        </w:rPr>
        <w:t>, se identificó lo siguiente</w:t>
      </w:r>
      <w:r>
        <w:rPr>
          <w:rFonts w:cs="Arial"/>
          <w:bCs/>
          <w:szCs w:val="20"/>
        </w:rPr>
        <w:t>:</w:t>
      </w:r>
    </w:p>
    <w:p w14:paraId="2F6B4F08" w14:textId="770F85DC" w:rsidR="003C5F14" w:rsidRPr="00A51DE8" w:rsidRDefault="00014C5F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>E</w:t>
      </w:r>
      <w:r w:rsidR="003C5F14">
        <w:rPr>
          <w:bCs/>
        </w:rPr>
        <w:t xml:space="preserve">l </w:t>
      </w:r>
      <w:r w:rsidR="003C5F14" w:rsidRPr="003C5F14">
        <w:rPr>
          <w:b/>
          <w:color w:val="9F5CA1"/>
        </w:rPr>
        <w:t xml:space="preserve">97.8967% </w:t>
      </w:r>
      <w:r w:rsidR="003C5F14" w:rsidRPr="00925C02">
        <w:rPr>
          <w:b/>
          <w:color w:val="9F5CA1"/>
        </w:rPr>
        <w:t>(</w:t>
      </w:r>
      <w:r w:rsidR="003C5F14">
        <w:rPr>
          <w:b/>
          <w:color w:val="9F5CA1"/>
        </w:rPr>
        <w:t>512</w:t>
      </w:r>
      <w:r w:rsidR="003C5F14" w:rsidRPr="00925C02">
        <w:rPr>
          <w:b/>
          <w:color w:val="9F5CA1"/>
        </w:rPr>
        <w:t xml:space="preserve"> personas)</w:t>
      </w:r>
      <w:r w:rsidR="003C5F14">
        <w:rPr>
          <w:bCs/>
          <w:color w:val="9F5CA1"/>
        </w:rPr>
        <w:t xml:space="preserve"> </w:t>
      </w:r>
      <w:r w:rsidR="003C5F14">
        <w:rPr>
          <w:bCs/>
        </w:rPr>
        <w:t>de los ciudadanos contestaron que no tuvieron problemas al definir su contraseña en el SIVEI.</w:t>
      </w:r>
    </w:p>
    <w:p w14:paraId="42C3B0AF" w14:textId="77777777" w:rsidR="003C5F14" w:rsidRPr="00A51DE8" w:rsidRDefault="003C5F14" w:rsidP="003C5F14">
      <w:pPr>
        <w:pStyle w:val="Prrafodelista"/>
        <w:spacing w:before="0" w:after="200"/>
        <w:ind w:left="1068"/>
      </w:pPr>
    </w:p>
    <w:p w14:paraId="685E0E0D" w14:textId="401A1E49" w:rsidR="003C5F14" w:rsidRPr="00797AA3" w:rsidRDefault="003C5F14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Mientras que, </w:t>
      </w:r>
      <w:r w:rsidR="00014C5F">
        <w:rPr>
          <w:bCs/>
        </w:rPr>
        <w:t>e</w:t>
      </w:r>
      <w:r>
        <w:rPr>
          <w:bCs/>
        </w:rPr>
        <w:t xml:space="preserve">l </w:t>
      </w:r>
      <w:r w:rsidRPr="003C5F14">
        <w:rPr>
          <w:b/>
          <w:color w:val="9F5CA1"/>
        </w:rPr>
        <w:t>2.1033%</w:t>
      </w:r>
      <w:r w:rsidRPr="00797AA3">
        <w:rPr>
          <w:b/>
          <w:color w:val="9F5CA1"/>
        </w:rPr>
        <w:t xml:space="preserve">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11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>de los ciudadanos contestaron que si presentaron algún tipo de problema al momento de definir su contraseña en el SIVEI.</w:t>
      </w:r>
    </w:p>
    <w:p w14:paraId="11AFD991" w14:textId="43A91601" w:rsidR="003C5F14" w:rsidRDefault="003C5F14" w:rsidP="003C5F14">
      <w:pPr>
        <w:rPr>
          <w:rFonts w:asciiTheme="majorHAnsi" w:hAnsiTheme="majorHAnsi"/>
          <w:b/>
          <w:color w:val="9F5CA1"/>
          <w:sz w:val="22"/>
          <w:szCs w:val="22"/>
        </w:rPr>
      </w:pPr>
    </w:p>
    <w:p w14:paraId="4700ED46" w14:textId="3CA143B9" w:rsidR="00B43586" w:rsidRDefault="00B43586" w:rsidP="00B43586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 w:rsidRPr="00670F9C">
        <w:rPr>
          <w:rFonts w:asciiTheme="majorHAnsi" w:hAnsiTheme="majorHAnsi"/>
          <w:b/>
          <w:i/>
          <w:iCs/>
          <w:color w:val="9F5CA1"/>
          <w:sz w:val="22"/>
          <w:szCs w:val="22"/>
        </w:rPr>
        <w:t>“</w:t>
      </w:r>
      <w:r w:rsidRPr="00B43586">
        <w:rPr>
          <w:rFonts w:asciiTheme="majorHAnsi" w:hAnsiTheme="majorHAnsi"/>
          <w:b/>
          <w:i/>
          <w:iCs/>
          <w:color w:val="9F5CA1"/>
          <w:sz w:val="22"/>
          <w:szCs w:val="22"/>
        </w:rPr>
        <w:t>¿Qué medio elegiste para obtener tu código de verificación?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139"/>
        <w:gridCol w:w="2220"/>
        <w:gridCol w:w="2057"/>
      </w:tblGrid>
      <w:tr w:rsidR="00B43586" w:rsidRPr="00B43586" w14:paraId="1741408D" w14:textId="77777777" w:rsidTr="00EF0F13">
        <w:trPr>
          <w:trHeight w:val="733"/>
          <w:jc w:val="center"/>
        </w:trPr>
        <w:tc>
          <w:tcPr>
            <w:tcW w:w="3139" w:type="dxa"/>
            <w:shd w:val="clear" w:color="auto" w:fill="A94BB9"/>
            <w:noWrap/>
            <w:hideMark/>
          </w:tcPr>
          <w:p w14:paraId="4C909B5A" w14:textId="77777777" w:rsidR="00B43586" w:rsidRPr="00B43586" w:rsidRDefault="00B43586" w:rsidP="00B43586">
            <w:pPr>
              <w:jc w:val="center"/>
              <w:rPr>
                <w:rFonts w:cs="Arial"/>
                <w:b/>
                <w:bCs/>
                <w:color w:val="FFFFFF" w:themeColor="background1"/>
                <w:lang w:val="es-MX"/>
              </w:rPr>
            </w:pPr>
            <w:r w:rsidRPr="00B43586">
              <w:rPr>
                <w:rFonts w:cs="Arial"/>
                <w:b/>
                <w:bCs/>
                <w:color w:val="FFFFFF" w:themeColor="background1"/>
              </w:rPr>
              <w:t> </w:t>
            </w:r>
          </w:p>
        </w:tc>
        <w:tc>
          <w:tcPr>
            <w:tcW w:w="2220" w:type="dxa"/>
            <w:shd w:val="clear" w:color="auto" w:fill="A94BB9"/>
            <w:noWrap/>
            <w:hideMark/>
          </w:tcPr>
          <w:p w14:paraId="62A4A575" w14:textId="77777777" w:rsidR="00B43586" w:rsidRPr="00B43586" w:rsidRDefault="00B43586" w:rsidP="00B43586">
            <w:pPr>
              <w:jc w:val="center"/>
              <w:rPr>
                <w:rFonts w:cs="Arial"/>
                <w:b/>
                <w:bCs/>
                <w:color w:val="FFFFFF" w:themeColor="background1"/>
              </w:rPr>
            </w:pPr>
            <w:r w:rsidRPr="00B43586">
              <w:rPr>
                <w:rFonts w:cs="Arial"/>
                <w:b/>
                <w:bCs/>
                <w:color w:val="FFFFFF" w:themeColor="background1"/>
              </w:rPr>
              <w:t>Mensaje SMS / Correo electrónico</w:t>
            </w:r>
          </w:p>
        </w:tc>
        <w:tc>
          <w:tcPr>
            <w:tcW w:w="2057" w:type="dxa"/>
            <w:shd w:val="clear" w:color="auto" w:fill="A94BB9"/>
            <w:noWrap/>
            <w:hideMark/>
          </w:tcPr>
          <w:p w14:paraId="616C6A92" w14:textId="77777777" w:rsidR="00B43586" w:rsidRPr="00B43586" w:rsidRDefault="00B43586" w:rsidP="00B43586">
            <w:pPr>
              <w:jc w:val="center"/>
              <w:rPr>
                <w:rFonts w:cs="Arial"/>
                <w:b/>
                <w:bCs/>
                <w:color w:val="FFFFFF" w:themeColor="background1"/>
              </w:rPr>
            </w:pPr>
            <w:r w:rsidRPr="00B43586">
              <w:rPr>
                <w:rFonts w:cs="Arial"/>
                <w:b/>
                <w:bCs/>
                <w:color w:val="FFFFFF" w:themeColor="background1"/>
              </w:rPr>
              <w:t>Código QR</w:t>
            </w:r>
          </w:p>
        </w:tc>
      </w:tr>
      <w:tr w:rsidR="00EF0F13" w:rsidRPr="00B43586" w14:paraId="457EC278" w14:textId="77777777" w:rsidTr="00EF0F13">
        <w:trPr>
          <w:trHeight w:val="916"/>
          <w:jc w:val="center"/>
        </w:trPr>
        <w:tc>
          <w:tcPr>
            <w:tcW w:w="3139" w:type="dxa"/>
            <w:hideMark/>
          </w:tcPr>
          <w:p w14:paraId="3D562F13" w14:textId="77777777" w:rsidR="00B43586" w:rsidRPr="007328F3" w:rsidRDefault="00B43586" w:rsidP="00B43586">
            <w:pPr>
              <w:jc w:val="center"/>
              <w:rPr>
                <w:rFonts w:asciiTheme="minorHAnsi" w:hAnsiTheme="minorHAnsi" w:cstheme="minorHAnsi"/>
              </w:rPr>
            </w:pPr>
            <w:r w:rsidRPr="007328F3">
              <w:rPr>
                <w:rFonts w:asciiTheme="minorHAnsi" w:hAnsiTheme="minorHAnsi" w:cstheme="minorHAnsi"/>
              </w:rPr>
              <w:t>¿Qué medio elegiste para obtener tu código de verificación?</w:t>
            </w:r>
          </w:p>
        </w:tc>
        <w:tc>
          <w:tcPr>
            <w:tcW w:w="2220" w:type="dxa"/>
            <w:noWrap/>
            <w:vAlign w:val="center"/>
            <w:hideMark/>
          </w:tcPr>
          <w:p w14:paraId="2E58BB2E" w14:textId="77777777" w:rsidR="00B43586" w:rsidRPr="007328F3" w:rsidRDefault="00B43586" w:rsidP="00B43586">
            <w:pPr>
              <w:jc w:val="center"/>
              <w:rPr>
                <w:rFonts w:asciiTheme="minorHAnsi" w:hAnsiTheme="minorHAnsi" w:cstheme="minorHAnsi"/>
              </w:rPr>
            </w:pPr>
            <w:r w:rsidRPr="007328F3">
              <w:rPr>
                <w:rFonts w:asciiTheme="minorHAnsi" w:hAnsiTheme="minorHAnsi" w:cstheme="minorHAnsi"/>
              </w:rPr>
              <w:t>500</w:t>
            </w:r>
          </w:p>
        </w:tc>
        <w:tc>
          <w:tcPr>
            <w:tcW w:w="2057" w:type="dxa"/>
            <w:noWrap/>
            <w:vAlign w:val="center"/>
            <w:hideMark/>
          </w:tcPr>
          <w:p w14:paraId="1D118DEF" w14:textId="77777777" w:rsidR="00B43586" w:rsidRPr="007328F3" w:rsidRDefault="00B43586" w:rsidP="00B43586">
            <w:pPr>
              <w:jc w:val="center"/>
              <w:rPr>
                <w:rFonts w:asciiTheme="minorHAnsi" w:hAnsiTheme="minorHAnsi" w:cstheme="minorHAnsi"/>
              </w:rPr>
            </w:pPr>
            <w:r w:rsidRPr="007328F3">
              <w:rPr>
                <w:rFonts w:asciiTheme="minorHAnsi" w:hAnsiTheme="minorHAnsi" w:cstheme="minorHAnsi"/>
              </w:rPr>
              <w:t>23</w:t>
            </w:r>
          </w:p>
        </w:tc>
      </w:tr>
    </w:tbl>
    <w:p w14:paraId="20546EFA" w14:textId="42F7A0ED" w:rsidR="009C6AE5" w:rsidRDefault="009C6AE5" w:rsidP="009C6AE5">
      <w:pPr>
        <w:jc w:val="center"/>
        <w:rPr>
          <w:rFonts w:cs="Arial"/>
          <w:bCs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9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Obtención del código de verificación</w:t>
      </w:r>
    </w:p>
    <w:p w14:paraId="5F57FD8A" w14:textId="734E5D0B" w:rsidR="00B43586" w:rsidRDefault="00B43586" w:rsidP="00B43586">
      <w:pPr>
        <w:jc w:val="left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Tomando en consideración</w:t>
      </w:r>
      <w:r w:rsidRPr="00D41307">
        <w:rPr>
          <w:rFonts w:cs="Arial"/>
          <w:bCs/>
          <w:szCs w:val="20"/>
        </w:rPr>
        <w:t xml:space="preserve"> los comentarios emitidos por las y los ciudadanos que contestaron </w:t>
      </w:r>
      <w:r>
        <w:rPr>
          <w:rFonts w:cs="Arial"/>
          <w:bCs/>
          <w:szCs w:val="20"/>
        </w:rPr>
        <w:t>que medio utilizaron para obtener el código de verificación</w:t>
      </w:r>
      <w:r w:rsidRPr="00D41307">
        <w:rPr>
          <w:rFonts w:cs="Arial"/>
          <w:bCs/>
          <w:szCs w:val="20"/>
        </w:rPr>
        <w:t>, se identificó lo siguiente</w:t>
      </w:r>
    </w:p>
    <w:p w14:paraId="4DA66DF9" w14:textId="7A3FB392" w:rsidR="00B43586" w:rsidRPr="00A51DE8" w:rsidRDefault="00014C5F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>E</w:t>
      </w:r>
      <w:r w:rsidR="00B43586">
        <w:rPr>
          <w:bCs/>
        </w:rPr>
        <w:t xml:space="preserve">l </w:t>
      </w:r>
      <w:r w:rsidR="00797AA3" w:rsidRPr="00797AA3">
        <w:rPr>
          <w:b/>
          <w:color w:val="9F5CA1"/>
        </w:rPr>
        <w:t>95.6023%</w:t>
      </w:r>
      <w:r w:rsidR="00797AA3">
        <w:rPr>
          <w:b/>
          <w:color w:val="9F5CA1"/>
        </w:rPr>
        <w:t xml:space="preserve"> </w:t>
      </w:r>
      <w:r w:rsidR="00B43586" w:rsidRPr="00925C02">
        <w:rPr>
          <w:b/>
          <w:color w:val="9F5CA1"/>
        </w:rPr>
        <w:t>(</w:t>
      </w:r>
      <w:r w:rsidR="00797AA3">
        <w:rPr>
          <w:b/>
          <w:color w:val="9F5CA1"/>
        </w:rPr>
        <w:t>500</w:t>
      </w:r>
      <w:r w:rsidR="00B43586" w:rsidRPr="00925C02">
        <w:rPr>
          <w:b/>
          <w:color w:val="9F5CA1"/>
        </w:rPr>
        <w:t xml:space="preserve"> personas)</w:t>
      </w:r>
      <w:r w:rsidR="00B43586">
        <w:rPr>
          <w:bCs/>
          <w:color w:val="9F5CA1"/>
        </w:rPr>
        <w:t xml:space="preserve"> </w:t>
      </w:r>
      <w:r w:rsidR="00B43586">
        <w:rPr>
          <w:bCs/>
        </w:rPr>
        <w:t>de los ciudadanos que contestaron a la encuesta de satisfacción,</w:t>
      </w:r>
      <w:r w:rsidR="00797AA3">
        <w:rPr>
          <w:bCs/>
        </w:rPr>
        <w:t xml:space="preserve"> eligieron obtener el código de verificación a través de mensajes SMS/Correo electrónico</w:t>
      </w:r>
      <w:r w:rsidR="00B43586">
        <w:rPr>
          <w:bCs/>
        </w:rPr>
        <w:t>.</w:t>
      </w:r>
    </w:p>
    <w:p w14:paraId="04D5D74E" w14:textId="77777777" w:rsidR="00B43586" w:rsidRPr="00A51DE8" w:rsidRDefault="00B43586" w:rsidP="00B43586">
      <w:pPr>
        <w:pStyle w:val="Prrafodelista"/>
        <w:spacing w:before="0" w:after="200"/>
        <w:ind w:left="1068"/>
      </w:pPr>
    </w:p>
    <w:p w14:paraId="478CB327" w14:textId="344F847A" w:rsidR="00B43586" w:rsidRPr="00797AA3" w:rsidRDefault="00B43586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Mientras que, </w:t>
      </w:r>
      <w:r w:rsidR="00014C5F">
        <w:rPr>
          <w:bCs/>
        </w:rPr>
        <w:t>E</w:t>
      </w:r>
      <w:r>
        <w:rPr>
          <w:bCs/>
        </w:rPr>
        <w:t xml:space="preserve">l </w:t>
      </w:r>
      <w:r w:rsidR="00797AA3" w:rsidRPr="00797AA3">
        <w:rPr>
          <w:b/>
          <w:color w:val="9F5CA1"/>
        </w:rPr>
        <w:t xml:space="preserve">4.3977% </w:t>
      </w:r>
      <w:r w:rsidRPr="00925C02">
        <w:rPr>
          <w:b/>
          <w:color w:val="9F5CA1"/>
        </w:rPr>
        <w:t>(</w:t>
      </w:r>
      <w:r w:rsidR="00797AA3">
        <w:rPr>
          <w:b/>
          <w:color w:val="9F5CA1"/>
        </w:rPr>
        <w:t>23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>de los ciudadanos que contestaron a la encuesta,</w:t>
      </w:r>
      <w:r w:rsidR="00797AA3">
        <w:rPr>
          <w:bCs/>
        </w:rPr>
        <w:t xml:space="preserve"> eligieron obtener el código de verificación a través de una aplicación de lectura de códigos QR.</w:t>
      </w:r>
    </w:p>
    <w:p w14:paraId="22C4771F" w14:textId="77777777" w:rsidR="00797AA3" w:rsidRDefault="00797AA3" w:rsidP="00797AA3">
      <w:pPr>
        <w:pStyle w:val="Prrafodelista"/>
      </w:pPr>
    </w:p>
    <w:p w14:paraId="7E1FBDE2" w14:textId="77777777" w:rsidR="00797AA3" w:rsidRPr="00797AA3" w:rsidRDefault="00797AA3" w:rsidP="00797AA3">
      <w:pPr>
        <w:pStyle w:val="Prrafodelista"/>
        <w:spacing w:before="0" w:after="200"/>
      </w:pPr>
    </w:p>
    <w:p w14:paraId="30830E4A" w14:textId="56997512" w:rsidR="00797AA3" w:rsidRDefault="00797AA3" w:rsidP="00797AA3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 w:rsidRPr="00670F9C">
        <w:rPr>
          <w:rFonts w:asciiTheme="majorHAnsi" w:hAnsiTheme="majorHAnsi"/>
          <w:b/>
          <w:i/>
          <w:iCs/>
          <w:color w:val="9F5CA1"/>
          <w:sz w:val="22"/>
          <w:szCs w:val="22"/>
        </w:rPr>
        <w:t>“</w:t>
      </w:r>
      <w:r w:rsidRPr="00797AA3">
        <w:rPr>
          <w:rFonts w:asciiTheme="majorHAnsi" w:hAnsiTheme="majorHAnsi"/>
          <w:b/>
          <w:i/>
          <w:iCs/>
          <w:color w:val="9F5CA1"/>
          <w:sz w:val="22"/>
          <w:szCs w:val="22"/>
        </w:rPr>
        <w:t>¿Tuviste problemas para recibir tu código de verificación?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724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6"/>
        <w:gridCol w:w="2416"/>
        <w:gridCol w:w="2416"/>
      </w:tblGrid>
      <w:tr w:rsidR="00797AA3" w:rsidRPr="00797AA3" w14:paraId="741C658E" w14:textId="77777777" w:rsidTr="007328F3">
        <w:trPr>
          <w:trHeight w:val="478"/>
          <w:jc w:val="center"/>
        </w:trPr>
        <w:tc>
          <w:tcPr>
            <w:tcW w:w="24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bottom"/>
            <w:hideMark/>
          </w:tcPr>
          <w:p w14:paraId="60022737" w14:textId="77777777" w:rsidR="00797AA3" w:rsidRPr="00797AA3" w:rsidRDefault="00797AA3" w:rsidP="00797AA3">
            <w:pPr>
              <w:spacing w:before="0" w:after="0"/>
              <w:jc w:val="left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797AA3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 </w:t>
            </w:r>
          </w:p>
        </w:tc>
        <w:tc>
          <w:tcPr>
            <w:tcW w:w="24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4DA74BBA" w14:textId="77777777" w:rsidR="00797AA3" w:rsidRPr="00797AA3" w:rsidRDefault="00797AA3" w:rsidP="007328F3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797AA3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No tuve problemas</w:t>
            </w:r>
          </w:p>
        </w:tc>
        <w:tc>
          <w:tcPr>
            <w:tcW w:w="24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2610F890" w14:textId="77777777" w:rsidR="00797AA3" w:rsidRPr="00797AA3" w:rsidRDefault="00797AA3" w:rsidP="007328F3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797AA3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Sí tuve problemas</w:t>
            </w:r>
          </w:p>
        </w:tc>
      </w:tr>
      <w:tr w:rsidR="00797AA3" w:rsidRPr="00797AA3" w14:paraId="10F0056B" w14:textId="77777777" w:rsidTr="00E36614">
        <w:trPr>
          <w:trHeight w:val="537"/>
          <w:jc w:val="center"/>
        </w:trPr>
        <w:tc>
          <w:tcPr>
            <w:tcW w:w="24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070F01A" w14:textId="77777777" w:rsidR="00797AA3" w:rsidRPr="00797AA3" w:rsidRDefault="00797AA3" w:rsidP="00E36614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97AA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¿Tuviste problemas para recibir tu código de verificación?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B7BE23" w14:textId="77777777" w:rsidR="00797AA3" w:rsidRPr="00797AA3" w:rsidRDefault="00797AA3" w:rsidP="00797AA3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97AA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510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05EA08" w14:textId="77777777" w:rsidR="00797AA3" w:rsidRPr="00797AA3" w:rsidRDefault="00797AA3" w:rsidP="00797AA3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97AA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13</w:t>
            </w:r>
          </w:p>
        </w:tc>
      </w:tr>
    </w:tbl>
    <w:p w14:paraId="3BD16AAB" w14:textId="15788FAB" w:rsidR="00312BF7" w:rsidRDefault="00312BF7" w:rsidP="00312BF7">
      <w:pPr>
        <w:jc w:val="center"/>
        <w:rPr>
          <w:rFonts w:cs="Arial"/>
          <w:bCs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10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Problema en la obtención del código de verificación</w:t>
      </w:r>
    </w:p>
    <w:p w14:paraId="7DFAA233" w14:textId="0CF59023" w:rsidR="00797AA3" w:rsidRDefault="00797AA3" w:rsidP="00797AA3">
      <w:pPr>
        <w:jc w:val="left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De igual manera, tomando en consideración</w:t>
      </w:r>
      <w:r w:rsidRPr="00D41307">
        <w:rPr>
          <w:rFonts w:cs="Arial"/>
          <w:bCs/>
          <w:szCs w:val="20"/>
        </w:rPr>
        <w:t xml:space="preserve"> los comentarios emitidos por las y los ciudadanos que contestaron</w:t>
      </w:r>
      <w:r>
        <w:rPr>
          <w:rFonts w:cs="Arial"/>
          <w:bCs/>
          <w:szCs w:val="20"/>
        </w:rPr>
        <w:t xml:space="preserve"> </w:t>
      </w:r>
      <w:r w:rsidR="00923769">
        <w:rPr>
          <w:rFonts w:cs="Arial"/>
          <w:bCs/>
          <w:szCs w:val="20"/>
        </w:rPr>
        <w:t>que,</w:t>
      </w:r>
      <w:r>
        <w:rPr>
          <w:rFonts w:cs="Arial"/>
          <w:bCs/>
          <w:szCs w:val="20"/>
        </w:rPr>
        <w:t xml:space="preserve"> si tuvieron problemas para recibir el código de verificación</w:t>
      </w:r>
      <w:r w:rsidRPr="00D41307">
        <w:rPr>
          <w:rFonts w:cs="Arial"/>
          <w:bCs/>
          <w:szCs w:val="20"/>
        </w:rPr>
        <w:t>, se identificó lo siguiente</w:t>
      </w:r>
    </w:p>
    <w:p w14:paraId="132D77FD" w14:textId="54379842" w:rsidR="00797AA3" w:rsidRPr="00A51DE8" w:rsidRDefault="00014C5F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>E</w:t>
      </w:r>
      <w:r w:rsidR="00797AA3">
        <w:rPr>
          <w:bCs/>
        </w:rPr>
        <w:t xml:space="preserve">l </w:t>
      </w:r>
      <w:r w:rsidR="003C5F14" w:rsidRPr="003C5F14">
        <w:rPr>
          <w:b/>
          <w:color w:val="9F5CA1"/>
        </w:rPr>
        <w:t>97.5143%</w:t>
      </w:r>
      <w:r w:rsidR="00797AA3">
        <w:rPr>
          <w:b/>
          <w:color w:val="9F5CA1"/>
        </w:rPr>
        <w:t xml:space="preserve"> </w:t>
      </w:r>
      <w:r w:rsidR="00797AA3" w:rsidRPr="00925C02">
        <w:rPr>
          <w:b/>
          <w:color w:val="9F5CA1"/>
        </w:rPr>
        <w:t>(</w:t>
      </w:r>
      <w:r w:rsidR="003C5F14">
        <w:rPr>
          <w:b/>
          <w:color w:val="9F5CA1"/>
        </w:rPr>
        <w:t>510</w:t>
      </w:r>
      <w:r w:rsidR="00797AA3" w:rsidRPr="00925C02">
        <w:rPr>
          <w:b/>
          <w:color w:val="9F5CA1"/>
        </w:rPr>
        <w:t xml:space="preserve"> personas)</w:t>
      </w:r>
      <w:r w:rsidR="00797AA3">
        <w:rPr>
          <w:bCs/>
          <w:color w:val="9F5CA1"/>
        </w:rPr>
        <w:t xml:space="preserve"> </w:t>
      </w:r>
      <w:r w:rsidR="00797AA3">
        <w:rPr>
          <w:bCs/>
        </w:rPr>
        <w:t xml:space="preserve">de los ciudadanos que contestaron a la encuesta de satisfacción, </w:t>
      </w:r>
      <w:r w:rsidR="00EF0F13">
        <w:rPr>
          <w:bCs/>
        </w:rPr>
        <w:t>indicaron que no tuvieron problemas al recibir el código de verificación</w:t>
      </w:r>
      <w:r w:rsidR="00797AA3">
        <w:rPr>
          <w:bCs/>
        </w:rPr>
        <w:t>.</w:t>
      </w:r>
    </w:p>
    <w:p w14:paraId="5260E952" w14:textId="77777777" w:rsidR="00797AA3" w:rsidRPr="00A51DE8" w:rsidRDefault="00797AA3" w:rsidP="00797AA3">
      <w:pPr>
        <w:pStyle w:val="Prrafodelista"/>
        <w:spacing w:before="0" w:after="200"/>
        <w:ind w:left="1068"/>
      </w:pPr>
    </w:p>
    <w:p w14:paraId="6AE3C268" w14:textId="33E672C9" w:rsidR="00797AA3" w:rsidRPr="00797AA3" w:rsidRDefault="00797AA3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Mientras que, </w:t>
      </w:r>
      <w:r w:rsidR="00014C5F">
        <w:rPr>
          <w:bCs/>
        </w:rPr>
        <w:t>e</w:t>
      </w:r>
      <w:r>
        <w:rPr>
          <w:bCs/>
        </w:rPr>
        <w:t xml:space="preserve">l </w:t>
      </w:r>
      <w:r w:rsidR="003C5F14" w:rsidRPr="003C5F14">
        <w:rPr>
          <w:b/>
          <w:color w:val="9F5CA1"/>
        </w:rPr>
        <w:t>2.4857%</w:t>
      </w:r>
      <w:r w:rsidRPr="00797AA3">
        <w:rPr>
          <w:b/>
          <w:color w:val="9F5CA1"/>
        </w:rPr>
        <w:t xml:space="preserve"> </w:t>
      </w:r>
      <w:r w:rsidRPr="00925C02">
        <w:rPr>
          <w:b/>
          <w:color w:val="9F5CA1"/>
        </w:rPr>
        <w:t>(</w:t>
      </w:r>
      <w:r w:rsidR="003C5F14">
        <w:rPr>
          <w:b/>
          <w:color w:val="9F5CA1"/>
        </w:rPr>
        <w:t>13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 xml:space="preserve">de los ciudadanos que contestaron a la encuesta, </w:t>
      </w:r>
      <w:r w:rsidR="00EF0F13">
        <w:rPr>
          <w:bCs/>
        </w:rPr>
        <w:t>indicaron que si tuvieron problemas al momento de recibir el código de verificación</w:t>
      </w:r>
      <w:r>
        <w:rPr>
          <w:bCs/>
        </w:rPr>
        <w:t>.</w:t>
      </w:r>
    </w:p>
    <w:p w14:paraId="761F7972" w14:textId="77777777" w:rsidR="00797AA3" w:rsidRDefault="00797AA3" w:rsidP="00B43586">
      <w:pPr>
        <w:jc w:val="center"/>
        <w:rPr>
          <w:rFonts w:cs="Arial"/>
        </w:rPr>
      </w:pPr>
    </w:p>
    <w:p w14:paraId="6BFC17A0" w14:textId="1D502373" w:rsidR="00014C5F" w:rsidRPr="008A5429" w:rsidRDefault="00014C5F" w:rsidP="00583EFD">
      <w:pPr>
        <w:pStyle w:val="Prrafodelista"/>
        <w:keepNext/>
        <w:keepLines/>
        <w:numPr>
          <w:ilvl w:val="2"/>
          <w:numId w:val="2"/>
        </w:numPr>
        <w:spacing w:before="0" w:after="200"/>
        <w:outlineLvl w:val="1"/>
        <w:rPr>
          <w:rFonts w:cs="Arial"/>
          <w:b/>
          <w:color w:val="9F5CA1"/>
        </w:rPr>
      </w:pPr>
      <w:bookmarkStart w:id="13" w:name="_Toc166583526"/>
      <w:r>
        <w:rPr>
          <w:rFonts w:cs="Arial"/>
          <w:b/>
          <w:color w:val="9F5CA1"/>
        </w:rPr>
        <w:t>Experiencia de Usuario dentro del SIVEI</w:t>
      </w:r>
      <w:bookmarkEnd w:id="13"/>
    </w:p>
    <w:p w14:paraId="7569840F" w14:textId="3C750DD7" w:rsidR="00014C5F" w:rsidRDefault="00014C5F" w:rsidP="00014C5F">
      <w:pPr>
        <w:jc w:val="left"/>
        <w:rPr>
          <w:rFonts w:cs="Arial"/>
        </w:rPr>
      </w:pPr>
      <w:r>
        <w:rPr>
          <w:rFonts w:cs="Arial"/>
        </w:rPr>
        <w:t>T</w:t>
      </w:r>
      <w:r w:rsidRPr="00014C5F">
        <w:rPr>
          <w:rFonts w:cs="Arial"/>
        </w:rPr>
        <w:t xml:space="preserve">omando en consideración los comentarios emitidos por las y los ciudadanos que contestaron la encuesta </w:t>
      </w:r>
      <w:r>
        <w:rPr>
          <w:rFonts w:cs="Arial"/>
        </w:rPr>
        <w:t>de satisfacción, se les realizaron preguntas acercas de su experiencia dentro del SIVEI, las cuales demuestran lo siguiente:</w:t>
      </w:r>
    </w:p>
    <w:p w14:paraId="3EF5AA57" w14:textId="388D3C35" w:rsidR="00014C5F" w:rsidRDefault="00014C5F" w:rsidP="00014C5F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 w:rsidRPr="00670F9C">
        <w:rPr>
          <w:rFonts w:asciiTheme="majorHAnsi" w:hAnsiTheme="majorHAnsi"/>
          <w:b/>
          <w:i/>
          <w:iCs/>
          <w:color w:val="9F5CA1"/>
          <w:sz w:val="22"/>
          <w:szCs w:val="22"/>
        </w:rPr>
        <w:t>“</w:t>
      </w:r>
      <w:r w:rsidRPr="00014C5F">
        <w:rPr>
          <w:rFonts w:asciiTheme="majorHAnsi" w:hAnsiTheme="majorHAnsi"/>
          <w:b/>
          <w:i/>
          <w:iCs/>
          <w:color w:val="9F5CA1"/>
          <w:sz w:val="22"/>
          <w:szCs w:val="22"/>
        </w:rPr>
        <w:t>Durante el ingreso al Sistema de Voto Electrónico por Internet, ¿Cuál de los siguientes aspectos describe mejor tu experiencia?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980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2"/>
        <w:gridCol w:w="1656"/>
        <w:gridCol w:w="1656"/>
        <w:gridCol w:w="1656"/>
        <w:gridCol w:w="1656"/>
        <w:gridCol w:w="1656"/>
      </w:tblGrid>
      <w:tr w:rsidR="00014C5F" w:rsidRPr="00014C5F" w14:paraId="2E6175D4" w14:textId="77777777" w:rsidTr="00014C5F">
        <w:trPr>
          <w:trHeight w:val="238"/>
          <w:jc w:val="center"/>
        </w:trPr>
        <w:tc>
          <w:tcPr>
            <w:tcW w:w="9802" w:type="dxa"/>
            <w:gridSpan w:val="6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94BB9"/>
            <w:vAlign w:val="center"/>
            <w:hideMark/>
          </w:tcPr>
          <w:p w14:paraId="71824A18" w14:textId="77777777" w:rsidR="00014C5F" w:rsidRPr="00014C5F" w:rsidRDefault="00014C5F" w:rsidP="00014C5F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014C5F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Cuál describe mejor su experiencia</w:t>
            </w:r>
          </w:p>
        </w:tc>
      </w:tr>
      <w:tr w:rsidR="00014C5F" w:rsidRPr="00014C5F" w14:paraId="170A96E4" w14:textId="77777777" w:rsidTr="00B67F08">
        <w:trPr>
          <w:trHeight w:val="694"/>
          <w:jc w:val="center"/>
        </w:trPr>
        <w:tc>
          <w:tcPr>
            <w:tcW w:w="15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BF20A46" w14:textId="77777777" w:rsidR="00014C5F" w:rsidRPr="00014C5F" w:rsidRDefault="00014C5F" w:rsidP="00014C5F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014C5F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Pregunta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3F810B7A" w14:textId="77777777" w:rsidR="00014C5F" w:rsidRPr="00014C5F" w:rsidRDefault="00014C5F" w:rsidP="00014C5F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014C5F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de ingreso fue totalmente claro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54A21E76" w14:textId="77777777" w:rsidR="00014C5F" w:rsidRPr="00014C5F" w:rsidRDefault="00014C5F" w:rsidP="00014C5F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014C5F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de ingreso fue bastante claro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A777838" w14:textId="77777777" w:rsidR="00014C5F" w:rsidRPr="00014C5F" w:rsidRDefault="00014C5F" w:rsidP="00014C5F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014C5F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de ingreso fue claro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044BF701" w14:textId="77777777" w:rsidR="00014C5F" w:rsidRPr="00014C5F" w:rsidRDefault="00014C5F" w:rsidP="00014C5F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014C5F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de ingreso fue poco claro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714FA219" w14:textId="77777777" w:rsidR="00014C5F" w:rsidRPr="00014C5F" w:rsidRDefault="00014C5F" w:rsidP="00014C5F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014C5F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de ingreso no fue claro</w:t>
            </w:r>
          </w:p>
        </w:tc>
      </w:tr>
      <w:tr w:rsidR="00014C5F" w:rsidRPr="00014C5F" w14:paraId="71BB6A02" w14:textId="77777777" w:rsidTr="00B67F08">
        <w:trPr>
          <w:trHeight w:val="1308"/>
          <w:jc w:val="center"/>
        </w:trPr>
        <w:tc>
          <w:tcPr>
            <w:tcW w:w="15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4B5B69" w14:textId="77777777" w:rsidR="00014C5F" w:rsidRPr="00014C5F" w:rsidRDefault="00014C5F" w:rsidP="00E36614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014C5F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Durante el procedimiento de ingreso al Sistema de Voto Electrónico por Internet,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FE6F8F" w14:textId="77777777" w:rsidR="00014C5F" w:rsidRPr="00014C5F" w:rsidRDefault="00014C5F" w:rsidP="00014C5F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014C5F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54.4933%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0AA56D" w14:textId="77777777" w:rsidR="00014C5F" w:rsidRPr="00014C5F" w:rsidRDefault="00014C5F" w:rsidP="00014C5F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014C5F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31.1663%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7936B2" w14:textId="77777777" w:rsidR="00014C5F" w:rsidRPr="00014C5F" w:rsidRDefault="00014C5F" w:rsidP="00014C5F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014C5F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11.4723%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33F3F3" w14:textId="77777777" w:rsidR="00014C5F" w:rsidRPr="00014C5F" w:rsidRDefault="00014C5F" w:rsidP="00014C5F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014C5F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2.8681%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228E57" w14:textId="77777777" w:rsidR="00014C5F" w:rsidRPr="00014C5F" w:rsidRDefault="00014C5F" w:rsidP="00014C5F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014C5F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0.0000%</w:t>
            </w:r>
          </w:p>
        </w:tc>
      </w:tr>
    </w:tbl>
    <w:p w14:paraId="05385CBA" w14:textId="0F5E70F4" w:rsidR="00923769" w:rsidRDefault="00923769" w:rsidP="00923769">
      <w:pPr>
        <w:jc w:val="center"/>
        <w:rPr>
          <w:rFonts w:cs="Arial"/>
          <w:bCs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11</w:t>
      </w:r>
      <w:r w:rsidRPr="00DC420B">
        <w:rPr>
          <w:sz w:val="16"/>
          <w:szCs w:val="20"/>
        </w:rPr>
        <w:t xml:space="preserve">. </w:t>
      </w:r>
      <w:r w:rsidR="00E36614">
        <w:rPr>
          <w:sz w:val="16"/>
          <w:szCs w:val="20"/>
        </w:rPr>
        <w:t>Experiencia dentro del SIVEI</w:t>
      </w:r>
    </w:p>
    <w:p w14:paraId="7DDC8E05" w14:textId="0BDC9435" w:rsidR="00B67F08" w:rsidRDefault="00B67F08" w:rsidP="00B67F08">
      <w:pPr>
        <w:jc w:val="left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Tomando en consideración</w:t>
      </w:r>
      <w:r w:rsidRPr="00D41307">
        <w:rPr>
          <w:rFonts w:cs="Arial"/>
          <w:bCs/>
          <w:szCs w:val="20"/>
        </w:rPr>
        <w:t xml:space="preserve"> los comentarios emitidos por las y los ciudadanos que contestaron</w:t>
      </w:r>
      <w:r>
        <w:rPr>
          <w:rFonts w:cs="Arial"/>
          <w:bCs/>
          <w:szCs w:val="20"/>
        </w:rPr>
        <w:t xml:space="preserve"> a la encuesta</w:t>
      </w:r>
      <w:r w:rsidRPr="00D41307">
        <w:rPr>
          <w:rFonts w:cs="Arial"/>
          <w:bCs/>
          <w:szCs w:val="20"/>
        </w:rPr>
        <w:t>, se identificó lo siguiente</w:t>
      </w:r>
      <w:r>
        <w:rPr>
          <w:rFonts w:cs="Arial"/>
          <w:bCs/>
          <w:szCs w:val="20"/>
        </w:rPr>
        <w:t xml:space="preserve"> con respecto a </w:t>
      </w:r>
      <w:r w:rsidR="00923769">
        <w:rPr>
          <w:rFonts w:cs="Arial"/>
          <w:bCs/>
          <w:szCs w:val="20"/>
        </w:rPr>
        <w:t>cómo</w:t>
      </w:r>
      <w:r>
        <w:rPr>
          <w:rFonts w:cs="Arial"/>
          <w:bCs/>
          <w:szCs w:val="20"/>
        </w:rPr>
        <w:t xml:space="preserve"> se describe mejor su experiencia:</w:t>
      </w:r>
    </w:p>
    <w:p w14:paraId="11414025" w14:textId="5CFF1C53" w:rsidR="00B67F08" w:rsidRPr="00A51DE8" w:rsidRDefault="00B67F08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El </w:t>
      </w:r>
      <w:r w:rsidRPr="003C5F14">
        <w:rPr>
          <w:b/>
          <w:color w:val="9F5CA1"/>
        </w:rPr>
        <w:t>97.</w:t>
      </w:r>
      <w:r>
        <w:rPr>
          <w:b/>
          <w:color w:val="9F5CA1"/>
        </w:rPr>
        <w:t>1319</w:t>
      </w:r>
      <w:r w:rsidRPr="003C5F14">
        <w:rPr>
          <w:b/>
          <w:color w:val="9F5CA1"/>
        </w:rPr>
        <w:t>%</w:t>
      </w:r>
      <w:r>
        <w:rPr>
          <w:b/>
          <w:color w:val="9F5CA1"/>
        </w:rPr>
        <w:t xml:space="preserve">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508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>de los ciudadanos que contestaron a la encuesta de satisfacción, indican que su experiencia durante el procedimiento de ingreso al SIVEI les resulto Claro, Bastante claro y Totalmente claro.</w:t>
      </w:r>
    </w:p>
    <w:p w14:paraId="0F467554" w14:textId="77777777" w:rsidR="00B67F08" w:rsidRPr="00A51DE8" w:rsidRDefault="00B67F08" w:rsidP="00B67F08">
      <w:pPr>
        <w:pStyle w:val="Prrafodelista"/>
        <w:spacing w:before="0" w:after="200"/>
        <w:ind w:left="1068"/>
      </w:pPr>
    </w:p>
    <w:p w14:paraId="1D0FDF99" w14:textId="02A0A80C" w:rsidR="00B67F08" w:rsidRPr="00B67F08" w:rsidRDefault="00B67F08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Mientras que, el </w:t>
      </w:r>
      <w:r w:rsidRPr="00B67F08">
        <w:rPr>
          <w:b/>
          <w:color w:val="9F5CA1"/>
        </w:rPr>
        <w:t>2.8681</w:t>
      </w:r>
      <w:r w:rsidRPr="003C5F14">
        <w:rPr>
          <w:b/>
          <w:color w:val="9F5CA1"/>
        </w:rPr>
        <w:t>%</w:t>
      </w:r>
      <w:r w:rsidRPr="00797AA3">
        <w:rPr>
          <w:b/>
          <w:color w:val="9F5CA1"/>
        </w:rPr>
        <w:t xml:space="preserve">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15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>de los ciudadanos que contestaron a la encuesta, indican que su experiencia durante el procedimiento de ingreso al SIVEI les pareció Poco claro.</w:t>
      </w:r>
    </w:p>
    <w:p w14:paraId="5847F2DB" w14:textId="77777777" w:rsidR="00B67F08" w:rsidRDefault="00B67F08" w:rsidP="00B67F08">
      <w:pPr>
        <w:pStyle w:val="Prrafodelista"/>
      </w:pPr>
    </w:p>
    <w:p w14:paraId="176351DB" w14:textId="101F8B23" w:rsidR="00B67F08" w:rsidRDefault="00B67F08" w:rsidP="00B67F08">
      <w:pPr>
        <w:spacing w:before="0" w:after="200"/>
      </w:pPr>
      <w:r>
        <w:t>Así mismo, se les pregunto a las y los ciudadanos acerca del procedimiento de restablecimiento de contraseña, obteniendo los siguientes resultados:</w:t>
      </w:r>
    </w:p>
    <w:p w14:paraId="7A7FB099" w14:textId="49C7F263" w:rsidR="00B67F08" w:rsidRDefault="00B67F08" w:rsidP="00B67F08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 w:rsidRPr="00670F9C">
        <w:rPr>
          <w:rFonts w:asciiTheme="majorHAnsi" w:hAnsiTheme="majorHAnsi"/>
          <w:b/>
          <w:i/>
          <w:iCs/>
          <w:color w:val="9F5CA1"/>
          <w:sz w:val="22"/>
          <w:szCs w:val="22"/>
        </w:rPr>
        <w:t>“</w:t>
      </w:r>
      <w:r w:rsidRPr="00B67F08">
        <w:rPr>
          <w:rFonts w:asciiTheme="majorHAnsi" w:hAnsiTheme="majorHAnsi"/>
          <w:b/>
          <w:i/>
          <w:iCs/>
          <w:color w:val="9F5CA1"/>
          <w:sz w:val="22"/>
          <w:szCs w:val="22"/>
        </w:rPr>
        <w:t>¿Utilizaste el procedimiento para la regeneración de contraseña</w:t>
      </w:r>
      <w:r w:rsidRPr="00014C5F">
        <w:rPr>
          <w:rFonts w:asciiTheme="majorHAnsi" w:hAnsiTheme="majorHAnsi"/>
          <w:b/>
          <w:i/>
          <w:iCs/>
          <w:color w:val="9F5CA1"/>
          <w:sz w:val="22"/>
          <w:szCs w:val="22"/>
        </w:rPr>
        <w:t>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67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8"/>
        <w:gridCol w:w="2248"/>
        <w:gridCol w:w="2248"/>
      </w:tblGrid>
      <w:tr w:rsidR="00B67F08" w:rsidRPr="00B67F08" w14:paraId="284A8032" w14:textId="77777777" w:rsidTr="00B67F08">
        <w:trPr>
          <w:trHeight w:val="248"/>
          <w:jc w:val="center"/>
        </w:trPr>
        <w:tc>
          <w:tcPr>
            <w:tcW w:w="22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bottom"/>
            <w:hideMark/>
          </w:tcPr>
          <w:p w14:paraId="16EF3E6B" w14:textId="77777777" w:rsidR="00B67F08" w:rsidRPr="00B67F08" w:rsidRDefault="00B67F08" w:rsidP="00B67F08">
            <w:pPr>
              <w:spacing w:before="0" w:after="0"/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MX" w:eastAsia="es-MX"/>
              </w:rPr>
            </w:pPr>
            <w:r w:rsidRPr="00B67F08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MX" w:eastAsia="es-MX"/>
              </w:rPr>
              <w:t> </w:t>
            </w:r>
          </w:p>
        </w:tc>
        <w:tc>
          <w:tcPr>
            <w:tcW w:w="22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bottom"/>
            <w:hideMark/>
          </w:tcPr>
          <w:p w14:paraId="733A4D0F" w14:textId="77777777" w:rsidR="00B67F08" w:rsidRPr="00B67F08" w:rsidRDefault="00B67F08" w:rsidP="000F43A2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B67F08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Sí</w:t>
            </w:r>
          </w:p>
        </w:tc>
        <w:tc>
          <w:tcPr>
            <w:tcW w:w="22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bottom"/>
            <w:hideMark/>
          </w:tcPr>
          <w:p w14:paraId="1EAB2F83" w14:textId="77777777" w:rsidR="00B67F08" w:rsidRPr="00B67F08" w:rsidRDefault="00B67F08" w:rsidP="000F43A2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B67F08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val="es-MX" w:eastAsia="es-MX"/>
              </w:rPr>
              <w:t>No</w:t>
            </w:r>
          </w:p>
        </w:tc>
      </w:tr>
      <w:tr w:rsidR="000F43A2" w:rsidRPr="00B67F08" w14:paraId="6DE10064" w14:textId="77777777" w:rsidTr="000F43A2">
        <w:trPr>
          <w:trHeight w:val="1137"/>
          <w:jc w:val="center"/>
        </w:trPr>
        <w:tc>
          <w:tcPr>
            <w:tcW w:w="22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24BC34" w14:textId="77777777" w:rsidR="000F43A2" w:rsidRPr="00B67F08" w:rsidRDefault="000F43A2" w:rsidP="00E36614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B67F08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¿Utilizaste el procedimiento para la regeneración de contraseña?</w:t>
            </w:r>
          </w:p>
        </w:tc>
        <w:tc>
          <w:tcPr>
            <w:tcW w:w="22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550005" w14:textId="2AE2C3DB" w:rsidR="000F43A2" w:rsidRPr="00B67F08" w:rsidRDefault="000F43A2" w:rsidP="000F43A2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Theme="minorHAnsi" w:hAnsiTheme="minorHAnsi" w:cstheme="minorHAnsi"/>
                <w:szCs w:val="20"/>
              </w:rPr>
              <w:t>25</w:t>
            </w:r>
          </w:p>
        </w:tc>
        <w:tc>
          <w:tcPr>
            <w:tcW w:w="22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EE6D38" w14:textId="54AFD962" w:rsidR="000F43A2" w:rsidRPr="00B67F08" w:rsidRDefault="000F43A2" w:rsidP="000F43A2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Theme="minorHAnsi" w:hAnsiTheme="minorHAnsi" w:cstheme="minorHAnsi"/>
                <w:szCs w:val="20"/>
              </w:rPr>
              <w:t>498</w:t>
            </w:r>
          </w:p>
        </w:tc>
      </w:tr>
    </w:tbl>
    <w:p w14:paraId="2574D99E" w14:textId="03ED8256" w:rsidR="00E36614" w:rsidRDefault="00E36614" w:rsidP="00E36614">
      <w:pPr>
        <w:jc w:val="center"/>
        <w:rPr>
          <w:rFonts w:cs="Arial"/>
          <w:bCs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12</w:t>
      </w:r>
      <w:r w:rsidRPr="00DC420B">
        <w:rPr>
          <w:sz w:val="16"/>
          <w:szCs w:val="20"/>
        </w:rPr>
        <w:t xml:space="preserve">. </w:t>
      </w:r>
      <w:r w:rsidR="00A82C7D">
        <w:rPr>
          <w:sz w:val="16"/>
          <w:szCs w:val="20"/>
        </w:rPr>
        <w:t>Flujo de regeneración de contraseña</w:t>
      </w:r>
    </w:p>
    <w:p w14:paraId="050A2CCE" w14:textId="77777777" w:rsidR="000F43A2" w:rsidRDefault="000F43A2" w:rsidP="000F43A2">
      <w:pPr>
        <w:spacing w:before="0" w:after="200"/>
      </w:pPr>
    </w:p>
    <w:p w14:paraId="41E6304B" w14:textId="4C655E32" w:rsidR="000F43A2" w:rsidRDefault="000F43A2" w:rsidP="000F43A2">
      <w:pPr>
        <w:spacing w:before="0" w:after="200"/>
      </w:pPr>
      <w:r>
        <w:t>Adicionalmente, a las personas que respondieron que sí realizaron el procedimiento de generación de contraseña, se les hizo la siguiente pregunta:</w:t>
      </w:r>
    </w:p>
    <w:p w14:paraId="52660C34" w14:textId="754D8FFA" w:rsidR="000F43A2" w:rsidRDefault="000F43A2" w:rsidP="000F43A2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 w:rsidRPr="00670F9C">
        <w:rPr>
          <w:rFonts w:asciiTheme="majorHAnsi" w:hAnsiTheme="majorHAnsi"/>
          <w:b/>
          <w:i/>
          <w:iCs/>
          <w:color w:val="9F5CA1"/>
          <w:sz w:val="22"/>
          <w:szCs w:val="22"/>
        </w:rPr>
        <w:t>“</w:t>
      </w:r>
      <w:r w:rsidRPr="000F43A2">
        <w:rPr>
          <w:rFonts w:asciiTheme="majorHAnsi" w:hAnsiTheme="majorHAnsi"/>
          <w:b/>
          <w:i/>
          <w:iCs/>
          <w:color w:val="9F5CA1"/>
          <w:sz w:val="22"/>
          <w:szCs w:val="22"/>
        </w:rPr>
        <w:t>¿Cuál fue el motivo por el cual utilizaste la regeneración de contraseña?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p w14:paraId="1AAF6AC3" w14:textId="78837765" w:rsidR="000F43A2" w:rsidRPr="00A51DE8" w:rsidRDefault="000F43A2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El </w:t>
      </w:r>
      <w:r>
        <w:rPr>
          <w:b/>
          <w:color w:val="9F5CA1"/>
        </w:rPr>
        <w:t>80.0000</w:t>
      </w:r>
      <w:r w:rsidRPr="003C5F14">
        <w:rPr>
          <w:b/>
          <w:color w:val="9F5CA1"/>
        </w:rPr>
        <w:t>%</w:t>
      </w:r>
      <w:r>
        <w:rPr>
          <w:b/>
          <w:color w:val="9F5CA1"/>
        </w:rPr>
        <w:t xml:space="preserve">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20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 xml:space="preserve">de los ciudadanos indicaron que utilizaron la regeneración de contraseña debido a que </w:t>
      </w:r>
      <w:r w:rsidRPr="000F43A2">
        <w:rPr>
          <w:b/>
          <w:color w:val="9F5CA1"/>
        </w:rPr>
        <w:t>Olvidaron su contraseña</w:t>
      </w:r>
      <w:r>
        <w:rPr>
          <w:bCs/>
        </w:rPr>
        <w:t>.</w:t>
      </w:r>
    </w:p>
    <w:p w14:paraId="569F87B7" w14:textId="77777777" w:rsidR="000F43A2" w:rsidRPr="00A51DE8" w:rsidRDefault="000F43A2" w:rsidP="000F43A2">
      <w:pPr>
        <w:pStyle w:val="Prrafodelista"/>
        <w:spacing w:before="0" w:after="200"/>
        <w:ind w:left="1068"/>
      </w:pPr>
    </w:p>
    <w:p w14:paraId="7438DBA9" w14:textId="7AEB7694" w:rsidR="00014C5F" w:rsidRPr="000F43A2" w:rsidRDefault="000F43A2" w:rsidP="00583EFD">
      <w:pPr>
        <w:pStyle w:val="Prrafodelista"/>
        <w:numPr>
          <w:ilvl w:val="0"/>
          <w:numId w:val="12"/>
        </w:numPr>
        <w:spacing w:before="0" w:after="200"/>
        <w:jc w:val="left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0F43A2">
        <w:rPr>
          <w:bCs/>
        </w:rPr>
        <w:t xml:space="preserve">Mientras que, el </w:t>
      </w:r>
      <w:r w:rsidRPr="000F43A2">
        <w:rPr>
          <w:b/>
          <w:color w:val="9F5CA1"/>
        </w:rPr>
        <w:t>20.0000% (5 personas)</w:t>
      </w:r>
      <w:r w:rsidRPr="000F43A2">
        <w:rPr>
          <w:bCs/>
          <w:color w:val="9F5CA1"/>
        </w:rPr>
        <w:t xml:space="preserve"> </w:t>
      </w:r>
      <w:r w:rsidRPr="000F43A2">
        <w:rPr>
          <w:bCs/>
        </w:rPr>
        <w:t xml:space="preserve">de los ciudadanos que contestaron a la encuesta, indican que </w:t>
      </w:r>
      <w:r>
        <w:rPr>
          <w:bCs/>
        </w:rPr>
        <w:t xml:space="preserve">utilizaron el flujo de regeneración de contraseña debido a que se </w:t>
      </w:r>
      <w:r w:rsidRPr="000F43A2">
        <w:rPr>
          <w:b/>
          <w:color w:val="9F5CA1"/>
        </w:rPr>
        <w:t>Bloqueó su cuenta</w:t>
      </w:r>
      <w:r>
        <w:rPr>
          <w:bCs/>
        </w:rPr>
        <w:t>.</w:t>
      </w:r>
    </w:p>
    <w:p w14:paraId="3886C0B2" w14:textId="77777777" w:rsidR="000F43A2" w:rsidRPr="000F43A2" w:rsidRDefault="000F43A2" w:rsidP="000F43A2">
      <w:pPr>
        <w:pStyle w:val="Prrafodelista"/>
        <w:rPr>
          <w:rFonts w:asciiTheme="majorHAnsi" w:hAnsiTheme="majorHAnsi"/>
          <w:b/>
          <w:i/>
          <w:iCs/>
          <w:color w:val="9F5CA1"/>
          <w:sz w:val="22"/>
          <w:szCs w:val="22"/>
        </w:rPr>
      </w:pPr>
    </w:p>
    <w:p w14:paraId="50597CDD" w14:textId="77801E02" w:rsidR="000F43A2" w:rsidRDefault="000F43A2" w:rsidP="000F43A2">
      <w:pPr>
        <w:spacing w:before="0" w:after="200"/>
      </w:pPr>
      <w:r>
        <w:t>Para finalizar con respecto al procedimiento de generación de la contraseña, se les pregunto a las y los ciudadanos como</w:t>
      </w:r>
      <w:r w:rsidR="003F685A">
        <w:t xml:space="preserve"> describirían dicho procedimiento, a continuación, se muestran las respuestas obtenidas</w:t>
      </w:r>
      <w:r>
        <w:t>:</w:t>
      </w:r>
    </w:p>
    <w:p w14:paraId="3047B175" w14:textId="526F9CF4" w:rsidR="003F685A" w:rsidRDefault="003F685A" w:rsidP="003F685A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¿</w:t>
      </w:r>
      <w:r w:rsidRPr="003F685A">
        <w:rPr>
          <w:rFonts w:asciiTheme="majorHAnsi" w:hAnsiTheme="majorHAnsi"/>
          <w:b/>
          <w:i/>
          <w:iCs/>
          <w:color w:val="9F5CA1"/>
          <w:sz w:val="22"/>
          <w:szCs w:val="22"/>
        </w:rPr>
        <w:t>Durante el procedimiento de regeneración de contraseña, ¿cuál de los siguientes aspectos describe mejor tu experiencia</w:t>
      </w:r>
      <w:r w:rsidRPr="000F43A2">
        <w:rPr>
          <w:rFonts w:asciiTheme="majorHAnsi" w:hAnsiTheme="majorHAnsi"/>
          <w:b/>
          <w:i/>
          <w:iCs/>
          <w:color w:val="9F5CA1"/>
          <w:sz w:val="22"/>
          <w:szCs w:val="22"/>
        </w:rPr>
        <w:t>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10027" w:type="dxa"/>
        <w:tblInd w:w="-4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2"/>
        <w:gridCol w:w="1698"/>
        <w:gridCol w:w="1656"/>
        <w:gridCol w:w="1659"/>
        <w:gridCol w:w="1656"/>
        <w:gridCol w:w="1656"/>
      </w:tblGrid>
      <w:tr w:rsidR="003F685A" w:rsidRPr="003F685A" w14:paraId="22C2ED48" w14:textId="77777777" w:rsidTr="003F685A">
        <w:trPr>
          <w:trHeight w:val="653"/>
        </w:trPr>
        <w:tc>
          <w:tcPr>
            <w:tcW w:w="17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37637DEE" w14:textId="77777777" w:rsidR="003F685A" w:rsidRPr="003F685A" w:rsidRDefault="003F685A" w:rsidP="003F685A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3F685A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Pregunta</w:t>
            </w:r>
          </w:p>
        </w:tc>
        <w:tc>
          <w:tcPr>
            <w:tcW w:w="16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7EE2EB20" w14:textId="77777777" w:rsidR="003F685A" w:rsidRPr="003F685A" w:rsidRDefault="003F685A" w:rsidP="003F685A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3F685A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fue totalmente claro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2631865" w14:textId="77777777" w:rsidR="003F685A" w:rsidRPr="003F685A" w:rsidRDefault="003F685A" w:rsidP="003F685A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3F685A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fue bastante claro</w:t>
            </w:r>
          </w:p>
        </w:tc>
        <w:tc>
          <w:tcPr>
            <w:tcW w:w="16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0EABB894" w14:textId="77777777" w:rsidR="003F685A" w:rsidRPr="003F685A" w:rsidRDefault="003F685A" w:rsidP="003F685A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3F685A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fue claro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CD4D018" w14:textId="77777777" w:rsidR="003F685A" w:rsidRPr="003F685A" w:rsidRDefault="003F685A" w:rsidP="003F685A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3F685A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fue poco claro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3B4009C0" w14:textId="77777777" w:rsidR="003F685A" w:rsidRPr="003F685A" w:rsidRDefault="003F685A" w:rsidP="003F685A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3F685A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no fue claro</w:t>
            </w:r>
          </w:p>
        </w:tc>
      </w:tr>
      <w:tr w:rsidR="003F685A" w:rsidRPr="003F685A" w14:paraId="5617A19D" w14:textId="77777777" w:rsidTr="003F685A">
        <w:trPr>
          <w:trHeight w:val="1639"/>
        </w:trPr>
        <w:tc>
          <w:tcPr>
            <w:tcW w:w="1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15B787" w14:textId="77777777" w:rsidR="003F685A" w:rsidRPr="003F685A" w:rsidRDefault="003F685A" w:rsidP="003F685A">
            <w:pPr>
              <w:spacing w:before="0" w:after="0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3F685A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 xml:space="preserve">Durante el procedimiento de regeneración de contraseña, ¿cuál de los siguientes aspectos describe mejor tu experiencia? 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2E7DBF" w14:textId="77777777" w:rsidR="003F685A" w:rsidRPr="003F685A" w:rsidRDefault="003F685A" w:rsidP="003F685A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3F685A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15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9B0212" w14:textId="77777777" w:rsidR="003F685A" w:rsidRPr="003F685A" w:rsidRDefault="003F685A" w:rsidP="003F685A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3F685A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3</w:t>
            </w:r>
          </w:p>
        </w:tc>
        <w:tc>
          <w:tcPr>
            <w:tcW w:w="1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AB45C7" w14:textId="77777777" w:rsidR="003F685A" w:rsidRPr="003F685A" w:rsidRDefault="003F685A" w:rsidP="003F685A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3F685A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6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A0C9F2" w14:textId="77777777" w:rsidR="003F685A" w:rsidRPr="003F685A" w:rsidRDefault="003F685A" w:rsidP="003F685A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3F685A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701D0F" w14:textId="77777777" w:rsidR="003F685A" w:rsidRPr="003F685A" w:rsidRDefault="003F685A" w:rsidP="003F685A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3F685A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0</w:t>
            </w:r>
          </w:p>
        </w:tc>
      </w:tr>
    </w:tbl>
    <w:p w14:paraId="4037D22C" w14:textId="45BA7DDF" w:rsidR="000F43A2" w:rsidRPr="00A82C7D" w:rsidRDefault="00A82C7D" w:rsidP="00A82C7D">
      <w:pPr>
        <w:jc w:val="center"/>
        <w:rPr>
          <w:rFonts w:cs="Arial"/>
          <w:bCs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13</w:t>
      </w:r>
      <w:r w:rsidRPr="00DC420B">
        <w:rPr>
          <w:sz w:val="16"/>
          <w:szCs w:val="20"/>
        </w:rPr>
        <w:t xml:space="preserve">. </w:t>
      </w:r>
      <w:r w:rsidR="00DB0D42">
        <w:rPr>
          <w:sz w:val="16"/>
          <w:szCs w:val="20"/>
        </w:rPr>
        <w:t>Experiencia durante el procedimiento de regeneración de contraseña</w:t>
      </w:r>
    </w:p>
    <w:p w14:paraId="79604916" w14:textId="56590012" w:rsidR="003F685A" w:rsidRPr="003F685A" w:rsidRDefault="003F685A" w:rsidP="000F43A2">
      <w:pPr>
        <w:spacing w:before="0" w:after="200"/>
        <w:jc w:val="left"/>
        <w:rPr>
          <w:rFonts w:cs="Arial"/>
        </w:rPr>
      </w:pPr>
      <w:r>
        <w:rPr>
          <w:rFonts w:cs="Arial"/>
        </w:rPr>
        <w:t>T</w:t>
      </w:r>
      <w:r w:rsidRPr="00014C5F">
        <w:rPr>
          <w:rFonts w:cs="Arial"/>
        </w:rPr>
        <w:t>omando en consideración l</w:t>
      </w:r>
      <w:r>
        <w:rPr>
          <w:rFonts w:cs="Arial"/>
        </w:rPr>
        <w:t>a</w:t>
      </w:r>
      <w:r w:rsidRPr="00014C5F">
        <w:rPr>
          <w:rFonts w:cs="Arial"/>
        </w:rPr>
        <w:t xml:space="preserve">s </w:t>
      </w:r>
      <w:r>
        <w:rPr>
          <w:rFonts w:cs="Arial"/>
        </w:rPr>
        <w:t>respuestas</w:t>
      </w:r>
      <w:r w:rsidRPr="00014C5F">
        <w:rPr>
          <w:rFonts w:cs="Arial"/>
        </w:rPr>
        <w:t xml:space="preserve"> emitid</w:t>
      </w:r>
      <w:r>
        <w:rPr>
          <w:rFonts w:cs="Arial"/>
        </w:rPr>
        <w:t>a</w:t>
      </w:r>
      <w:r w:rsidRPr="00014C5F">
        <w:rPr>
          <w:rFonts w:cs="Arial"/>
        </w:rPr>
        <w:t xml:space="preserve">s por las y los ciudadanos que </w:t>
      </w:r>
      <w:r>
        <w:rPr>
          <w:rFonts w:cs="Arial"/>
        </w:rPr>
        <w:t>realizaron el flujo de regeneración de la contraseña, se identificó lo siguiente:</w:t>
      </w:r>
      <w:r>
        <w:rPr>
          <w:rFonts w:cs="Arial"/>
        </w:rPr>
        <w:br/>
      </w:r>
    </w:p>
    <w:p w14:paraId="54F6042F" w14:textId="11575447" w:rsidR="003F685A" w:rsidRPr="00A51DE8" w:rsidRDefault="003F685A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El </w:t>
      </w:r>
      <w:r>
        <w:rPr>
          <w:b/>
          <w:color w:val="9F5CA1"/>
        </w:rPr>
        <w:t>96.0000</w:t>
      </w:r>
      <w:r w:rsidRPr="003C5F14">
        <w:rPr>
          <w:b/>
          <w:color w:val="9F5CA1"/>
        </w:rPr>
        <w:t>%</w:t>
      </w:r>
      <w:r>
        <w:rPr>
          <w:b/>
          <w:color w:val="9F5CA1"/>
        </w:rPr>
        <w:t xml:space="preserve">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24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>de los ciudadanos que realizaron el flujo de regeneración de la contraseña, dicho procedimiento les pareció Claro, Bastante claro y Totalmente claro.</w:t>
      </w:r>
    </w:p>
    <w:p w14:paraId="7D0B6BA4" w14:textId="77777777" w:rsidR="003F685A" w:rsidRPr="00A51DE8" w:rsidRDefault="003F685A" w:rsidP="003F685A">
      <w:pPr>
        <w:pStyle w:val="Prrafodelista"/>
        <w:spacing w:before="0" w:after="200"/>
        <w:ind w:left="1068"/>
      </w:pPr>
    </w:p>
    <w:p w14:paraId="5DBE45C8" w14:textId="6F69DD35" w:rsidR="007328F3" w:rsidRPr="007F5E88" w:rsidRDefault="003F685A" w:rsidP="00583EFD">
      <w:pPr>
        <w:pStyle w:val="Prrafodelista"/>
        <w:numPr>
          <w:ilvl w:val="0"/>
          <w:numId w:val="12"/>
        </w:numPr>
        <w:spacing w:before="0" w:after="200"/>
        <w:jc w:val="left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0F43A2">
        <w:rPr>
          <w:bCs/>
        </w:rPr>
        <w:t xml:space="preserve">Mientras que, el </w:t>
      </w:r>
      <w:r>
        <w:rPr>
          <w:b/>
          <w:color w:val="9F5CA1"/>
        </w:rPr>
        <w:t>4</w:t>
      </w:r>
      <w:r w:rsidRPr="000F43A2">
        <w:rPr>
          <w:b/>
          <w:color w:val="9F5CA1"/>
        </w:rPr>
        <w:t>.0000% (</w:t>
      </w:r>
      <w:r>
        <w:rPr>
          <w:b/>
          <w:color w:val="9F5CA1"/>
        </w:rPr>
        <w:t>1</w:t>
      </w:r>
      <w:r w:rsidRPr="000F43A2">
        <w:rPr>
          <w:b/>
          <w:color w:val="9F5CA1"/>
        </w:rPr>
        <w:t xml:space="preserve"> personas)</w:t>
      </w:r>
      <w:r w:rsidRPr="000F43A2">
        <w:rPr>
          <w:bCs/>
          <w:color w:val="9F5CA1"/>
        </w:rPr>
        <w:t xml:space="preserve"> </w:t>
      </w:r>
      <w:r w:rsidRPr="000F43A2">
        <w:rPr>
          <w:bCs/>
        </w:rPr>
        <w:t xml:space="preserve">de los ciudadanos que </w:t>
      </w:r>
      <w:r w:rsidR="00BA0C31">
        <w:rPr>
          <w:bCs/>
        </w:rPr>
        <w:t>realizaron el flujo de regeneración de la contraseña, dicho procedimiento les pareció Poco claro.</w:t>
      </w:r>
    </w:p>
    <w:p w14:paraId="19A14758" w14:textId="77777777" w:rsidR="00BA0C31" w:rsidRDefault="00BA0C31" w:rsidP="000F43A2">
      <w:pPr>
        <w:spacing w:before="0" w:after="200"/>
        <w:jc w:val="left"/>
        <w:rPr>
          <w:rFonts w:asciiTheme="majorHAnsi" w:hAnsiTheme="majorHAnsi"/>
          <w:b/>
          <w:i/>
          <w:iCs/>
          <w:color w:val="9F5CA1"/>
          <w:sz w:val="22"/>
          <w:szCs w:val="22"/>
        </w:rPr>
      </w:pPr>
    </w:p>
    <w:p w14:paraId="05AF8D62" w14:textId="394C08BF" w:rsidR="00BA0C31" w:rsidRPr="00BA0C31" w:rsidRDefault="00BA0C31" w:rsidP="00583EFD">
      <w:pPr>
        <w:pStyle w:val="Prrafodelista"/>
        <w:keepNext/>
        <w:keepLines/>
        <w:numPr>
          <w:ilvl w:val="2"/>
          <w:numId w:val="2"/>
        </w:numPr>
        <w:spacing w:before="0" w:after="200"/>
        <w:jc w:val="left"/>
        <w:outlineLvl w:val="1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bookmarkStart w:id="14" w:name="_Toc166583527"/>
      <w:r w:rsidRPr="00BA0C31">
        <w:rPr>
          <w:rFonts w:cs="Arial"/>
          <w:b/>
          <w:color w:val="9F5CA1"/>
        </w:rPr>
        <w:t>E</w:t>
      </w:r>
      <w:r>
        <w:rPr>
          <w:rFonts w:cs="Arial"/>
          <w:b/>
          <w:color w:val="9F5CA1"/>
        </w:rPr>
        <w:t xml:space="preserve">misión </w:t>
      </w:r>
      <w:r w:rsidR="007F5E88">
        <w:rPr>
          <w:rFonts w:cs="Arial"/>
          <w:b/>
          <w:color w:val="9F5CA1"/>
        </w:rPr>
        <w:t xml:space="preserve">y Verificación </w:t>
      </w:r>
      <w:r>
        <w:rPr>
          <w:rFonts w:cs="Arial"/>
          <w:b/>
          <w:color w:val="9F5CA1"/>
        </w:rPr>
        <w:t>del voto</w:t>
      </w:r>
      <w:bookmarkEnd w:id="14"/>
    </w:p>
    <w:p w14:paraId="69A2C5AA" w14:textId="358D512E" w:rsidR="00BA0C31" w:rsidRDefault="00BA0C31" w:rsidP="00BA0C31">
      <w:pPr>
        <w:spacing w:before="0" w:after="200"/>
        <w:jc w:val="left"/>
        <w:rPr>
          <w:rFonts w:cs="Arial"/>
          <w:bCs/>
          <w:szCs w:val="20"/>
        </w:rPr>
      </w:pPr>
      <w:r w:rsidRPr="00BA0C31">
        <w:rPr>
          <w:rFonts w:cs="Arial"/>
          <w:bCs/>
          <w:szCs w:val="20"/>
        </w:rPr>
        <w:t>Se consultó a las personas participantes de la encuesta acerca de</w:t>
      </w:r>
      <w:r>
        <w:rPr>
          <w:rFonts w:cs="Arial"/>
          <w:bCs/>
          <w:szCs w:val="20"/>
        </w:rPr>
        <w:t>l flujo en general de la Emisión del Voto</w:t>
      </w:r>
      <w:r w:rsidRPr="00BA0C31">
        <w:rPr>
          <w:rFonts w:cs="Arial"/>
          <w:bCs/>
          <w:szCs w:val="20"/>
        </w:rPr>
        <w:t xml:space="preserve"> </w:t>
      </w:r>
      <w:r>
        <w:rPr>
          <w:rFonts w:cs="Arial"/>
          <w:bCs/>
          <w:szCs w:val="20"/>
        </w:rPr>
        <w:t xml:space="preserve">a través </w:t>
      </w:r>
      <w:r w:rsidRPr="00BA0C31">
        <w:rPr>
          <w:rFonts w:cs="Arial"/>
          <w:bCs/>
          <w:szCs w:val="20"/>
        </w:rPr>
        <w:t>del SIVEI. A continuación, se presentan los resultados obtenidos.</w:t>
      </w:r>
    </w:p>
    <w:p w14:paraId="7220CB0C" w14:textId="12C3D6F8" w:rsidR="00BA0C31" w:rsidRDefault="00BA0C31" w:rsidP="00BA0C31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“¿</w:t>
      </w:r>
      <w:r w:rsidRPr="00BA0C31">
        <w:rPr>
          <w:rFonts w:asciiTheme="majorHAnsi" w:hAnsiTheme="majorHAnsi"/>
          <w:b/>
          <w:i/>
          <w:iCs/>
          <w:color w:val="9F5CA1"/>
          <w:sz w:val="22"/>
          <w:szCs w:val="22"/>
        </w:rPr>
        <w:t>Durante la votación en el Sistema de Voto Electrónico por Internet, ¿Cuál de los siguientes aspectos describe mejor tu experiencia?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97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1"/>
        <w:gridCol w:w="1656"/>
        <w:gridCol w:w="1656"/>
        <w:gridCol w:w="1656"/>
        <w:gridCol w:w="1656"/>
        <w:gridCol w:w="1656"/>
      </w:tblGrid>
      <w:tr w:rsidR="00BA0C31" w:rsidRPr="00BA0C31" w14:paraId="5DF9AA09" w14:textId="77777777" w:rsidTr="00DB0D42">
        <w:trPr>
          <w:trHeight w:val="615"/>
        </w:trPr>
        <w:tc>
          <w:tcPr>
            <w:tcW w:w="14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3E01B5A9" w14:textId="77777777" w:rsidR="00BA0C31" w:rsidRPr="00BA0C31" w:rsidRDefault="00BA0C31" w:rsidP="00BA0C31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BA0C31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Pregunta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2A2E83D" w14:textId="77777777" w:rsidR="00BA0C31" w:rsidRPr="00BA0C31" w:rsidRDefault="00BA0C31" w:rsidP="00BA0C31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BA0C31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fue totalmente claro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1EB44FD1" w14:textId="77777777" w:rsidR="00BA0C31" w:rsidRPr="00BA0C31" w:rsidRDefault="00BA0C31" w:rsidP="00BA0C31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BA0C31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fue bastante claro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0666CEBC" w14:textId="77777777" w:rsidR="00BA0C31" w:rsidRPr="00BA0C31" w:rsidRDefault="00BA0C31" w:rsidP="00BA0C31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BA0C31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fue claro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3115B28D" w14:textId="77777777" w:rsidR="00BA0C31" w:rsidRPr="00BA0C31" w:rsidRDefault="00BA0C31" w:rsidP="00BA0C31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BA0C31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fue poco claro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286FA42A" w14:textId="77777777" w:rsidR="00BA0C31" w:rsidRPr="00BA0C31" w:rsidRDefault="00BA0C31" w:rsidP="00BA0C31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BA0C31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no fue claro</w:t>
            </w:r>
          </w:p>
        </w:tc>
      </w:tr>
      <w:tr w:rsidR="00BA0C31" w:rsidRPr="00BA0C31" w14:paraId="41089E1E" w14:textId="77777777" w:rsidTr="00DB0D42">
        <w:trPr>
          <w:trHeight w:val="1160"/>
        </w:trPr>
        <w:tc>
          <w:tcPr>
            <w:tcW w:w="14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FCFFBF" w14:textId="77777777" w:rsidR="00BA0C31" w:rsidRPr="00BA0C31" w:rsidRDefault="00BA0C31" w:rsidP="00BA0C31">
            <w:pPr>
              <w:spacing w:before="0" w:after="0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BA0C31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Durante el procedimiento de votación en el Sistema de Voto Electrónico por Internet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EC327A" w14:textId="77777777" w:rsidR="00BA0C31" w:rsidRPr="00BA0C31" w:rsidRDefault="00BA0C31" w:rsidP="00BA0C31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BA0C31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304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596855" w14:textId="77777777" w:rsidR="00BA0C31" w:rsidRPr="00BA0C31" w:rsidRDefault="00BA0C31" w:rsidP="00BA0C31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BA0C31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143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046204" w14:textId="77777777" w:rsidR="00BA0C31" w:rsidRPr="00BA0C31" w:rsidRDefault="00BA0C31" w:rsidP="00BA0C31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BA0C31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71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3104D4" w14:textId="77777777" w:rsidR="00BA0C31" w:rsidRPr="00BA0C31" w:rsidRDefault="00BA0C31" w:rsidP="00BA0C31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BA0C31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4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92F689" w14:textId="77777777" w:rsidR="00BA0C31" w:rsidRPr="00BA0C31" w:rsidRDefault="00BA0C31" w:rsidP="00BA0C31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BA0C31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</w:t>
            </w:r>
          </w:p>
        </w:tc>
      </w:tr>
    </w:tbl>
    <w:p w14:paraId="074292F8" w14:textId="4DDF42E9" w:rsidR="00DB0D42" w:rsidRPr="00A82C7D" w:rsidRDefault="00DB0D42" w:rsidP="00DB0D42">
      <w:pPr>
        <w:jc w:val="center"/>
        <w:rPr>
          <w:rFonts w:cs="Arial"/>
          <w:bCs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14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Experiencia durante </w:t>
      </w:r>
      <w:r w:rsidR="00730BF0">
        <w:rPr>
          <w:sz w:val="16"/>
          <w:szCs w:val="20"/>
        </w:rPr>
        <w:t>la emisión del voto</w:t>
      </w:r>
    </w:p>
    <w:p w14:paraId="26AE8391" w14:textId="77777777" w:rsidR="00BA0C31" w:rsidRDefault="00BA0C31" w:rsidP="00BA0C31">
      <w:pPr>
        <w:spacing w:before="0" w:after="200"/>
        <w:jc w:val="left"/>
        <w:rPr>
          <w:rFonts w:cs="Arial"/>
        </w:rPr>
      </w:pPr>
    </w:p>
    <w:p w14:paraId="04CE4D6A" w14:textId="4923F5DC" w:rsidR="00BA0C31" w:rsidRPr="003F685A" w:rsidRDefault="00BA0C31" w:rsidP="00BA0C31">
      <w:pPr>
        <w:spacing w:before="0" w:after="200"/>
        <w:jc w:val="left"/>
        <w:rPr>
          <w:rFonts w:cs="Arial"/>
        </w:rPr>
      </w:pPr>
      <w:r>
        <w:rPr>
          <w:rFonts w:cs="Arial"/>
        </w:rPr>
        <w:t>T</w:t>
      </w:r>
      <w:r w:rsidRPr="00014C5F">
        <w:rPr>
          <w:rFonts w:cs="Arial"/>
        </w:rPr>
        <w:t>omando en consideración l</w:t>
      </w:r>
      <w:r>
        <w:rPr>
          <w:rFonts w:cs="Arial"/>
        </w:rPr>
        <w:t>a</w:t>
      </w:r>
      <w:r w:rsidRPr="00014C5F">
        <w:rPr>
          <w:rFonts w:cs="Arial"/>
        </w:rPr>
        <w:t xml:space="preserve">s </w:t>
      </w:r>
      <w:r>
        <w:rPr>
          <w:rFonts w:cs="Arial"/>
        </w:rPr>
        <w:t>respuestas</w:t>
      </w:r>
      <w:r w:rsidRPr="00014C5F">
        <w:rPr>
          <w:rFonts w:cs="Arial"/>
        </w:rPr>
        <w:t xml:space="preserve"> emitid</w:t>
      </w:r>
      <w:r>
        <w:rPr>
          <w:rFonts w:cs="Arial"/>
        </w:rPr>
        <w:t>a</w:t>
      </w:r>
      <w:r w:rsidRPr="00014C5F">
        <w:rPr>
          <w:rFonts w:cs="Arial"/>
        </w:rPr>
        <w:t xml:space="preserve">s por las y los ciudadanos que </w:t>
      </w:r>
      <w:r w:rsidR="00730BF0">
        <w:rPr>
          <w:rFonts w:cs="Arial"/>
        </w:rPr>
        <w:t>contestaron a esta encuesta,</w:t>
      </w:r>
      <w:r>
        <w:rPr>
          <w:rFonts w:cs="Arial"/>
        </w:rPr>
        <w:t xml:space="preserve"> se identificó lo siguiente:</w:t>
      </w:r>
      <w:r>
        <w:rPr>
          <w:rFonts w:cs="Arial"/>
        </w:rPr>
        <w:br/>
      </w:r>
    </w:p>
    <w:p w14:paraId="797C99FF" w14:textId="324BFA80" w:rsidR="00BA0C31" w:rsidRPr="00A51DE8" w:rsidRDefault="00BA0C31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El </w:t>
      </w:r>
      <w:r>
        <w:rPr>
          <w:b/>
          <w:color w:val="9F5CA1"/>
        </w:rPr>
        <w:t>99.0440</w:t>
      </w:r>
      <w:r w:rsidRPr="003C5F14">
        <w:rPr>
          <w:b/>
          <w:color w:val="9F5CA1"/>
        </w:rPr>
        <w:t>%</w:t>
      </w:r>
      <w:r>
        <w:rPr>
          <w:b/>
          <w:color w:val="9F5CA1"/>
        </w:rPr>
        <w:t xml:space="preserve">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518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>de los ciudadanos que respondieron a la encuesta, indica</w:t>
      </w:r>
      <w:r w:rsidR="007328F3">
        <w:rPr>
          <w:bCs/>
        </w:rPr>
        <w:t>ro</w:t>
      </w:r>
      <w:r>
        <w:rPr>
          <w:bCs/>
        </w:rPr>
        <w:t>n que el procedimiento de votación a través del SIVEI les pareció Claro, Bastante claro y Totalmente claro.</w:t>
      </w:r>
    </w:p>
    <w:p w14:paraId="3C2CB835" w14:textId="77777777" w:rsidR="00BA0C31" w:rsidRPr="00A51DE8" w:rsidRDefault="00BA0C31" w:rsidP="00BA0C31">
      <w:pPr>
        <w:pStyle w:val="Prrafodelista"/>
        <w:spacing w:before="0" w:after="200"/>
        <w:ind w:left="1068"/>
      </w:pPr>
    </w:p>
    <w:p w14:paraId="1AA3AABD" w14:textId="4DA56123" w:rsidR="00BA0C31" w:rsidRPr="000F43A2" w:rsidRDefault="00BA0C31" w:rsidP="00583EFD">
      <w:pPr>
        <w:pStyle w:val="Prrafodelista"/>
        <w:numPr>
          <w:ilvl w:val="0"/>
          <w:numId w:val="12"/>
        </w:numPr>
        <w:spacing w:before="0" w:after="200"/>
        <w:jc w:val="left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0F43A2">
        <w:rPr>
          <w:bCs/>
        </w:rPr>
        <w:t xml:space="preserve">Mientras que, el </w:t>
      </w:r>
      <w:r w:rsidR="007328F3">
        <w:rPr>
          <w:b/>
          <w:color w:val="9F5CA1"/>
        </w:rPr>
        <w:t>0.9560</w:t>
      </w:r>
      <w:r w:rsidRPr="000F43A2">
        <w:rPr>
          <w:b/>
          <w:color w:val="9F5CA1"/>
        </w:rPr>
        <w:t>% (</w:t>
      </w:r>
      <w:r w:rsidR="007328F3">
        <w:rPr>
          <w:b/>
          <w:color w:val="9F5CA1"/>
        </w:rPr>
        <w:t>5</w:t>
      </w:r>
      <w:r w:rsidRPr="000F43A2">
        <w:rPr>
          <w:b/>
          <w:color w:val="9F5CA1"/>
        </w:rPr>
        <w:t xml:space="preserve"> personas)</w:t>
      </w:r>
      <w:r w:rsidRPr="000F43A2">
        <w:rPr>
          <w:bCs/>
          <w:color w:val="9F5CA1"/>
        </w:rPr>
        <w:t xml:space="preserve"> </w:t>
      </w:r>
      <w:r w:rsidR="007328F3">
        <w:rPr>
          <w:bCs/>
        </w:rPr>
        <w:t>de los ciudadanos que respondieron a la encuesta, indicaron que el procedimiento de votación a través del SIVEI, les pareció</w:t>
      </w:r>
      <w:r>
        <w:rPr>
          <w:bCs/>
        </w:rPr>
        <w:t xml:space="preserve"> Poco claro</w:t>
      </w:r>
      <w:r w:rsidR="007328F3">
        <w:rPr>
          <w:bCs/>
        </w:rPr>
        <w:t xml:space="preserve"> o Nada claro</w:t>
      </w:r>
      <w:r>
        <w:rPr>
          <w:bCs/>
        </w:rPr>
        <w:t>.</w:t>
      </w:r>
    </w:p>
    <w:p w14:paraId="724F9555" w14:textId="08F28252" w:rsidR="00BA0C31" w:rsidRDefault="00BA0C31" w:rsidP="00BA0C31">
      <w:pPr>
        <w:spacing w:before="0" w:after="200"/>
        <w:jc w:val="left"/>
        <w:rPr>
          <w:rFonts w:cs="Arial"/>
          <w:bCs/>
          <w:szCs w:val="20"/>
        </w:rPr>
      </w:pPr>
    </w:p>
    <w:p w14:paraId="0F19D5FE" w14:textId="210902DE" w:rsidR="007328F3" w:rsidRDefault="007328F3" w:rsidP="00BA0C31">
      <w:pPr>
        <w:spacing w:before="0" w:after="200"/>
        <w:jc w:val="left"/>
        <w:rPr>
          <w:rFonts w:cs="Arial"/>
          <w:bCs/>
          <w:szCs w:val="20"/>
        </w:rPr>
      </w:pPr>
      <w:r w:rsidRPr="007328F3">
        <w:rPr>
          <w:rFonts w:cs="Arial"/>
          <w:bCs/>
          <w:szCs w:val="20"/>
        </w:rPr>
        <w:t>Como parte de las preguntas de la encuesta de satisfacción, se le consultó a las y los participantes si verificaron su recibo de voto. La siguiente tabla muestra los resultados a esta pregunta:</w:t>
      </w:r>
    </w:p>
    <w:p w14:paraId="1507BE69" w14:textId="2B045425" w:rsidR="007328F3" w:rsidRDefault="007328F3" w:rsidP="007328F3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7328F3">
        <w:rPr>
          <w:rFonts w:asciiTheme="majorHAnsi" w:hAnsiTheme="majorHAnsi"/>
          <w:b/>
          <w:color w:val="9F5CA1"/>
          <w:sz w:val="22"/>
          <w:szCs w:val="22"/>
        </w:rPr>
        <w:t>¿Verificaste tu recibo de voto?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58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960"/>
        <w:gridCol w:w="1960"/>
      </w:tblGrid>
      <w:tr w:rsidR="007328F3" w:rsidRPr="007328F3" w14:paraId="26EBA601" w14:textId="77777777" w:rsidTr="007328F3">
        <w:trPr>
          <w:trHeight w:val="315"/>
          <w:jc w:val="center"/>
        </w:trPr>
        <w:tc>
          <w:tcPr>
            <w:tcW w:w="1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bottom"/>
            <w:hideMark/>
          </w:tcPr>
          <w:p w14:paraId="3F81CD8F" w14:textId="77777777" w:rsidR="007328F3" w:rsidRPr="007328F3" w:rsidRDefault="007328F3" w:rsidP="007328F3">
            <w:pPr>
              <w:spacing w:before="0" w:after="0"/>
              <w:jc w:val="left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7328F3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 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bottom"/>
            <w:hideMark/>
          </w:tcPr>
          <w:p w14:paraId="71B7BC5D" w14:textId="77777777" w:rsidR="007328F3" w:rsidRPr="007328F3" w:rsidRDefault="007328F3" w:rsidP="007328F3">
            <w:pPr>
              <w:spacing w:before="0" w:after="0"/>
              <w:jc w:val="left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7328F3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Sí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bottom"/>
            <w:hideMark/>
          </w:tcPr>
          <w:p w14:paraId="30C23EB0" w14:textId="77777777" w:rsidR="007328F3" w:rsidRPr="007328F3" w:rsidRDefault="007328F3" w:rsidP="007328F3">
            <w:pPr>
              <w:spacing w:before="0" w:after="0"/>
              <w:jc w:val="left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7328F3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No</w:t>
            </w:r>
          </w:p>
        </w:tc>
      </w:tr>
      <w:tr w:rsidR="007328F3" w:rsidRPr="007328F3" w14:paraId="5D338A3A" w14:textId="77777777" w:rsidTr="007328F3">
        <w:trPr>
          <w:trHeight w:val="615"/>
          <w:jc w:val="center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4C3374" w14:textId="77777777" w:rsidR="007328F3" w:rsidRPr="007328F3" w:rsidRDefault="007328F3" w:rsidP="00AD47D6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¿Verificaste tu recibo de voto?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5EC0BB" w14:textId="77777777" w:rsidR="007328F3" w:rsidRPr="007328F3" w:rsidRDefault="007328F3" w:rsidP="007328F3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483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14ACBC" w14:textId="77777777" w:rsidR="007328F3" w:rsidRPr="007328F3" w:rsidRDefault="007328F3" w:rsidP="007328F3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40</w:t>
            </w:r>
          </w:p>
        </w:tc>
      </w:tr>
    </w:tbl>
    <w:p w14:paraId="4E60D9E2" w14:textId="0B858392" w:rsidR="002B4D8E" w:rsidRPr="00A82C7D" w:rsidRDefault="002B4D8E" w:rsidP="002B4D8E">
      <w:pPr>
        <w:jc w:val="center"/>
        <w:rPr>
          <w:rFonts w:cs="Arial"/>
          <w:bCs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15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Verificación del recibo de voto</w:t>
      </w:r>
    </w:p>
    <w:p w14:paraId="6DFB8A1E" w14:textId="77777777" w:rsidR="007F5E88" w:rsidRDefault="007F5E88" w:rsidP="007F5E88">
      <w:pPr>
        <w:spacing w:before="0" w:after="200"/>
        <w:rPr>
          <w:rFonts w:cs="Arial"/>
          <w:bCs/>
          <w:szCs w:val="20"/>
        </w:rPr>
      </w:pPr>
    </w:p>
    <w:p w14:paraId="4A0DF89F" w14:textId="65EE97A8" w:rsidR="007328F3" w:rsidRDefault="007328F3" w:rsidP="007F5E88">
      <w:pPr>
        <w:spacing w:before="0" w:after="200"/>
        <w:rPr>
          <w:rFonts w:cs="Arial"/>
          <w:bCs/>
          <w:szCs w:val="20"/>
        </w:rPr>
      </w:pPr>
      <w:r w:rsidRPr="007328F3">
        <w:rPr>
          <w:rFonts w:cs="Arial"/>
          <w:bCs/>
          <w:szCs w:val="20"/>
        </w:rPr>
        <w:t>A las personas participantes que respondieron que sí a la pregunta anterior, se les habilitó una pregunta para que pudieran indicar su experiencia durante la verificación del recibo de voto.</w:t>
      </w:r>
    </w:p>
    <w:p w14:paraId="63ED82DE" w14:textId="199B3950" w:rsidR="007328F3" w:rsidRDefault="007328F3" w:rsidP="007328F3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7328F3">
        <w:rPr>
          <w:rFonts w:asciiTheme="majorHAnsi" w:hAnsiTheme="majorHAnsi"/>
          <w:b/>
          <w:color w:val="9F5CA1"/>
          <w:sz w:val="22"/>
          <w:szCs w:val="22"/>
        </w:rPr>
        <w:t>Durante el procedimiento de verificación del recibo de voto en el Sistema de Voto Electrónico por Internet,</w:t>
      </w:r>
      <w:r w:rsidR="007F5E88" w:rsidRPr="007F5E88">
        <w:t xml:space="preserve"> </w:t>
      </w:r>
      <w:r w:rsidR="007F5E88" w:rsidRPr="007F5E88">
        <w:rPr>
          <w:rFonts w:asciiTheme="majorHAnsi" w:hAnsiTheme="majorHAnsi"/>
          <w:b/>
          <w:color w:val="9F5CA1"/>
          <w:sz w:val="22"/>
          <w:szCs w:val="22"/>
        </w:rPr>
        <w:t>¿Cuál de los siguientes aspectos describe mejor tu experiencia?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961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9"/>
        <w:gridCol w:w="1656"/>
        <w:gridCol w:w="1656"/>
        <w:gridCol w:w="1656"/>
        <w:gridCol w:w="1656"/>
        <w:gridCol w:w="1656"/>
      </w:tblGrid>
      <w:tr w:rsidR="007328F3" w:rsidRPr="007328F3" w14:paraId="17AF0FCB" w14:textId="77777777" w:rsidTr="0000359D">
        <w:trPr>
          <w:trHeight w:val="789"/>
        </w:trPr>
        <w:tc>
          <w:tcPr>
            <w:tcW w:w="13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F1DBE2A" w14:textId="77777777" w:rsidR="007328F3" w:rsidRPr="007328F3" w:rsidRDefault="007328F3" w:rsidP="007328F3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7328F3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Pregunta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31556A1" w14:textId="77777777" w:rsidR="007328F3" w:rsidRPr="007328F3" w:rsidRDefault="007328F3" w:rsidP="007328F3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7328F3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fue totalmente claro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44A9449E" w14:textId="77777777" w:rsidR="007328F3" w:rsidRPr="007328F3" w:rsidRDefault="007328F3" w:rsidP="007328F3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7328F3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fue bastante claro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2CBA2AFB" w14:textId="77777777" w:rsidR="007328F3" w:rsidRPr="007328F3" w:rsidRDefault="007328F3" w:rsidP="007328F3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7328F3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fue claro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7D0FA0E4" w14:textId="77777777" w:rsidR="007328F3" w:rsidRPr="007328F3" w:rsidRDefault="007328F3" w:rsidP="007328F3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7328F3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fue poco claro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5B9C567E" w14:textId="77777777" w:rsidR="007328F3" w:rsidRPr="007328F3" w:rsidRDefault="007328F3" w:rsidP="007328F3">
            <w:pPr>
              <w:spacing w:before="0" w:after="0"/>
              <w:jc w:val="center"/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 w:rsidRPr="007328F3">
              <w:rPr>
                <w:rFonts w:eastAsia="Times New Roman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El procedimiento no fue claro</w:t>
            </w:r>
          </w:p>
        </w:tc>
      </w:tr>
      <w:tr w:rsidR="007328F3" w:rsidRPr="007328F3" w14:paraId="07F20B87" w14:textId="77777777" w:rsidTr="0000359D">
        <w:trPr>
          <w:trHeight w:val="1735"/>
        </w:trPr>
        <w:tc>
          <w:tcPr>
            <w:tcW w:w="13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FDA76D" w14:textId="77777777" w:rsidR="007328F3" w:rsidRPr="007328F3" w:rsidRDefault="007328F3" w:rsidP="00AD47D6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Durante el procedimiento de verificación del recibo de voto en el Sistema de Voto Electrónico por Internet,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0CE1C7" w14:textId="77777777" w:rsidR="007328F3" w:rsidRPr="007328F3" w:rsidRDefault="007328F3" w:rsidP="007328F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289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3E7FAF" w14:textId="77777777" w:rsidR="007328F3" w:rsidRPr="007328F3" w:rsidRDefault="007328F3" w:rsidP="007328F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120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B54819" w14:textId="77777777" w:rsidR="007328F3" w:rsidRPr="007328F3" w:rsidRDefault="007328F3" w:rsidP="007328F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66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9BB3AA" w14:textId="77777777" w:rsidR="007328F3" w:rsidRPr="007328F3" w:rsidRDefault="007328F3" w:rsidP="007328F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6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48264C" w14:textId="77777777" w:rsidR="007328F3" w:rsidRPr="007328F3" w:rsidRDefault="007328F3" w:rsidP="007328F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7328F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2</w:t>
            </w:r>
          </w:p>
        </w:tc>
      </w:tr>
    </w:tbl>
    <w:p w14:paraId="66319AB9" w14:textId="75994215" w:rsidR="00AD47D6" w:rsidRPr="00A82C7D" w:rsidRDefault="00AD47D6" w:rsidP="00AD47D6">
      <w:pPr>
        <w:jc w:val="center"/>
        <w:rPr>
          <w:rFonts w:cs="Arial"/>
          <w:bCs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16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Experiencia en el flujo de verificación del recibo de voto</w:t>
      </w:r>
    </w:p>
    <w:p w14:paraId="22F9DD74" w14:textId="77777777" w:rsidR="007F5E88" w:rsidRDefault="007F5E88" w:rsidP="0000359D">
      <w:pPr>
        <w:spacing w:before="0" w:after="200"/>
        <w:jc w:val="left"/>
        <w:rPr>
          <w:rFonts w:cs="Arial"/>
        </w:rPr>
      </w:pPr>
    </w:p>
    <w:p w14:paraId="382D448A" w14:textId="4083FFD1" w:rsidR="0000359D" w:rsidRPr="003F685A" w:rsidRDefault="0000359D" w:rsidP="0000359D">
      <w:pPr>
        <w:spacing w:before="0" w:after="200"/>
        <w:jc w:val="left"/>
        <w:rPr>
          <w:rFonts w:cs="Arial"/>
        </w:rPr>
      </w:pPr>
      <w:r>
        <w:rPr>
          <w:rFonts w:cs="Arial"/>
        </w:rPr>
        <w:t>T</w:t>
      </w:r>
      <w:r w:rsidRPr="00014C5F">
        <w:rPr>
          <w:rFonts w:cs="Arial"/>
        </w:rPr>
        <w:t>omando en consideración l</w:t>
      </w:r>
      <w:r>
        <w:rPr>
          <w:rFonts w:cs="Arial"/>
        </w:rPr>
        <w:t>a</w:t>
      </w:r>
      <w:r w:rsidRPr="00014C5F">
        <w:rPr>
          <w:rFonts w:cs="Arial"/>
        </w:rPr>
        <w:t xml:space="preserve">s </w:t>
      </w:r>
      <w:r>
        <w:rPr>
          <w:rFonts w:cs="Arial"/>
        </w:rPr>
        <w:t>respuestas</w:t>
      </w:r>
      <w:r w:rsidRPr="00014C5F">
        <w:rPr>
          <w:rFonts w:cs="Arial"/>
        </w:rPr>
        <w:t xml:space="preserve"> emitid</w:t>
      </w:r>
      <w:r>
        <w:rPr>
          <w:rFonts w:cs="Arial"/>
        </w:rPr>
        <w:t>a</w:t>
      </w:r>
      <w:r w:rsidRPr="00014C5F">
        <w:rPr>
          <w:rFonts w:cs="Arial"/>
        </w:rPr>
        <w:t xml:space="preserve">s por las y los ciudadanos </w:t>
      </w:r>
      <w:r>
        <w:rPr>
          <w:rFonts w:cs="Arial"/>
        </w:rPr>
        <w:t>que realizaron el flujo de verificación del recibo de voto, se identificó lo siguiente:</w:t>
      </w:r>
      <w:r>
        <w:rPr>
          <w:rFonts w:cs="Arial"/>
        </w:rPr>
        <w:br/>
      </w:r>
    </w:p>
    <w:p w14:paraId="3BAB2FAF" w14:textId="40E61EDE" w:rsidR="0000359D" w:rsidRPr="00A51DE8" w:rsidRDefault="0000359D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Al </w:t>
      </w:r>
      <w:r>
        <w:rPr>
          <w:b/>
          <w:color w:val="9F5CA1"/>
        </w:rPr>
        <w:t>98.3437</w:t>
      </w:r>
      <w:r w:rsidRPr="003C5F14">
        <w:rPr>
          <w:b/>
          <w:color w:val="9F5CA1"/>
        </w:rPr>
        <w:t>%</w:t>
      </w:r>
      <w:r>
        <w:rPr>
          <w:b/>
          <w:color w:val="9F5CA1"/>
        </w:rPr>
        <w:t xml:space="preserve">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475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>de los ciudadanos que realizaron la verificación de su recibo de voto, indicaron que dicho procedimiento les pareció Claro, Bastante claro y Totalmente claro.</w:t>
      </w:r>
    </w:p>
    <w:p w14:paraId="31512657" w14:textId="77777777" w:rsidR="0000359D" w:rsidRPr="00A51DE8" w:rsidRDefault="0000359D" w:rsidP="0000359D">
      <w:pPr>
        <w:pStyle w:val="Prrafodelista"/>
        <w:spacing w:before="0" w:after="200"/>
        <w:ind w:left="1068"/>
      </w:pPr>
    </w:p>
    <w:p w14:paraId="1138A250" w14:textId="77777777" w:rsidR="0000359D" w:rsidRPr="000F43A2" w:rsidRDefault="0000359D" w:rsidP="00583EFD">
      <w:pPr>
        <w:pStyle w:val="Prrafodelista"/>
        <w:numPr>
          <w:ilvl w:val="0"/>
          <w:numId w:val="12"/>
        </w:numPr>
        <w:spacing w:before="0" w:after="200"/>
        <w:jc w:val="left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0F43A2">
        <w:rPr>
          <w:bCs/>
        </w:rPr>
        <w:t xml:space="preserve">Mientras que, el </w:t>
      </w:r>
      <w:r>
        <w:rPr>
          <w:b/>
          <w:color w:val="9F5CA1"/>
        </w:rPr>
        <w:t>0.9560</w:t>
      </w:r>
      <w:r w:rsidRPr="000F43A2">
        <w:rPr>
          <w:b/>
          <w:color w:val="9F5CA1"/>
        </w:rPr>
        <w:t>% (</w:t>
      </w:r>
      <w:r>
        <w:rPr>
          <w:b/>
          <w:color w:val="9F5CA1"/>
        </w:rPr>
        <w:t>5</w:t>
      </w:r>
      <w:r w:rsidRPr="000F43A2">
        <w:rPr>
          <w:b/>
          <w:color w:val="9F5CA1"/>
        </w:rPr>
        <w:t xml:space="preserve"> personas)</w:t>
      </w:r>
      <w:r w:rsidRPr="000F43A2">
        <w:rPr>
          <w:bCs/>
          <w:color w:val="9F5CA1"/>
        </w:rPr>
        <w:t xml:space="preserve"> </w:t>
      </w:r>
      <w:r>
        <w:rPr>
          <w:bCs/>
        </w:rPr>
        <w:t>de los ciudadanos que respondieron a la encuesta, indicaron que el procedimiento de votación a través del SIVEI, les pareció Poco claro o Nada claro.</w:t>
      </w:r>
    </w:p>
    <w:p w14:paraId="2216B4BD" w14:textId="49EEFBD9" w:rsidR="007328F3" w:rsidRDefault="007F5E88" w:rsidP="00BA0C31">
      <w:pPr>
        <w:spacing w:before="0" w:after="200"/>
        <w:jc w:val="left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Por último, se preguntó a las y los ciudadanos participantes acerca de posibles mejoras al SIVEI, las respuestas se clasificaron de la siguiente manera: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0"/>
        <w:gridCol w:w="1506"/>
        <w:gridCol w:w="1484"/>
        <w:gridCol w:w="1436"/>
        <w:gridCol w:w="1258"/>
        <w:gridCol w:w="1164"/>
      </w:tblGrid>
      <w:tr w:rsidR="007F5E88" w:rsidRPr="007F5E88" w14:paraId="2BC8519D" w14:textId="77777777" w:rsidTr="00791BA5">
        <w:trPr>
          <w:trHeight w:val="604"/>
        </w:trPr>
        <w:tc>
          <w:tcPr>
            <w:tcW w:w="1980" w:type="dxa"/>
            <w:shd w:val="clear" w:color="auto" w:fill="A94BB9"/>
            <w:vAlign w:val="center"/>
            <w:hideMark/>
          </w:tcPr>
          <w:p w14:paraId="2AAD5E04" w14:textId="77777777" w:rsidR="007F5E88" w:rsidRPr="00791BA5" w:rsidRDefault="007F5E88" w:rsidP="007F5E88">
            <w:pPr>
              <w:spacing w:before="0" w:after="200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  <w:lang w:val="es-MX"/>
              </w:rPr>
            </w:pPr>
            <w:r w:rsidRPr="00791BA5"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  <w:t>Pregunta</w:t>
            </w:r>
          </w:p>
        </w:tc>
        <w:tc>
          <w:tcPr>
            <w:tcW w:w="1506" w:type="dxa"/>
            <w:shd w:val="clear" w:color="auto" w:fill="A94BB9"/>
            <w:vAlign w:val="center"/>
            <w:hideMark/>
          </w:tcPr>
          <w:p w14:paraId="57FC7AB8" w14:textId="77777777" w:rsidR="007F5E88" w:rsidRPr="00791BA5" w:rsidRDefault="007F5E88" w:rsidP="005741C2">
            <w:pPr>
              <w:spacing w:before="0" w:after="200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</w:pPr>
            <w:r w:rsidRPr="00791BA5"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  <w:t>Instrucciones dentro del sistema</w:t>
            </w:r>
          </w:p>
        </w:tc>
        <w:tc>
          <w:tcPr>
            <w:tcW w:w="1484" w:type="dxa"/>
            <w:shd w:val="clear" w:color="auto" w:fill="A94BB9"/>
            <w:vAlign w:val="center"/>
            <w:hideMark/>
          </w:tcPr>
          <w:p w14:paraId="0BFCD8B0" w14:textId="77777777" w:rsidR="007F5E88" w:rsidRPr="00791BA5" w:rsidRDefault="007F5E88" w:rsidP="005741C2">
            <w:pPr>
              <w:spacing w:before="0" w:after="200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</w:pPr>
            <w:r w:rsidRPr="00791BA5"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  <w:t>Visualización de la boleta</w:t>
            </w:r>
          </w:p>
        </w:tc>
        <w:tc>
          <w:tcPr>
            <w:tcW w:w="1436" w:type="dxa"/>
            <w:shd w:val="clear" w:color="auto" w:fill="A94BB9"/>
            <w:vAlign w:val="center"/>
            <w:hideMark/>
          </w:tcPr>
          <w:p w14:paraId="7E11845E" w14:textId="77777777" w:rsidR="007F5E88" w:rsidRPr="00791BA5" w:rsidRDefault="007F5E88" w:rsidP="005741C2">
            <w:pPr>
              <w:spacing w:before="0" w:after="200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</w:pPr>
            <w:r w:rsidRPr="00791BA5"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  <w:t>Verificación del recibo de voto</w:t>
            </w:r>
          </w:p>
        </w:tc>
        <w:tc>
          <w:tcPr>
            <w:tcW w:w="1258" w:type="dxa"/>
            <w:shd w:val="clear" w:color="auto" w:fill="A94BB9"/>
            <w:vAlign w:val="center"/>
            <w:hideMark/>
          </w:tcPr>
          <w:p w14:paraId="010FFF57" w14:textId="77777777" w:rsidR="007F5E88" w:rsidRPr="00791BA5" w:rsidRDefault="007F5E88" w:rsidP="005741C2">
            <w:pPr>
              <w:spacing w:before="0" w:after="200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</w:pPr>
            <w:r w:rsidRPr="00791BA5"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  <w:t>Materiales de apoyo</w:t>
            </w:r>
          </w:p>
        </w:tc>
        <w:tc>
          <w:tcPr>
            <w:tcW w:w="1164" w:type="dxa"/>
            <w:shd w:val="clear" w:color="auto" w:fill="A94BB9"/>
            <w:vAlign w:val="center"/>
            <w:hideMark/>
          </w:tcPr>
          <w:p w14:paraId="5DC36360" w14:textId="77777777" w:rsidR="007F5E88" w:rsidRPr="00791BA5" w:rsidRDefault="007F5E88" w:rsidP="005741C2">
            <w:pPr>
              <w:spacing w:before="0" w:after="200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</w:pPr>
            <w:r w:rsidRPr="00791BA5"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  <w:t>No mejoraría nada</w:t>
            </w:r>
          </w:p>
        </w:tc>
      </w:tr>
      <w:tr w:rsidR="005741C2" w:rsidRPr="007F5E88" w14:paraId="70A7405D" w14:textId="77777777" w:rsidTr="005741C2">
        <w:trPr>
          <w:trHeight w:val="1524"/>
        </w:trPr>
        <w:tc>
          <w:tcPr>
            <w:tcW w:w="1980" w:type="dxa"/>
            <w:hideMark/>
          </w:tcPr>
          <w:p w14:paraId="3EEFBD04" w14:textId="77777777" w:rsidR="007F5E88" w:rsidRPr="007F5E88" w:rsidRDefault="007F5E88" w:rsidP="00AE4F6C">
            <w:pPr>
              <w:spacing w:before="0" w:after="200"/>
              <w:jc w:val="center"/>
              <w:rPr>
                <w:rFonts w:asciiTheme="minorHAnsi" w:hAnsiTheme="minorHAnsi" w:cstheme="minorHAnsi"/>
                <w:bCs/>
                <w:szCs w:val="20"/>
              </w:rPr>
            </w:pPr>
            <w:r w:rsidRPr="007F5E88">
              <w:rPr>
                <w:rFonts w:asciiTheme="minorHAnsi" w:hAnsiTheme="minorHAnsi" w:cstheme="minorHAnsi"/>
                <w:bCs/>
                <w:szCs w:val="20"/>
              </w:rPr>
              <w:t>¿Cuál de los siguientes aspectos consideras que se podría mejorar en el Sistema de Voto Electrónico por Internet?</w:t>
            </w:r>
          </w:p>
        </w:tc>
        <w:tc>
          <w:tcPr>
            <w:tcW w:w="1506" w:type="dxa"/>
            <w:vAlign w:val="center"/>
            <w:hideMark/>
          </w:tcPr>
          <w:p w14:paraId="0E331926" w14:textId="77777777" w:rsidR="007F5E88" w:rsidRPr="007F5E88" w:rsidRDefault="007F5E88" w:rsidP="007F5E88">
            <w:pPr>
              <w:spacing w:before="0" w:after="200"/>
              <w:jc w:val="center"/>
              <w:rPr>
                <w:rFonts w:asciiTheme="minorHAnsi" w:hAnsiTheme="minorHAnsi" w:cstheme="minorHAnsi"/>
                <w:bCs/>
                <w:szCs w:val="20"/>
              </w:rPr>
            </w:pPr>
            <w:r w:rsidRPr="007F5E88">
              <w:rPr>
                <w:rFonts w:asciiTheme="minorHAnsi" w:hAnsiTheme="minorHAnsi" w:cstheme="minorHAnsi"/>
                <w:bCs/>
                <w:szCs w:val="20"/>
              </w:rPr>
              <w:t>105</w:t>
            </w:r>
          </w:p>
        </w:tc>
        <w:tc>
          <w:tcPr>
            <w:tcW w:w="1484" w:type="dxa"/>
            <w:vAlign w:val="center"/>
            <w:hideMark/>
          </w:tcPr>
          <w:p w14:paraId="59588059" w14:textId="77777777" w:rsidR="007F5E88" w:rsidRPr="007F5E88" w:rsidRDefault="007F5E88" w:rsidP="007F5E88">
            <w:pPr>
              <w:spacing w:before="0" w:after="200"/>
              <w:jc w:val="center"/>
              <w:rPr>
                <w:rFonts w:asciiTheme="minorHAnsi" w:hAnsiTheme="minorHAnsi" w:cstheme="minorHAnsi"/>
                <w:bCs/>
                <w:szCs w:val="20"/>
              </w:rPr>
            </w:pPr>
            <w:r w:rsidRPr="007F5E88">
              <w:rPr>
                <w:rFonts w:asciiTheme="minorHAnsi" w:hAnsiTheme="minorHAnsi" w:cstheme="minorHAnsi"/>
                <w:bCs/>
                <w:szCs w:val="20"/>
              </w:rPr>
              <w:t>104</w:t>
            </w:r>
          </w:p>
        </w:tc>
        <w:tc>
          <w:tcPr>
            <w:tcW w:w="1436" w:type="dxa"/>
            <w:vAlign w:val="center"/>
            <w:hideMark/>
          </w:tcPr>
          <w:p w14:paraId="3340C35B" w14:textId="77777777" w:rsidR="007F5E88" w:rsidRPr="007F5E88" w:rsidRDefault="007F5E88" w:rsidP="007F5E88">
            <w:pPr>
              <w:spacing w:before="0" w:after="200"/>
              <w:jc w:val="center"/>
              <w:rPr>
                <w:rFonts w:asciiTheme="minorHAnsi" w:hAnsiTheme="minorHAnsi" w:cstheme="minorHAnsi"/>
                <w:bCs/>
                <w:szCs w:val="20"/>
              </w:rPr>
            </w:pPr>
            <w:r w:rsidRPr="007F5E88">
              <w:rPr>
                <w:rFonts w:asciiTheme="minorHAnsi" w:hAnsiTheme="minorHAnsi" w:cstheme="minorHAnsi"/>
                <w:bCs/>
                <w:szCs w:val="20"/>
              </w:rPr>
              <w:t>51</w:t>
            </w:r>
          </w:p>
        </w:tc>
        <w:tc>
          <w:tcPr>
            <w:tcW w:w="1258" w:type="dxa"/>
            <w:vAlign w:val="center"/>
            <w:hideMark/>
          </w:tcPr>
          <w:p w14:paraId="5693388C" w14:textId="77777777" w:rsidR="007F5E88" w:rsidRPr="007F5E88" w:rsidRDefault="007F5E88" w:rsidP="007F5E88">
            <w:pPr>
              <w:spacing w:before="0" w:after="200"/>
              <w:jc w:val="center"/>
              <w:rPr>
                <w:rFonts w:asciiTheme="minorHAnsi" w:hAnsiTheme="minorHAnsi" w:cstheme="minorHAnsi"/>
                <w:bCs/>
                <w:szCs w:val="20"/>
              </w:rPr>
            </w:pPr>
            <w:r w:rsidRPr="007F5E88">
              <w:rPr>
                <w:rFonts w:asciiTheme="minorHAnsi" w:hAnsiTheme="minorHAnsi" w:cstheme="minorHAnsi"/>
                <w:bCs/>
                <w:szCs w:val="20"/>
              </w:rPr>
              <w:t>39</w:t>
            </w:r>
          </w:p>
        </w:tc>
        <w:tc>
          <w:tcPr>
            <w:tcW w:w="1164" w:type="dxa"/>
            <w:vAlign w:val="center"/>
            <w:hideMark/>
          </w:tcPr>
          <w:p w14:paraId="68ED3F6E" w14:textId="77777777" w:rsidR="007F5E88" w:rsidRPr="007F5E88" w:rsidRDefault="007F5E88" w:rsidP="007F5E88">
            <w:pPr>
              <w:spacing w:before="0" w:after="200"/>
              <w:jc w:val="center"/>
              <w:rPr>
                <w:rFonts w:asciiTheme="minorHAnsi" w:hAnsiTheme="minorHAnsi" w:cstheme="minorHAnsi"/>
                <w:bCs/>
                <w:szCs w:val="20"/>
              </w:rPr>
            </w:pPr>
            <w:r w:rsidRPr="007F5E88">
              <w:rPr>
                <w:rFonts w:asciiTheme="minorHAnsi" w:hAnsiTheme="minorHAnsi" w:cstheme="minorHAnsi"/>
                <w:bCs/>
                <w:szCs w:val="20"/>
              </w:rPr>
              <w:t>224</w:t>
            </w:r>
          </w:p>
        </w:tc>
      </w:tr>
    </w:tbl>
    <w:p w14:paraId="27279AD0" w14:textId="7A96EB6A" w:rsidR="00AE4F6C" w:rsidRPr="00A82C7D" w:rsidRDefault="00AE4F6C" w:rsidP="00AE4F6C">
      <w:pPr>
        <w:jc w:val="center"/>
        <w:rPr>
          <w:rFonts w:cs="Arial"/>
          <w:bCs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17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Mejoras al SIVEI</w:t>
      </w:r>
    </w:p>
    <w:p w14:paraId="7A92CE1B" w14:textId="77777777" w:rsidR="007F5E88" w:rsidRPr="007F5E88" w:rsidRDefault="007F5E88" w:rsidP="00BA0C31">
      <w:pPr>
        <w:spacing w:before="0" w:after="200"/>
        <w:jc w:val="left"/>
        <w:rPr>
          <w:rFonts w:cs="Arial"/>
          <w:bCs/>
          <w:szCs w:val="20"/>
        </w:rPr>
      </w:pPr>
    </w:p>
    <w:p w14:paraId="593C64A6" w14:textId="1B40C08A" w:rsidR="007F5E88" w:rsidRDefault="005741C2" w:rsidP="00342322">
      <w:pPr>
        <w:spacing w:before="0" w:after="200"/>
        <w:jc w:val="center"/>
        <w:rPr>
          <w:rFonts w:cs="Arial"/>
          <w:bCs/>
          <w:szCs w:val="20"/>
        </w:rPr>
      </w:pPr>
      <w:r>
        <w:rPr>
          <w:noProof/>
        </w:rPr>
        <w:drawing>
          <wp:inline distT="0" distB="0" distL="0" distR="0" wp14:anchorId="72F8906C" wp14:editId="0B444B31">
            <wp:extent cx="5017770" cy="3050438"/>
            <wp:effectExtent l="0" t="0" r="11430" b="17145"/>
            <wp:docPr id="7" name="Gráfico 7">
              <a:extLst xmlns:a="http://schemas.openxmlformats.org/drawingml/2006/main">
                <a:ext uri="{FF2B5EF4-FFF2-40B4-BE49-F238E27FC236}">
                  <a16:creationId xmlns:a16="http://schemas.microsoft.com/office/drawing/2014/main" id="{85DAFD34-2A57-2B3D-7BA4-D45E5316761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3F3B3459" w14:textId="0494EAF5" w:rsidR="00AE4F6C" w:rsidRPr="007563DA" w:rsidRDefault="00AE4F6C" w:rsidP="00AE4F6C">
      <w:pPr>
        <w:jc w:val="center"/>
        <w:rPr>
          <w:rFonts w:cs="Arial"/>
          <w:bCs/>
          <w:szCs w:val="20"/>
        </w:rPr>
      </w:pPr>
      <w:r>
        <w:rPr>
          <w:b/>
          <w:bCs/>
          <w:sz w:val="16"/>
          <w:szCs w:val="20"/>
        </w:rPr>
        <w:t>Grafica 3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Mejoras al SIVEI</w:t>
      </w:r>
    </w:p>
    <w:p w14:paraId="11A9BA70" w14:textId="77777777" w:rsidR="00791BA5" w:rsidRDefault="00791BA5" w:rsidP="00342322">
      <w:pPr>
        <w:spacing w:before="0" w:after="200"/>
        <w:jc w:val="center"/>
        <w:rPr>
          <w:rFonts w:cs="Arial"/>
          <w:bCs/>
          <w:szCs w:val="20"/>
        </w:rPr>
      </w:pPr>
    </w:p>
    <w:p w14:paraId="4EC9702E" w14:textId="312115CD" w:rsidR="00791BA5" w:rsidRPr="008A5429" w:rsidRDefault="00791BA5" w:rsidP="00583EFD">
      <w:pPr>
        <w:pStyle w:val="Prrafodelista"/>
        <w:keepNext/>
        <w:keepLines/>
        <w:numPr>
          <w:ilvl w:val="2"/>
          <w:numId w:val="2"/>
        </w:numPr>
        <w:spacing w:before="0" w:after="200"/>
        <w:outlineLvl w:val="1"/>
        <w:rPr>
          <w:rFonts w:cs="Arial"/>
          <w:b/>
          <w:color w:val="9F5CA1"/>
        </w:rPr>
      </w:pPr>
      <w:bookmarkStart w:id="15" w:name="_Toc166583528"/>
      <w:r>
        <w:rPr>
          <w:rFonts w:cs="Arial"/>
          <w:b/>
          <w:color w:val="9F5CA1"/>
        </w:rPr>
        <w:t>Confianza en el SIVEI</w:t>
      </w:r>
      <w:bookmarkEnd w:id="15"/>
    </w:p>
    <w:p w14:paraId="47BD9351" w14:textId="7CE49545" w:rsidR="00791BA5" w:rsidRDefault="00791BA5" w:rsidP="00791BA5">
      <w:pPr>
        <w:spacing w:before="0" w:after="200"/>
        <w:jc w:val="left"/>
        <w:rPr>
          <w:rFonts w:cs="Arial"/>
        </w:rPr>
      </w:pPr>
      <w:r w:rsidRPr="00791BA5">
        <w:rPr>
          <w:rFonts w:cs="Arial"/>
        </w:rPr>
        <w:t>Se consultó a las y los participantes en la encuesta acerca de qué tanta confianza y satisfacción tenía en la modalidad de voto electrónico por Internet. Derivado del análisis de las respuestas, se obtuvieron los resultados presentados a continuación.</w:t>
      </w:r>
    </w:p>
    <w:p w14:paraId="68FE42A2" w14:textId="0FD23393" w:rsidR="00791BA5" w:rsidRDefault="00791BA5" w:rsidP="00791BA5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791BA5">
        <w:rPr>
          <w:rFonts w:asciiTheme="majorHAnsi" w:hAnsiTheme="majorHAnsi"/>
          <w:b/>
          <w:color w:val="9F5CA1"/>
          <w:sz w:val="22"/>
          <w:szCs w:val="22"/>
        </w:rPr>
        <w:t>¿Cuánta confianza te proporciona la modalidad de voto electrónico por Internet para la emisión de tu voto?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87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23"/>
        <w:gridCol w:w="1032"/>
        <w:gridCol w:w="1007"/>
        <w:gridCol w:w="1076"/>
        <w:gridCol w:w="1007"/>
        <w:gridCol w:w="866"/>
      </w:tblGrid>
      <w:tr w:rsidR="00791BA5" w:rsidRPr="00791BA5" w14:paraId="4D473163" w14:textId="77777777" w:rsidTr="00791BA5">
        <w:trPr>
          <w:trHeight w:val="531"/>
        </w:trPr>
        <w:tc>
          <w:tcPr>
            <w:tcW w:w="3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431ED4A9" w14:textId="77777777" w:rsidR="00791BA5" w:rsidRPr="00791BA5" w:rsidRDefault="00791BA5" w:rsidP="00791BA5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791BA5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 </w:t>
            </w:r>
          </w:p>
        </w:tc>
        <w:tc>
          <w:tcPr>
            <w:tcW w:w="10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10D1215A" w14:textId="77777777" w:rsidR="00791BA5" w:rsidRPr="00791BA5" w:rsidRDefault="00791BA5" w:rsidP="00791BA5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791BA5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Confianza plena</w:t>
            </w:r>
          </w:p>
        </w:tc>
        <w:tc>
          <w:tcPr>
            <w:tcW w:w="10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41F937E3" w14:textId="77777777" w:rsidR="00791BA5" w:rsidRPr="00791BA5" w:rsidRDefault="00791BA5" w:rsidP="00791BA5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791BA5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Mucha confianza</w:t>
            </w:r>
          </w:p>
        </w:tc>
        <w:tc>
          <w:tcPr>
            <w:tcW w:w="10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10E1D02A" w14:textId="77777777" w:rsidR="00791BA5" w:rsidRPr="00791BA5" w:rsidRDefault="00791BA5" w:rsidP="00791BA5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791BA5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Confianza regular</w:t>
            </w:r>
          </w:p>
        </w:tc>
        <w:tc>
          <w:tcPr>
            <w:tcW w:w="10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41FBA6C9" w14:textId="77777777" w:rsidR="00791BA5" w:rsidRPr="00791BA5" w:rsidRDefault="00791BA5" w:rsidP="00791BA5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791BA5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Poca confianza</w:t>
            </w: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E3A4A74" w14:textId="77777777" w:rsidR="00791BA5" w:rsidRPr="00791BA5" w:rsidRDefault="00791BA5" w:rsidP="00791BA5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791BA5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No confío</w:t>
            </w:r>
          </w:p>
        </w:tc>
      </w:tr>
      <w:tr w:rsidR="00791BA5" w:rsidRPr="00791BA5" w14:paraId="3A8B8B64" w14:textId="77777777" w:rsidTr="00791BA5">
        <w:trPr>
          <w:trHeight w:val="831"/>
        </w:trPr>
        <w:tc>
          <w:tcPr>
            <w:tcW w:w="3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3E7683" w14:textId="77777777" w:rsidR="00791BA5" w:rsidRPr="00791BA5" w:rsidRDefault="00791BA5" w:rsidP="00791BA5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91BA5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¿Cuánta confianza te proporciona la modalidad de voto electrónico por Internet para la emisión de tu voto?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5475F" w14:textId="77777777" w:rsidR="00791BA5" w:rsidRPr="00791BA5" w:rsidRDefault="00791BA5" w:rsidP="00791BA5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91BA5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250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9FE1CE" w14:textId="77777777" w:rsidR="00791BA5" w:rsidRPr="00791BA5" w:rsidRDefault="00791BA5" w:rsidP="00791BA5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91BA5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165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A64A97" w14:textId="77777777" w:rsidR="00791BA5" w:rsidRPr="00791BA5" w:rsidRDefault="00791BA5" w:rsidP="00791BA5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91BA5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90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8869E3" w14:textId="77777777" w:rsidR="00791BA5" w:rsidRPr="00791BA5" w:rsidRDefault="00791BA5" w:rsidP="00791BA5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91BA5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15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52D393" w14:textId="77777777" w:rsidR="00791BA5" w:rsidRPr="00791BA5" w:rsidRDefault="00791BA5" w:rsidP="00791BA5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91BA5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3</w:t>
            </w:r>
          </w:p>
        </w:tc>
      </w:tr>
    </w:tbl>
    <w:p w14:paraId="459D8298" w14:textId="7F5C1A9C" w:rsidR="00AE4F6C" w:rsidRPr="00AE4F6C" w:rsidRDefault="00AE4F6C" w:rsidP="00AE4F6C">
      <w:pPr>
        <w:jc w:val="center"/>
        <w:rPr>
          <w:rFonts w:cs="Arial"/>
          <w:bCs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 xml:space="preserve">19. </w:t>
      </w:r>
      <w:r w:rsidRPr="00AE4F6C">
        <w:rPr>
          <w:sz w:val="16"/>
          <w:szCs w:val="20"/>
        </w:rPr>
        <w:t xml:space="preserve">Confianza en la modalidad de voto </w:t>
      </w:r>
      <w:r w:rsidR="007976DF">
        <w:rPr>
          <w:sz w:val="16"/>
          <w:szCs w:val="20"/>
        </w:rPr>
        <w:t>electrónico</w:t>
      </w:r>
      <w:r w:rsidRPr="00AE4F6C">
        <w:rPr>
          <w:sz w:val="16"/>
          <w:szCs w:val="20"/>
        </w:rPr>
        <w:t xml:space="preserve"> por internet</w:t>
      </w:r>
    </w:p>
    <w:p w14:paraId="3138185D" w14:textId="77777777" w:rsidR="00AE4F6C" w:rsidRDefault="00AE4F6C" w:rsidP="00791BA5">
      <w:pPr>
        <w:spacing w:before="0" w:after="200"/>
        <w:jc w:val="left"/>
        <w:rPr>
          <w:rFonts w:cs="Arial"/>
        </w:rPr>
      </w:pPr>
    </w:p>
    <w:p w14:paraId="6D7B2928" w14:textId="4252CB42" w:rsidR="00791BA5" w:rsidRPr="003F685A" w:rsidRDefault="00791BA5" w:rsidP="00791BA5">
      <w:pPr>
        <w:spacing w:before="0" w:after="200"/>
        <w:jc w:val="left"/>
        <w:rPr>
          <w:rFonts w:cs="Arial"/>
        </w:rPr>
      </w:pPr>
      <w:r>
        <w:rPr>
          <w:rFonts w:cs="Arial"/>
        </w:rPr>
        <w:t>T</w:t>
      </w:r>
      <w:r w:rsidRPr="00014C5F">
        <w:rPr>
          <w:rFonts w:cs="Arial"/>
        </w:rPr>
        <w:t>omando en consideración l</w:t>
      </w:r>
      <w:r>
        <w:rPr>
          <w:rFonts w:cs="Arial"/>
        </w:rPr>
        <w:t>a</w:t>
      </w:r>
      <w:r w:rsidRPr="00014C5F">
        <w:rPr>
          <w:rFonts w:cs="Arial"/>
        </w:rPr>
        <w:t xml:space="preserve">s </w:t>
      </w:r>
      <w:r>
        <w:rPr>
          <w:rFonts w:cs="Arial"/>
        </w:rPr>
        <w:t>respuestas</w:t>
      </w:r>
      <w:r w:rsidRPr="00014C5F">
        <w:rPr>
          <w:rFonts w:cs="Arial"/>
        </w:rPr>
        <w:t xml:space="preserve"> emitid</w:t>
      </w:r>
      <w:r>
        <w:rPr>
          <w:rFonts w:cs="Arial"/>
        </w:rPr>
        <w:t>a</w:t>
      </w:r>
      <w:r w:rsidRPr="00014C5F">
        <w:rPr>
          <w:rFonts w:cs="Arial"/>
        </w:rPr>
        <w:t>s por las y los ciudadanos</w:t>
      </w:r>
      <w:r>
        <w:rPr>
          <w:rFonts w:cs="Arial"/>
        </w:rPr>
        <w:t xml:space="preserve"> que respondieron a la pregunta de cuando confianza les proporcion</w:t>
      </w:r>
      <w:r w:rsidR="006F65E1">
        <w:rPr>
          <w:rFonts w:cs="Arial"/>
        </w:rPr>
        <w:t>ó</w:t>
      </w:r>
      <w:r>
        <w:rPr>
          <w:rFonts w:cs="Arial"/>
        </w:rPr>
        <w:t xml:space="preserve"> la modalidad de voto </w:t>
      </w:r>
      <w:r w:rsidR="007976DF">
        <w:rPr>
          <w:rFonts w:cs="Arial"/>
        </w:rPr>
        <w:t>electrónico</w:t>
      </w:r>
      <w:r>
        <w:rPr>
          <w:rFonts w:cs="Arial"/>
        </w:rPr>
        <w:t xml:space="preserve"> por internet, se identificó lo siguiente:</w:t>
      </w:r>
      <w:r>
        <w:rPr>
          <w:rFonts w:cs="Arial"/>
        </w:rPr>
        <w:br/>
      </w:r>
    </w:p>
    <w:p w14:paraId="28E6C670" w14:textId="78DEE0CB" w:rsidR="00791BA5" w:rsidRPr="00A51DE8" w:rsidRDefault="00791BA5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El </w:t>
      </w:r>
      <w:r>
        <w:rPr>
          <w:b/>
          <w:color w:val="9F5CA1"/>
        </w:rPr>
        <w:t>96.5583</w:t>
      </w:r>
      <w:r w:rsidRPr="003C5F14">
        <w:rPr>
          <w:b/>
          <w:color w:val="9F5CA1"/>
        </w:rPr>
        <w:t>%</w:t>
      </w:r>
      <w:r>
        <w:rPr>
          <w:b/>
          <w:color w:val="9F5CA1"/>
        </w:rPr>
        <w:t xml:space="preserve">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505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>de los ciudadanos indicaron</w:t>
      </w:r>
      <w:r w:rsidR="006F65E1">
        <w:rPr>
          <w:bCs/>
        </w:rPr>
        <w:t xml:space="preserve"> que</w:t>
      </w:r>
      <w:r>
        <w:rPr>
          <w:bCs/>
        </w:rPr>
        <w:t xml:space="preserve"> la modalidad de voto </w:t>
      </w:r>
      <w:r w:rsidR="007976DF">
        <w:rPr>
          <w:bCs/>
        </w:rPr>
        <w:t>electrónico</w:t>
      </w:r>
      <w:r>
        <w:rPr>
          <w:bCs/>
        </w:rPr>
        <w:t xml:space="preserve"> por internet les proporciona Confianza plena, Mucha confianza y Confianza regular.</w:t>
      </w:r>
    </w:p>
    <w:p w14:paraId="38578789" w14:textId="77777777" w:rsidR="00791BA5" w:rsidRPr="00A51DE8" w:rsidRDefault="00791BA5" w:rsidP="00791BA5">
      <w:pPr>
        <w:pStyle w:val="Prrafodelista"/>
        <w:spacing w:before="0" w:after="200"/>
        <w:ind w:left="1068"/>
      </w:pPr>
    </w:p>
    <w:p w14:paraId="6BB6544F" w14:textId="7FCF28A8" w:rsidR="00791BA5" w:rsidRPr="006D2CF5" w:rsidRDefault="00791BA5" w:rsidP="00583EFD">
      <w:pPr>
        <w:pStyle w:val="Prrafodelista"/>
        <w:numPr>
          <w:ilvl w:val="0"/>
          <w:numId w:val="12"/>
        </w:numPr>
        <w:spacing w:before="0" w:after="200"/>
        <w:jc w:val="left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D2CF5">
        <w:rPr>
          <w:bCs/>
        </w:rPr>
        <w:t xml:space="preserve">Mientras que, el </w:t>
      </w:r>
      <w:r w:rsidR="006D2CF5" w:rsidRPr="006D2CF5">
        <w:rPr>
          <w:b/>
          <w:color w:val="9F5CA1"/>
        </w:rPr>
        <w:t>3.4417</w:t>
      </w:r>
      <w:r w:rsidRPr="006D2CF5">
        <w:rPr>
          <w:b/>
          <w:color w:val="9F5CA1"/>
        </w:rPr>
        <w:t>% (</w:t>
      </w:r>
      <w:r w:rsidR="006D2CF5" w:rsidRPr="006D2CF5">
        <w:rPr>
          <w:b/>
          <w:color w:val="9F5CA1"/>
        </w:rPr>
        <w:t>18</w:t>
      </w:r>
      <w:r w:rsidRPr="006D2CF5">
        <w:rPr>
          <w:b/>
          <w:color w:val="9F5CA1"/>
        </w:rPr>
        <w:t xml:space="preserve"> personas)</w:t>
      </w:r>
      <w:r w:rsidRPr="006D2CF5">
        <w:rPr>
          <w:bCs/>
          <w:color w:val="9F5CA1"/>
        </w:rPr>
        <w:t xml:space="preserve"> </w:t>
      </w:r>
      <w:r w:rsidRPr="006D2CF5">
        <w:rPr>
          <w:bCs/>
        </w:rPr>
        <w:t>de los</w:t>
      </w:r>
      <w:r w:rsidR="006D2CF5">
        <w:rPr>
          <w:bCs/>
        </w:rPr>
        <w:t xml:space="preserve"> </w:t>
      </w:r>
      <w:r w:rsidR="006D2CF5" w:rsidRPr="006D2CF5">
        <w:rPr>
          <w:bCs/>
        </w:rPr>
        <w:t>ciudadanos</w:t>
      </w:r>
      <w:r w:rsidRPr="006D2CF5">
        <w:rPr>
          <w:bCs/>
        </w:rPr>
        <w:t xml:space="preserve"> indicaron que </w:t>
      </w:r>
      <w:r w:rsidR="006D2CF5">
        <w:rPr>
          <w:bCs/>
        </w:rPr>
        <w:t xml:space="preserve">la modalidad de voto </w:t>
      </w:r>
      <w:r w:rsidR="007976DF">
        <w:rPr>
          <w:bCs/>
        </w:rPr>
        <w:t>electrónico</w:t>
      </w:r>
      <w:r w:rsidR="006D2CF5">
        <w:rPr>
          <w:bCs/>
        </w:rPr>
        <w:t xml:space="preserve"> por internet les proporciona Poca confianza o nada de confianza.</w:t>
      </w:r>
    </w:p>
    <w:p w14:paraId="0403FF71" w14:textId="77777777" w:rsidR="006D2CF5" w:rsidRPr="006D2CF5" w:rsidRDefault="006D2CF5" w:rsidP="006D2CF5">
      <w:pPr>
        <w:pStyle w:val="Prrafodelista"/>
        <w:rPr>
          <w:rFonts w:asciiTheme="majorHAnsi" w:hAnsiTheme="majorHAnsi"/>
          <w:b/>
          <w:i/>
          <w:iCs/>
          <w:color w:val="9F5CA1"/>
          <w:sz w:val="22"/>
          <w:szCs w:val="22"/>
        </w:rPr>
      </w:pPr>
    </w:p>
    <w:p w14:paraId="4246B1CF" w14:textId="58F6DB29" w:rsidR="006D2CF5" w:rsidRDefault="006D2CF5" w:rsidP="006D2CF5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6D2CF5">
        <w:rPr>
          <w:rFonts w:asciiTheme="majorHAnsi" w:hAnsiTheme="majorHAnsi"/>
          <w:b/>
          <w:color w:val="9F5CA1"/>
          <w:sz w:val="22"/>
          <w:szCs w:val="22"/>
        </w:rPr>
        <w:t>En términos generales, ¿cuán satisfecha(o) te encuentras con el uso del Sistema de Voto Electrónico por Internet?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91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1"/>
        <w:gridCol w:w="1203"/>
        <w:gridCol w:w="1203"/>
        <w:gridCol w:w="1218"/>
        <w:gridCol w:w="1203"/>
        <w:gridCol w:w="1208"/>
      </w:tblGrid>
      <w:tr w:rsidR="006D2CF5" w:rsidRPr="006D2CF5" w14:paraId="69445E26" w14:textId="77777777" w:rsidTr="006D2CF5">
        <w:trPr>
          <w:trHeight w:val="548"/>
        </w:trPr>
        <w:tc>
          <w:tcPr>
            <w:tcW w:w="3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4FFDFD71" w14:textId="77777777" w:rsidR="006D2CF5" w:rsidRPr="006D2CF5" w:rsidRDefault="006D2CF5" w:rsidP="006D2CF5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6D2CF5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 </w:t>
            </w:r>
          </w:p>
        </w:tc>
        <w:tc>
          <w:tcPr>
            <w:tcW w:w="12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5DF0A839" w14:textId="77777777" w:rsidR="006D2CF5" w:rsidRPr="006D2CF5" w:rsidRDefault="006D2CF5" w:rsidP="006D2CF5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6D2CF5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Totalmente satisfecha(o)</w:t>
            </w:r>
          </w:p>
        </w:tc>
        <w:tc>
          <w:tcPr>
            <w:tcW w:w="12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74727A2E" w14:textId="77777777" w:rsidR="006D2CF5" w:rsidRPr="006D2CF5" w:rsidRDefault="006D2CF5" w:rsidP="006D2CF5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6D2CF5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Muy satisfecha(o)</w:t>
            </w:r>
          </w:p>
        </w:tc>
        <w:tc>
          <w:tcPr>
            <w:tcW w:w="12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6C630FE" w14:textId="77777777" w:rsidR="006D2CF5" w:rsidRPr="006D2CF5" w:rsidRDefault="006D2CF5" w:rsidP="006D2CF5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6D2CF5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Satisfecha(o)</w:t>
            </w:r>
          </w:p>
        </w:tc>
        <w:tc>
          <w:tcPr>
            <w:tcW w:w="12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5C526AE5" w14:textId="77777777" w:rsidR="006D2CF5" w:rsidRPr="006D2CF5" w:rsidRDefault="006D2CF5" w:rsidP="006D2CF5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6D2CF5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Poco satisfecha(o)</w:t>
            </w:r>
          </w:p>
        </w:tc>
        <w:tc>
          <w:tcPr>
            <w:tcW w:w="12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0DBBF3C" w14:textId="77777777" w:rsidR="006D2CF5" w:rsidRPr="006D2CF5" w:rsidRDefault="006D2CF5" w:rsidP="006D2CF5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6D2CF5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Nada satisfecha(o)</w:t>
            </w:r>
          </w:p>
        </w:tc>
      </w:tr>
      <w:tr w:rsidR="006D2CF5" w:rsidRPr="006D2CF5" w14:paraId="7C149EE5" w14:textId="77777777" w:rsidTr="006D2CF5">
        <w:trPr>
          <w:trHeight w:val="954"/>
        </w:trPr>
        <w:tc>
          <w:tcPr>
            <w:tcW w:w="3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DCD395" w14:textId="77777777" w:rsidR="006D2CF5" w:rsidRPr="006D2CF5" w:rsidRDefault="006D2CF5" w:rsidP="006D2CF5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6D2CF5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En términos generales, ¿cuán satisfecha(o) te encuentras con el uso del Sistema de Voto Electrónico por Internet?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ADFE07" w14:textId="77777777" w:rsidR="006D2CF5" w:rsidRPr="006D2CF5" w:rsidRDefault="006D2CF5" w:rsidP="006D2CF5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6D2CF5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267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F738F8" w14:textId="77777777" w:rsidR="006D2CF5" w:rsidRPr="006D2CF5" w:rsidRDefault="006D2CF5" w:rsidP="006D2CF5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6D2CF5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159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51679F" w14:textId="77777777" w:rsidR="006D2CF5" w:rsidRPr="006D2CF5" w:rsidRDefault="006D2CF5" w:rsidP="006D2CF5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6D2CF5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85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011D53" w14:textId="77777777" w:rsidR="006D2CF5" w:rsidRPr="006D2CF5" w:rsidRDefault="006D2CF5" w:rsidP="006D2CF5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6D2CF5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12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CEB579" w14:textId="77777777" w:rsidR="006D2CF5" w:rsidRPr="006D2CF5" w:rsidRDefault="006D2CF5" w:rsidP="006D2CF5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6D2CF5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0</w:t>
            </w:r>
          </w:p>
        </w:tc>
      </w:tr>
    </w:tbl>
    <w:p w14:paraId="65AB14FD" w14:textId="151F4D5E" w:rsidR="006F65E1" w:rsidRPr="00AE4F6C" w:rsidRDefault="006F65E1" w:rsidP="006F65E1">
      <w:pPr>
        <w:jc w:val="center"/>
        <w:rPr>
          <w:rFonts w:cs="Arial"/>
          <w:bCs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 xml:space="preserve">20. </w:t>
      </w:r>
      <w:r>
        <w:rPr>
          <w:sz w:val="16"/>
          <w:szCs w:val="20"/>
        </w:rPr>
        <w:t>Satisfacción con el uso del SIVEI</w:t>
      </w:r>
    </w:p>
    <w:p w14:paraId="450CEB63" w14:textId="77777777" w:rsidR="006D2CF5" w:rsidRDefault="006D2CF5" w:rsidP="00F43793">
      <w:pPr>
        <w:rPr>
          <w:rFonts w:asciiTheme="majorHAnsi" w:hAnsiTheme="majorHAnsi"/>
          <w:b/>
          <w:i/>
          <w:iCs/>
          <w:color w:val="9F5CA1"/>
          <w:sz w:val="22"/>
          <w:szCs w:val="22"/>
        </w:rPr>
      </w:pPr>
    </w:p>
    <w:p w14:paraId="64DC0D7C" w14:textId="55FD2DB5" w:rsidR="00791BA5" w:rsidRDefault="006D2CF5" w:rsidP="006D2CF5">
      <w:pPr>
        <w:spacing w:before="0" w:after="200"/>
        <w:jc w:val="center"/>
        <w:rPr>
          <w:rFonts w:cs="Arial"/>
          <w:bCs/>
          <w:szCs w:val="20"/>
        </w:rPr>
      </w:pPr>
      <w:r>
        <w:rPr>
          <w:noProof/>
        </w:rPr>
        <w:drawing>
          <wp:inline distT="0" distB="0" distL="0" distR="0" wp14:anchorId="6CCF68B2" wp14:editId="2DC9AE4B">
            <wp:extent cx="5612130" cy="3025775"/>
            <wp:effectExtent l="0" t="0" r="7620" b="3175"/>
            <wp:docPr id="5" name="Gráfico 5">
              <a:extLst xmlns:a="http://schemas.openxmlformats.org/drawingml/2006/main">
                <a:ext uri="{FF2B5EF4-FFF2-40B4-BE49-F238E27FC236}">
                  <a16:creationId xmlns:a16="http://schemas.microsoft.com/office/drawing/2014/main" id="{D61D8B55-6745-39B0-C297-A43B102E73A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2B6E013D" w14:textId="4ED8BAED" w:rsidR="009D2806" w:rsidRPr="007563DA" w:rsidRDefault="009D2806" w:rsidP="009D2806">
      <w:pPr>
        <w:jc w:val="center"/>
        <w:rPr>
          <w:rFonts w:cs="Arial"/>
          <w:bCs/>
          <w:szCs w:val="20"/>
        </w:rPr>
      </w:pPr>
      <w:r>
        <w:rPr>
          <w:b/>
          <w:bCs/>
          <w:sz w:val="16"/>
          <w:szCs w:val="20"/>
        </w:rPr>
        <w:t>Grafica 4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Satisfacción con el uso del SIVEI</w:t>
      </w:r>
    </w:p>
    <w:p w14:paraId="72D21E82" w14:textId="77777777" w:rsidR="006D2CF5" w:rsidRDefault="006D2CF5" w:rsidP="006D2CF5">
      <w:pPr>
        <w:spacing w:before="0" w:after="200"/>
        <w:jc w:val="center"/>
        <w:rPr>
          <w:rFonts w:cs="Arial"/>
          <w:bCs/>
          <w:szCs w:val="20"/>
        </w:rPr>
      </w:pPr>
    </w:p>
    <w:p w14:paraId="26008A36" w14:textId="71AF1E00" w:rsidR="006D2CF5" w:rsidRDefault="006D2CF5" w:rsidP="006D2CF5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="00F43793" w:rsidRPr="00F43793">
        <w:rPr>
          <w:rFonts w:asciiTheme="majorHAnsi" w:hAnsiTheme="majorHAnsi"/>
          <w:b/>
          <w:color w:val="9F5CA1"/>
          <w:sz w:val="22"/>
          <w:szCs w:val="22"/>
        </w:rPr>
        <w:t>¿Volverías a utilizar el Sistema de Voto Electrónico por Internet para emitir tu voto?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88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3"/>
        <w:gridCol w:w="740"/>
        <w:gridCol w:w="890"/>
        <w:gridCol w:w="890"/>
        <w:gridCol w:w="890"/>
        <w:gridCol w:w="719"/>
      </w:tblGrid>
      <w:tr w:rsidR="00F43793" w:rsidRPr="00F43793" w14:paraId="3E055F91" w14:textId="77777777" w:rsidTr="00F43793">
        <w:trPr>
          <w:trHeight w:val="829"/>
        </w:trPr>
        <w:tc>
          <w:tcPr>
            <w:tcW w:w="4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03769BBC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 </w:t>
            </w:r>
          </w:p>
        </w:tc>
        <w:tc>
          <w:tcPr>
            <w:tcW w:w="7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78413A9C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Sí</w:t>
            </w:r>
          </w:p>
        </w:tc>
        <w:tc>
          <w:tcPr>
            <w:tcW w:w="8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79725F2A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Es muy probable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94BB9"/>
            <w:noWrap/>
            <w:vAlign w:val="center"/>
            <w:hideMark/>
          </w:tcPr>
          <w:p w14:paraId="33B9CF10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Es probable</w:t>
            </w:r>
          </w:p>
        </w:tc>
        <w:tc>
          <w:tcPr>
            <w:tcW w:w="8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7A495593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Es poco probable</w:t>
            </w:r>
          </w:p>
        </w:tc>
        <w:tc>
          <w:tcPr>
            <w:tcW w:w="7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A64F484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No</w:t>
            </w:r>
          </w:p>
        </w:tc>
      </w:tr>
      <w:tr w:rsidR="00F43793" w:rsidRPr="00F43793" w14:paraId="5D1CA0D8" w14:textId="77777777" w:rsidTr="00F43793">
        <w:trPr>
          <w:trHeight w:val="43"/>
        </w:trPr>
        <w:tc>
          <w:tcPr>
            <w:tcW w:w="4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3021ED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¿Volverías a utilizar el Sistema de Voto Electrónico por Internet para emitir tu voto?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9282A7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370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AAF665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77</w:t>
            </w:r>
          </w:p>
        </w:tc>
        <w:tc>
          <w:tcPr>
            <w:tcW w:w="8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BB3D3B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58</w:t>
            </w:r>
          </w:p>
        </w:tc>
        <w:tc>
          <w:tcPr>
            <w:tcW w:w="8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28F7A5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12</w:t>
            </w:r>
          </w:p>
        </w:tc>
        <w:tc>
          <w:tcPr>
            <w:tcW w:w="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B14E7A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6</w:t>
            </w:r>
          </w:p>
        </w:tc>
      </w:tr>
    </w:tbl>
    <w:p w14:paraId="465A3ACD" w14:textId="207FE4EE" w:rsidR="00F43793" w:rsidRPr="008660C9" w:rsidRDefault="008660C9" w:rsidP="008660C9">
      <w:pPr>
        <w:jc w:val="center"/>
        <w:rPr>
          <w:rFonts w:cs="Arial"/>
          <w:bCs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 xml:space="preserve">21. </w:t>
      </w:r>
      <w:r w:rsidR="0077789E">
        <w:rPr>
          <w:sz w:val="16"/>
          <w:szCs w:val="20"/>
        </w:rPr>
        <w:t>Uso del SIVEI en futuras ocasiones</w:t>
      </w:r>
    </w:p>
    <w:p w14:paraId="45E8DEE3" w14:textId="56F9C07C" w:rsidR="00F43793" w:rsidRDefault="00F43793" w:rsidP="006D2CF5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>
        <w:rPr>
          <w:noProof/>
        </w:rPr>
        <w:drawing>
          <wp:inline distT="0" distB="0" distL="0" distR="0" wp14:anchorId="6C0C5C61" wp14:editId="3140E748">
            <wp:extent cx="4572000" cy="2743200"/>
            <wp:effectExtent l="0" t="0" r="0" b="0"/>
            <wp:docPr id="6" name="Gráfico 6">
              <a:extLst xmlns:a="http://schemas.openxmlformats.org/drawingml/2006/main">
                <a:ext uri="{FF2B5EF4-FFF2-40B4-BE49-F238E27FC236}">
                  <a16:creationId xmlns:a16="http://schemas.microsoft.com/office/drawing/2014/main" id="{4B71E72E-4DD2-9F73-499C-DFBBBA599BC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356E3470" w14:textId="40D2B3ED" w:rsidR="0077789E" w:rsidRPr="007563DA" w:rsidRDefault="0077789E" w:rsidP="0077789E">
      <w:pPr>
        <w:jc w:val="center"/>
        <w:rPr>
          <w:rFonts w:cs="Arial"/>
          <w:bCs/>
          <w:szCs w:val="20"/>
        </w:rPr>
      </w:pPr>
      <w:r>
        <w:rPr>
          <w:b/>
          <w:bCs/>
          <w:sz w:val="16"/>
          <w:szCs w:val="20"/>
        </w:rPr>
        <w:t>Grafica 5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Uso del SIVEI en futuras ocasiones</w:t>
      </w:r>
    </w:p>
    <w:p w14:paraId="4E2308BB" w14:textId="77777777" w:rsidR="00F43793" w:rsidRDefault="00F43793" w:rsidP="00F43793">
      <w:pPr>
        <w:jc w:val="center"/>
        <w:rPr>
          <w:rFonts w:asciiTheme="majorHAnsi" w:hAnsiTheme="majorHAnsi"/>
          <w:b/>
          <w:color w:val="9F5CA1"/>
          <w:sz w:val="22"/>
          <w:szCs w:val="22"/>
        </w:rPr>
      </w:pPr>
    </w:p>
    <w:p w14:paraId="4DA01A98" w14:textId="00104E47" w:rsidR="00F43793" w:rsidRDefault="00F43793" w:rsidP="00F43793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F43793">
        <w:rPr>
          <w:rFonts w:asciiTheme="majorHAnsi" w:hAnsiTheme="majorHAnsi"/>
          <w:b/>
          <w:color w:val="9F5CA1"/>
          <w:sz w:val="22"/>
          <w:szCs w:val="22"/>
        </w:rPr>
        <w:t>¿Recomendarías el uso del Sistema de Voto Electrónico por Internet?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58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960"/>
        <w:gridCol w:w="1960"/>
      </w:tblGrid>
      <w:tr w:rsidR="00F43793" w:rsidRPr="00F43793" w14:paraId="52F22FCE" w14:textId="77777777" w:rsidTr="00F43793">
        <w:trPr>
          <w:trHeight w:val="315"/>
          <w:jc w:val="center"/>
        </w:trPr>
        <w:tc>
          <w:tcPr>
            <w:tcW w:w="1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bottom"/>
            <w:hideMark/>
          </w:tcPr>
          <w:p w14:paraId="3A85B851" w14:textId="77777777" w:rsidR="00F43793" w:rsidRPr="00F43793" w:rsidRDefault="00F43793" w:rsidP="00F43793">
            <w:pPr>
              <w:spacing w:before="0" w:after="0"/>
              <w:jc w:val="left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 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center"/>
            <w:hideMark/>
          </w:tcPr>
          <w:p w14:paraId="36FCCB4D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Sí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center"/>
            <w:hideMark/>
          </w:tcPr>
          <w:p w14:paraId="1B101494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No</w:t>
            </w:r>
          </w:p>
        </w:tc>
      </w:tr>
      <w:tr w:rsidR="00F43793" w:rsidRPr="00F43793" w14:paraId="0257476C" w14:textId="77777777" w:rsidTr="00F43793">
        <w:trPr>
          <w:trHeight w:val="1215"/>
          <w:jc w:val="center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020DAF6" w14:textId="77777777" w:rsidR="00F43793" w:rsidRPr="00F43793" w:rsidRDefault="00F43793" w:rsidP="00F43793">
            <w:pPr>
              <w:spacing w:before="0" w:after="0"/>
              <w:jc w:val="left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¿Recomendarías el uso del Sistema de Voto Electrónico por Internet?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7CE322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499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229268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24</w:t>
            </w:r>
          </w:p>
        </w:tc>
      </w:tr>
    </w:tbl>
    <w:p w14:paraId="2B20319C" w14:textId="2C2AF27B" w:rsidR="0077789E" w:rsidRPr="008660C9" w:rsidRDefault="0077789E" w:rsidP="0077789E">
      <w:pPr>
        <w:jc w:val="center"/>
        <w:rPr>
          <w:rFonts w:cs="Arial"/>
          <w:bCs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 xml:space="preserve">22. </w:t>
      </w:r>
      <w:r>
        <w:rPr>
          <w:sz w:val="16"/>
          <w:szCs w:val="20"/>
        </w:rPr>
        <w:t>Recomendarías el uso de SIVEI</w:t>
      </w:r>
    </w:p>
    <w:p w14:paraId="1F9E49D6" w14:textId="77777777" w:rsidR="00F43793" w:rsidRDefault="00F43793" w:rsidP="00F43793">
      <w:pPr>
        <w:spacing w:before="0" w:after="200"/>
        <w:jc w:val="left"/>
        <w:rPr>
          <w:rFonts w:cs="Arial"/>
        </w:rPr>
      </w:pPr>
    </w:p>
    <w:p w14:paraId="41763788" w14:textId="56840978" w:rsidR="00F43793" w:rsidRPr="003F685A" w:rsidRDefault="00F43793" w:rsidP="00F43793">
      <w:pPr>
        <w:spacing w:before="0" w:after="200"/>
        <w:jc w:val="left"/>
        <w:rPr>
          <w:rFonts w:cs="Arial"/>
        </w:rPr>
      </w:pPr>
      <w:r>
        <w:rPr>
          <w:rFonts w:cs="Arial"/>
        </w:rPr>
        <w:t>T</w:t>
      </w:r>
      <w:r w:rsidRPr="00014C5F">
        <w:rPr>
          <w:rFonts w:cs="Arial"/>
        </w:rPr>
        <w:t>omando en consideración l</w:t>
      </w:r>
      <w:r>
        <w:rPr>
          <w:rFonts w:cs="Arial"/>
        </w:rPr>
        <w:t>a</w:t>
      </w:r>
      <w:r w:rsidRPr="00014C5F">
        <w:rPr>
          <w:rFonts w:cs="Arial"/>
        </w:rPr>
        <w:t xml:space="preserve">s </w:t>
      </w:r>
      <w:r>
        <w:rPr>
          <w:rFonts w:cs="Arial"/>
        </w:rPr>
        <w:t>respuestas</w:t>
      </w:r>
      <w:r w:rsidRPr="00014C5F">
        <w:rPr>
          <w:rFonts w:cs="Arial"/>
        </w:rPr>
        <w:t xml:space="preserve"> emitid</w:t>
      </w:r>
      <w:r>
        <w:rPr>
          <w:rFonts w:cs="Arial"/>
        </w:rPr>
        <w:t>a</w:t>
      </w:r>
      <w:r w:rsidRPr="00014C5F">
        <w:rPr>
          <w:rFonts w:cs="Arial"/>
        </w:rPr>
        <w:t>s por las y los ciudadanos</w:t>
      </w:r>
      <w:r>
        <w:rPr>
          <w:rFonts w:cs="Arial"/>
        </w:rPr>
        <w:t xml:space="preserve"> que participaron en la encuesta de satisfacción, se identificó lo siguiente:</w:t>
      </w:r>
      <w:r>
        <w:rPr>
          <w:rFonts w:cs="Arial"/>
        </w:rPr>
        <w:br/>
      </w:r>
    </w:p>
    <w:p w14:paraId="6F3D2456" w14:textId="4454F608" w:rsidR="00F43793" w:rsidRPr="00A51DE8" w:rsidRDefault="00F43793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El </w:t>
      </w:r>
      <w:r>
        <w:rPr>
          <w:b/>
          <w:color w:val="9F5CA1"/>
        </w:rPr>
        <w:t xml:space="preserve">95.0000%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409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 xml:space="preserve">de los ciudadanos indicaron que si </w:t>
      </w:r>
      <w:proofErr w:type="gramStart"/>
      <w:r>
        <w:rPr>
          <w:bCs/>
        </w:rPr>
        <w:t>recomendarían</w:t>
      </w:r>
      <w:proofErr w:type="gramEnd"/>
      <w:r>
        <w:rPr>
          <w:bCs/>
        </w:rPr>
        <w:t xml:space="preserve"> el uso del Sistema de Voto </w:t>
      </w:r>
      <w:r w:rsidR="007976DF">
        <w:rPr>
          <w:bCs/>
        </w:rPr>
        <w:t>Electrónico</w:t>
      </w:r>
      <w:r>
        <w:rPr>
          <w:bCs/>
        </w:rPr>
        <w:t xml:space="preserve"> por Internet.</w:t>
      </w:r>
    </w:p>
    <w:p w14:paraId="17A7DF78" w14:textId="77777777" w:rsidR="00F43793" w:rsidRPr="00A51DE8" w:rsidRDefault="00F43793" w:rsidP="00F43793">
      <w:pPr>
        <w:pStyle w:val="Prrafodelista"/>
        <w:spacing w:before="0" w:after="200"/>
        <w:ind w:left="1068"/>
      </w:pPr>
    </w:p>
    <w:p w14:paraId="1758B043" w14:textId="6D1D2D0D" w:rsidR="00F43793" w:rsidRPr="00F43793" w:rsidRDefault="00F43793" w:rsidP="00583EFD">
      <w:pPr>
        <w:pStyle w:val="Prrafodelista"/>
        <w:numPr>
          <w:ilvl w:val="0"/>
          <w:numId w:val="12"/>
        </w:numPr>
        <w:spacing w:before="0" w:after="200"/>
      </w:pPr>
      <w:r w:rsidRPr="006D2CF5">
        <w:rPr>
          <w:bCs/>
        </w:rPr>
        <w:t xml:space="preserve">Mientras que, el </w:t>
      </w:r>
      <w:r>
        <w:rPr>
          <w:b/>
          <w:color w:val="9F5CA1"/>
        </w:rPr>
        <w:t>5.0000</w:t>
      </w:r>
      <w:r w:rsidRPr="006D2CF5">
        <w:rPr>
          <w:b/>
          <w:color w:val="9F5CA1"/>
        </w:rPr>
        <w:t>% (</w:t>
      </w:r>
      <w:r>
        <w:rPr>
          <w:b/>
          <w:color w:val="9F5CA1"/>
        </w:rPr>
        <w:t>24</w:t>
      </w:r>
      <w:r w:rsidRPr="006D2CF5">
        <w:rPr>
          <w:b/>
          <w:color w:val="9F5CA1"/>
        </w:rPr>
        <w:t xml:space="preserve"> personas)</w:t>
      </w:r>
      <w:r w:rsidRPr="006D2CF5">
        <w:rPr>
          <w:bCs/>
          <w:color w:val="9F5CA1"/>
        </w:rPr>
        <w:t xml:space="preserve"> </w:t>
      </w:r>
      <w:r w:rsidRPr="006D2CF5">
        <w:rPr>
          <w:bCs/>
        </w:rPr>
        <w:t>de los</w:t>
      </w:r>
      <w:r>
        <w:rPr>
          <w:bCs/>
        </w:rPr>
        <w:t xml:space="preserve"> </w:t>
      </w:r>
      <w:r w:rsidRPr="006D2CF5">
        <w:rPr>
          <w:bCs/>
        </w:rPr>
        <w:t>ciudadanos indicaron que</w:t>
      </w:r>
      <w:r>
        <w:rPr>
          <w:bCs/>
        </w:rPr>
        <w:t xml:space="preserve"> no recomendarían el uso del Sistema de Voto </w:t>
      </w:r>
      <w:r w:rsidR="007976DF">
        <w:rPr>
          <w:bCs/>
        </w:rPr>
        <w:t>Electrónico</w:t>
      </w:r>
      <w:r>
        <w:rPr>
          <w:bCs/>
        </w:rPr>
        <w:t xml:space="preserve"> por Internet.</w:t>
      </w:r>
    </w:p>
    <w:p w14:paraId="63F6F714" w14:textId="77777777" w:rsidR="00F43793" w:rsidRDefault="00F43793" w:rsidP="00F43793">
      <w:pPr>
        <w:pStyle w:val="Prrafodelista"/>
      </w:pPr>
    </w:p>
    <w:p w14:paraId="771A569C" w14:textId="77777777" w:rsidR="00F43793" w:rsidRDefault="00F43793" w:rsidP="00F43793">
      <w:pPr>
        <w:pStyle w:val="Prrafodelista"/>
      </w:pPr>
    </w:p>
    <w:p w14:paraId="046B08EC" w14:textId="77777777" w:rsidR="00F43793" w:rsidRDefault="00F43793" w:rsidP="00F43793">
      <w:pPr>
        <w:pStyle w:val="Prrafodelista"/>
      </w:pPr>
    </w:p>
    <w:p w14:paraId="201FC3B1" w14:textId="07D46B43" w:rsidR="00F43793" w:rsidRPr="008A5429" w:rsidRDefault="00F43793" w:rsidP="00583EFD">
      <w:pPr>
        <w:pStyle w:val="Prrafodelista"/>
        <w:keepNext/>
        <w:keepLines/>
        <w:numPr>
          <w:ilvl w:val="2"/>
          <w:numId w:val="2"/>
        </w:numPr>
        <w:spacing w:before="0" w:after="200"/>
        <w:outlineLvl w:val="1"/>
        <w:rPr>
          <w:rFonts w:cs="Arial"/>
          <w:b/>
          <w:color w:val="9F5CA1"/>
        </w:rPr>
      </w:pPr>
      <w:bookmarkStart w:id="16" w:name="_Toc166583529"/>
      <w:r>
        <w:rPr>
          <w:rFonts w:cs="Arial"/>
          <w:b/>
          <w:color w:val="9F5CA1"/>
        </w:rPr>
        <w:t>Soporte INETEL</w:t>
      </w:r>
      <w:bookmarkEnd w:id="16"/>
    </w:p>
    <w:p w14:paraId="116D1087" w14:textId="77777777" w:rsidR="00F43793" w:rsidRDefault="00F43793" w:rsidP="00F43793">
      <w:pPr>
        <w:pStyle w:val="Prrafodelista"/>
      </w:pPr>
    </w:p>
    <w:p w14:paraId="5707DEB0" w14:textId="6AD95868" w:rsidR="00F43793" w:rsidRDefault="00F43793" w:rsidP="00F43793">
      <w:pPr>
        <w:spacing w:before="0" w:after="200"/>
      </w:pPr>
      <w:r w:rsidRPr="00F43793">
        <w:t xml:space="preserve">Como parte de las encuestas, se consultó a la ciudadanía acerca del servicio ofrecido por INETEL, mediante </w:t>
      </w:r>
      <w:r>
        <w:t>tres</w:t>
      </w:r>
      <w:r w:rsidRPr="00F43793">
        <w:t xml:space="preserve"> preguntas</w:t>
      </w:r>
      <w:r>
        <w:t>.</w:t>
      </w:r>
    </w:p>
    <w:p w14:paraId="0DB7672F" w14:textId="235A31BC" w:rsidR="00F43793" w:rsidRDefault="00F43793" w:rsidP="00F43793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F43793">
        <w:rPr>
          <w:rFonts w:asciiTheme="majorHAnsi" w:hAnsiTheme="majorHAnsi"/>
          <w:b/>
          <w:color w:val="9F5CA1"/>
          <w:sz w:val="22"/>
          <w:szCs w:val="22"/>
        </w:rPr>
        <w:t>¿Solicitaste apoyo a INETEL?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58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5"/>
        <w:gridCol w:w="1976"/>
        <w:gridCol w:w="1949"/>
      </w:tblGrid>
      <w:tr w:rsidR="00F43793" w:rsidRPr="00F43793" w14:paraId="761C9195" w14:textId="77777777" w:rsidTr="0077789E">
        <w:trPr>
          <w:trHeight w:val="315"/>
          <w:jc w:val="center"/>
        </w:trPr>
        <w:tc>
          <w:tcPr>
            <w:tcW w:w="19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15C4A5BA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Pregunta</w:t>
            </w:r>
          </w:p>
        </w:tc>
        <w:tc>
          <w:tcPr>
            <w:tcW w:w="19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341694FB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Sí</w:t>
            </w:r>
          </w:p>
        </w:tc>
        <w:tc>
          <w:tcPr>
            <w:tcW w:w="194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15E34CD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No</w:t>
            </w:r>
          </w:p>
        </w:tc>
      </w:tr>
      <w:tr w:rsidR="00F43793" w:rsidRPr="00F43793" w14:paraId="15DEF7CB" w14:textId="77777777" w:rsidTr="0077789E">
        <w:trPr>
          <w:trHeight w:val="585"/>
          <w:jc w:val="center"/>
        </w:trPr>
        <w:tc>
          <w:tcPr>
            <w:tcW w:w="195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9FDA9" w14:textId="77777777" w:rsidR="00F43793" w:rsidRPr="00F43793" w:rsidRDefault="00F43793" w:rsidP="00F43793">
            <w:pPr>
              <w:spacing w:before="0" w:after="0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¿Solicitaste apoyo a INETEL?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7FF6B" w14:textId="560CC61F" w:rsidR="00F43793" w:rsidRPr="00F43793" w:rsidRDefault="0077789E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4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E7D05" w14:textId="77777777" w:rsidR="00F43793" w:rsidRPr="00F43793" w:rsidRDefault="00F43793" w:rsidP="00F4379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F4379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519</w:t>
            </w:r>
          </w:p>
        </w:tc>
      </w:tr>
    </w:tbl>
    <w:p w14:paraId="58BE0A07" w14:textId="373F672C" w:rsidR="0077789E" w:rsidRDefault="0077789E" w:rsidP="0077789E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2</w:t>
      </w:r>
      <w:r w:rsidR="00D97997">
        <w:rPr>
          <w:b/>
          <w:bCs/>
          <w:sz w:val="16"/>
          <w:szCs w:val="20"/>
        </w:rPr>
        <w:t>3</w:t>
      </w:r>
      <w:r>
        <w:rPr>
          <w:b/>
          <w:bCs/>
          <w:sz w:val="16"/>
          <w:szCs w:val="20"/>
        </w:rPr>
        <w:t xml:space="preserve">. </w:t>
      </w:r>
      <w:r w:rsidR="00D97997">
        <w:rPr>
          <w:sz w:val="16"/>
          <w:szCs w:val="20"/>
        </w:rPr>
        <w:t>Apoyo de INETEL</w:t>
      </w:r>
    </w:p>
    <w:p w14:paraId="4092BBC7" w14:textId="77777777" w:rsidR="00D97997" w:rsidRDefault="00D97997" w:rsidP="0077789E">
      <w:pPr>
        <w:jc w:val="center"/>
        <w:rPr>
          <w:rFonts w:cs="Arial"/>
          <w:bCs/>
          <w:szCs w:val="20"/>
        </w:rPr>
      </w:pPr>
    </w:p>
    <w:p w14:paraId="7331A18B" w14:textId="11DE2E8C" w:rsidR="00F43793" w:rsidRDefault="00EF5931" w:rsidP="00F43793">
      <w:pPr>
        <w:jc w:val="left"/>
        <w:rPr>
          <w:rFonts w:cs="Arial"/>
          <w:bCs/>
          <w:szCs w:val="20"/>
        </w:rPr>
      </w:pPr>
      <w:r w:rsidRPr="00EF5931">
        <w:rPr>
          <w:rFonts w:cs="Arial"/>
          <w:bCs/>
          <w:szCs w:val="20"/>
        </w:rPr>
        <w:t xml:space="preserve">Como parte de la encuesta de satisfacción </w:t>
      </w:r>
      <w:r>
        <w:rPr>
          <w:rFonts w:cs="Arial"/>
          <w:bCs/>
          <w:szCs w:val="20"/>
        </w:rPr>
        <w:t>d</w:t>
      </w:r>
      <w:r w:rsidRPr="00EF5931">
        <w:rPr>
          <w:rFonts w:cs="Arial"/>
          <w:bCs/>
          <w:szCs w:val="20"/>
        </w:rPr>
        <w:t xml:space="preserve">el Primer Simulacro de Votación a través del SIVEI, el </w:t>
      </w:r>
      <w:r w:rsidRPr="00EF5931">
        <w:rPr>
          <w:b/>
          <w:color w:val="9F5CA1"/>
        </w:rPr>
        <w:t>0.7648%</w:t>
      </w:r>
      <w:r w:rsidRPr="00EF5931">
        <w:rPr>
          <w:rFonts w:cs="Arial"/>
          <w:bCs/>
          <w:szCs w:val="20"/>
        </w:rPr>
        <w:t xml:space="preserve"> de las personas participantes respondió que </w:t>
      </w:r>
      <w:r w:rsidRPr="00EF5931">
        <w:rPr>
          <w:b/>
          <w:color w:val="9F5CA1"/>
        </w:rPr>
        <w:t>sí solicitó</w:t>
      </w:r>
      <w:r w:rsidRPr="00EF5931">
        <w:rPr>
          <w:rFonts w:cs="Arial"/>
          <w:bCs/>
          <w:szCs w:val="20"/>
        </w:rPr>
        <w:t xml:space="preserve"> apoyo a INETEL, en tanto que el </w:t>
      </w:r>
      <w:r w:rsidRPr="00EF5931">
        <w:rPr>
          <w:b/>
          <w:color w:val="9F5CA1"/>
        </w:rPr>
        <w:t>99.2352%</w:t>
      </w:r>
      <w:r w:rsidRPr="00EF5931">
        <w:rPr>
          <w:rFonts w:cs="Arial"/>
          <w:bCs/>
          <w:szCs w:val="20"/>
        </w:rPr>
        <w:t xml:space="preserve"> indicó que </w:t>
      </w:r>
      <w:r w:rsidRPr="00EF5931">
        <w:rPr>
          <w:b/>
          <w:color w:val="9F5CA1"/>
        </w:rPr>
        <w:t>no solicitó</w:t>
      </w:r>
      <w:r w:rsidRPr="00EF5931">
        <w:rPr>
          <w:rFonts w:cs="Arial"/>
          <w:bCs/>
          <w:szCs w:val="20"/>
        </w:rPr>
        <w:t xml:space="preserve"> apoyo a INETEL</w:t>
      </w:r>
      <w:r>
        <w:rPr>
          <w:rFonts w:cs="Arial"/>
          <w:bCs/>
          <w:szCs w:val="20"/>
        </w:rPr>
        <w:t>.</w:t>
      </w:r>
    </w:p>
    <w:p w14:paraId="49A87175" w14:textId="0820D01C" w:rsidR="00EF5931" w:rsidRPr="00EF5931" w:rsidRDefault="00EF5931" w:rsidP="00EF5931">
      <w:pPr>
        <w:jc w:val="left"/>
        <w:rPr>
          <w:rFonts w:cs="Arial"/>
          <w:bCs/>
          <w:szCs w:val="20"/>
        </w:rPr>
      </w:pPr>
      <w:r w:rsidRPr="00EF5931">
        <w:rPr>
          <w:rFonts w:cs="Arial"/>
          <w:bCs/>
          <w:szCs w:val="20"/>
        </w:rPr>
        <w:t>A las personas participantes que contestaron que sí solicitaron apoyo a INETEL, se les habilitó la siguiente pregunta:</w:t>
      </w:r>
    </w:p>
    <w:p w14:paraId="4EEBE611" w14:textId="68C0DB42" w:rsidR="00EF5931" w:rsidRDefault="00EF5931" w:rsidP="00EF5931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EF5931">
        <w:rPr>
          <w:rFonts w:asciiTheme="majorHAnsi" w:hAnsiTheme="majorHAnsi"/>
          <w:b/>
          <w:color w:val="9F5CA1"/>
          <w:sz w:val="22"/>
          <w:szCs w:val="22"/>
        </w:rPr>
        <w:t>¿Fue resuelta tu solicitud por parte de INETEL?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58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4"/>
        <w:gridCol w:w="1976"/>
        <w:gridCol w:w="1950"/>
      </w:tblGrid>
      <w:tr w:rsidR="00EF5931" w:rsidRPr="00EF5931" w14:paraId="2BD219B4" w14:textId="77777777" w:rsidTr="00D97997">
        <w:trPr>
          <w:trHeight w:val="315"/>
          <w:jc w:val="center"/>
        </w:trPr>
        <w:tc>
          <w:tcPr>
            <w:tcW w:w="1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9240430" w14:textId="77777777" w:rsidR="00EF5931" w:rsidRPr="00EF5931" w:rsidRDefault="00EF5931" w:rsidP="00EF5931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EF5931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Pregunta</w:t>
            </w:r>
          </w:p>
        </w:tc>
        <w:tc>
          <w:tcPr>
            <w:tcW w:w="19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25C1A38B" w14:textId="77777777" w:rsidR="00EF5931" w:rsidRPr="00EF5931" w:rsidRDefault="00EF5931" w:rsidP="00EF5931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EF5931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Sí</w:t>
            </w:r>
          </w:p>
        </w:tc>
        <w:tc>
          <w:tcPr>
            <w:tcW w:w="19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10ABD9E0" w14:textId="77777777" w:rsidR="00EF5931" w:rsidRPr="00EF5931" w:rsidRDefault="00EF5931" w:rsidP="00EF5931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EF5931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No</w:t>
            </w:r>
          </w:p>
        </w:tc>
      </w:tr>
      <w:tr w:rsidR="00EF5931" w:rsidRPr="00EF5931" w14:paraId="09073872" w14:textId="77777777" w:rsidTr="00D97997">
        <w:trPr>
          <w:trHeight w:val="870"/>
          <w:jc w:val="center"/>
        </w:trPr>
        <w:tc>
          <w:tcPr>
            <w:tcW w:w="195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0D220" w14:textId="77777777" w:rsidR="00EF5931" w:rsidRPr="00EF5931" w:rsidRDefault="00EF5931" w:rsidP="00EF5931">
            <w:pPr>
              <w:spacing w:before="0" w:after="0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EF5931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¿Fue resuelta tu solicitud por parte de INETEL?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97604" w14:textId="17DBA2CC" w:rsidR="00EF5931" w:rsidRPr="00EF5931" w:rsidRDefault="00D97997" w:rsidP="00EF5931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4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12E39" w14:textId="77777777" w:rsidR="00EF5931" w:rsidRPr="00EF5931" w:rsidRDefault="00EF5931" w:rsidP="00EF5931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EF5931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0</w:t>
            </w:r>
          </w:p>
        </w:tc>
      </w:tr>
    </w:tbl>
    <w:p w14:paraId="263C8E22" w14:textId="142A8017" w:rsidR="00D97997" w:rsidRDefault="00D97997" w:rsidP="00D97997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 xml:space="preserve">23. </w:t>
      </w:r>
      <w:r w:rsidR="00583EFD">
        <w:rPr>
          <w:sz w:val="16"/>
          <w:szCs w:val="20"/>
        </w:rPr>
        <w:t>Atención brindada por INETEL</w:t>
      </w:r>
    </w:p>
    <w:p w14:paraId="3103DFC0" w14:textId="77777777" w:rsidR="00F43793" w:rsidRPr="00A51DE8" w:rsidRDefault="00F43793" w:rsidP="00F43793">
      <w:pPr>
        <w:spacing w:before="0" w:after="200"/>
      </w:pPr>
    </w:p>
    <w:p w14:paraId="4CC94DD1" w14:textId="523C968B" w:rsidR="00EF5931" w:rsidRDefault="00EF5931" w:rsidP="00EF5931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EF5931">
        <w:rPr>
          <w:rFonts w:asciiTheme="majorHAnsi" w:hAnsiTheme="majorHAnsi"/>
          <w:b/>
          <w:color w:val="9F5CA1"/>
          <w:sz w:val="22"/>
          <w:szCs w:val="22"/>
        </w:rPr>
        <w:t>¿Cómo consideras que fue el apoyo brindado por INETEL?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831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4"/>
        <w:gridCol w:w="1398"/>
        <w:gridCol w:w="1384"/>
        <w:gridCol w:w="1384"/>
        <w:gridCol w:w="1384"/>
        <w:gridCol w:w="1384"/>
      </w:tblGrid>
      <w:tr w:rsidR="00EF5931" w:rsidRPr="00EF5931" w14:paraId="791F5CB3" w14:textId="77777777" w:rsidTr="00EF5931">
        <w:trPr>
          <w:trHeight w:val="308"/>
          <w:jc w:val="center"/>
        </w:trPr>
        <w:tc>
          <w:tcPr>
            <w:tcW w:w="13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94BB9"/>
            <w:vAlign w:val="center"/>
            <w:hideMark/>
          </w:tcPr>
          <w:p w14:paraId="4DABCA43" w14:textId="77777777" w:rsidR="00EF5931" w:rsidRPr="00EF5931" w:rsidRDefault="00EF5931" w:rsidP="00EF5931">
            <w:pPr>
              <w:spacing w:before="0" w:after="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Cs w:val="20"/>
                <w:lang w:val="es-MX" w:eastAsia="es-MX"/>
              </w:rPr>
            </w:pPr>
            <w:r w:rsidRPr="00EF5931">
              <w:rPr>
                <w:rFonts w:asciiTheme="majorHAnsi" w:eastAsia="Times New Roman" w:hAnsiTheme="majorHAnsi" w:cstheme="majorHAnsi"/>
                <w:b/>
                <w:bCs/>
                <w:color w:val="FFFFFF"/>
                <w:szCs w:val="20"/>
                <w:lang w:val="es-MX" w:eastAsia="es-MX"/>
              </w:rP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94BB9"/>
            <w:noWrap/>
            <w:vAlign w:val="center"/>
            <w:hideMark/>
          </w:tcPr>
          <w:p w14:paraId="0D2EBF2A" w14:textId="230E73C8" w:rsidR="00EF5931" w:rsidRPr="00EF5931" w:rsidRDefault="00EF5931" w:rsidP="00EF5931">
            <w:pPr>
              <w:spacing w:before="0" w:after="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Cs w:val="20"/>
                <w:lang w:val="es-MX" w:eastAsia="es-MX"/>
              </w:rPr>
            </w:pPr>
            <w:r w:rsidRPr="00EF5931">
              <w:rPr>
                <w:rFonts w:asciiTheme="majorHAnsi" w:eastAsia="Times New Roman" w:hAnsiTheme="majorHAnsi" w:cstheme="majorHAnsi"/>
                <w:b/>
                <w:bCs/>
                <w:color w:val="FFFFFF"/>
                <w:szCs w:val="20"/>
                <w:lang w:val="es-MX" w:eastAsia="es-MX"/>
              </w:rPr>
              <w:t>Totalmente útil</w:t>
            </w:r>
          </w:p>
        </w:tc>
        <w:tc>
          <w:tcPr>
            <w:tcW w:w="13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556875BD" w14:textId="77777777" w:rsidR="00EF5931" w:rsidRPr="00EF5931" w:rsidRDefault="00EF5931" w:rsidP="00EF5931">
            <w:pPr>
              <w:spacing w:before="0" w:after="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Cs w:val="20"/>
                <w:lang w:val="es-MX" w:eastAsia="es-MX"/>
              </w:rPr>
            </w:pPr>
            <w:r w:rsidRPr="00EF5931">
              <w:rPr>
                <w:rFonts w:asciiTheme="majorHAnsi" w:eastAsia="Times New Roman" w:hAnsiTheme="majorHAnsi" w:cstheme="majorHAnsi"/>
                <w:b/>
                <w:bCs/>
                <w:color w:val="FFFFFF"/>
                <w:szCs w:val="20"/>
                <w:lang w:val="es-MX" w:eastAsia="es-MX"/>
              </w:rPr>
              <w:t>Muy útil</w:t>
            </w:r>
          </w:p>
        </w:tc>
        <w:tc>
          <w:tcPr>
            <w:tcW w:w="13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2379B871" w14:textId="77777777" w:rsidR="00EF5931" w:rsidRPr="00EF5931" w:rsidRDefault="00EF5931" w:rsidP="00EF5931">
            <w:pPr>
              <w:spacing w:before="0" w:after="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Cs w:val="20"/>
                <w:lang w:val="es-MX" w:eastAsia="es-MX"/>
              </w:rPr>
            </w:pPr>
            <w:r w:rsidRPr="00EF5931">
              <w:rPr>
                <w:rFonts w:asciiTheme="majorHAnsi" w:eastAsia="Times New Roman" w:hAnsiTheme="majorHAnsi" w:cstheme="majorHAnsi"/>
                <w:b/>
                <w:bCs/>
                <w:color w:val="FFFFFF"/>
                <w:szCs w:val="20"/>
                <w:lang w:val="es-MX" w:eastAsia="es-MX"/>
              </w:rPr>
              <w:t>Útil</w:t>
            </w:r>
          </w:p>
        </w:tc>
        <w:tc>
          <w:tcPr>
            <w:tcW w:w="13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0FA5864B" w14:textId="77777777" w:rsidR="00EF5931" w:rsidRPr="00EF5931" w:rsidRDefault="00EF5931" w:rsidP="00EF5931">
            <w:pPr>
              <w:spacing w:before="0" w:after="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Cs w:val="20"/>
                <w:lang w:val="es-MX" w:eastAsia="es-MX"/>
              </w:rPr>
            </w:pPr>
            <w:r w:rsidRPr="00EF5931">
              <w:rPr>
                <w:rFonts w:asciiTheme="majorHAnsi" w:eastAsia="Times New Roman" w:hAnsiTheme="majorHAnsi" w:cstheme="majorHAnsi"/>
                <w:b/>
                <w:bCs/>
                <w:color w:val="FFFFFF"/>
                <w:szCs w:val="20"/>
                <w:lang w:val="es-MX" w:eastAsia="es-MX"/>
              </w:rPr>
              <w:t>Poco útil</w:t>
            </w:r>
          </w:p>
        </w:tc>
        <w:tc>
          <w:tcPr>
            <w:tcW w:w="13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5C1DAA69" w14:textId="77777777" w:rsidR="00EF5931" w:rsidRPr="00EF5931" w:rsidRDefault="00EF5931" w:rsidP="00EF5931">
            <w:pPr>
              <w:spacing w:before="0" w:after="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Cs w:val="20"/>
                <w:lang w:val="es-MX" w:eastAsia="es-MX"/>
              </w:rPr>
            </w:pPr>
            <w:r w:rsidRPr="00EF5931">
              <w:rPr>
                <w:rFonts w:asciiTheme="majorHAnsi" w:eastAsia="Times New Roman" w:hAnsiTheme="majorHAnsi" w:cstheme="majorHAnsi"/>
                <w:b/>
                <w:bCs/>
                <w:color w:val="FFFFFF"/>
                <w:szCs w:val="20"/>
                <w:lang w:val="es-MX" w:eastAsia="es-MX"/>
              </w:rPr>
              <w:t>Nada útil</w:t>
            </w:r>
          </w:p>
        </w:tc>
      </w:tr>
      <w:tr w:rsidR="00EF5931" w:rsidRPr="00EF5931" w14:paraId="10EAFA25" w14:textId="77777777" w:rsidTr="00EF5931">
        <w:trPr>
          <w:trHeight w:val="1191"/>
          <w:jc w:val="center"/>
        </w:trPr>
        <w:tc>
          <w:tcPr>
            <w:tcW w:w="13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344812" w14:textId="77777777" w:rsidR="00EF5931" w:rsidRPr="00EF5931" w:rsidRDefault="00EF5931" w:rsidP="00EF5931">
            <w:pPr>
              <w:spacing w:before="0" w:after="0"/>
              <w:jc w:val="center"/>
              <w:rPr>
                <w:rFonts w:asciiTheme="majorHAnsi" w:eastAsia="Times New Roman" w:hAnsiTheme="majorHAnsi" w:cstheme="majorHAnsi"/>
                <w:color w:val="000000"/>
                <w:szCs w:val="20"/>
                <w:lang w:val="es-MX" w:eastAsia="es-MX"/>
              </w:rPr>
            </w:pPr>
            <w:r w:rsidRPr="00EF5931">
              <w:rPr>
                <w:rFonts w:asciiTheme="majorHAnsi" w:eastAsia="Times New Roman" w:hAnsiTheme="majorHAnsi" w:cstheme="majorHAnsi"/>
                <w:color w:val="000000"/>
                <w:szCs w:val="20"/>
                <w:lang w:val="es-MX" w:eastAsia="es-MX"/>
              </w:rPr>
              <w:t>¿Cómo consideras que fue el apoyo brindado por INETEL?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BDBCEB" w14:textId="77777777" w:rsidR="00EF5931" w:rsidRPr="00EF5931" w:rsidRDefault="00EF5931" w:rsidP="00EF5931">
            <w:pPr>
              <w:spacing w:before="0" w:after="0"/>
              <w:jc w:val="center"/>
              <w:rPr>
                <w:rFonts w:asciiTheme="majorHAnsi" w:eastAsia="Times New Roman" w:hAnsiTheme="majorHAnsi" w:cstheme="majorHAnsi"/>
                <w:color w:val="000000"/>
                <w:szCs w:val="20"/>
                <w:lang w:val="es-MX" w:eastAsia="es-MX"/>
              </w:rPr>
            </w:pPr>
            <w:r w:rsidRPr="00EF5931">
              <w:rPr>
                <w:rFonts w:asciiTheme="majorHAnsi" w:eastAsia="Times New Roman" w:hAnsiTheme="majorHAnsi" w:cstheme="majorHAnsi"/>
                <w:color w:val="000000"/>
                <w:szCs w:val="20"/>
                <w:lang w:val="es-MX" w:eastAsia="es-MX"/>
              </w:rPr>
              <w:t>3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05702A" w14:textId="77777777" w:rsidR="00EF5931" w:rsidRPr="00EF5931" w:rsidRDefault="00EF5931" w:rsidP="00EF5931">
            <w:pPr>
              <w:spacing w:before="0" w:after="0"/>
              <w:jc w:val="center"/>
              <w:rPr>
                <w:rFonts w:asciiTheme="majorHAnsi" w:eastAsia="Times New Roman" w:hAnsiTheme="majorHAnsi" w:cstheme="majorHAnsi"/>
                <w:color w:val="000000"/>
                <w:szCs w:val="20"/>
                <w:lang w:val="es-MX" w:eastAsia="es-MX"/>
              </w:rPr>
            </w:pPr>
            <w:r w:rsidRPr="00EF5931">
              <w:rPr>
                <w:rFonts w:asciiTheme="majorHAnsi" w:eastAsia="Times New Roman" w:hAnsiTheme="majorHAnsi" w:cstheme="majorHAnsi"/>
                <w:color w:val="000000"/>
                <w:szCs w:val="20"/>
                <w:lang w:val="es-MX" w:eastAsia="es-MX"/>
              </w:rPr>
              <w:t>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ACF192" w14:textId="77777777" w:rsidR="00EF5931" w:rsidRPr="00EF5931" w:rsidRDefault="00EF5931" w:rsidP="00EF5931">
            <w:pPr>
              <w:spacing w:before="0" w:after="0"/>
              <w:jc w:val="center"/>
              <w:rPr>
                <w:rFonts w:asciiTheme="majorHAnsi" w:eastAsia="Times New Roman" w:hAnsiTheme="majorHAnsi" w:cstheme="majorHAnsi"/>
                <w:color w:val="000000"/>
                <w:szCs w:val="20"/>
                <w:lang w:val="es-MX" w:eastAsia="es-MX"/>
              </w:rPr>
            </w:pPr>
            <w:r w:rsidRPr="00EF5931">
              <w:rPr>
                <w:rFonts w:asciiTheme="majorHAnsi" w:eastAsia="Times New Roman" w:hAnsiTheme="majorHAnsi" w:cstheme="majorHAnsi"/>
                <w:color w:val="000000"/>
                <w:szCs w:val="20"/>
                <w:lang w:val="es-MX" w:eastAsia="es-MX"/>
              </w:rPr>
              <w:t>0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BC409D" w14:textId="77777777" w:rsidR="00EF5931" w:rsidRPr="00EF5931" w:rsidRDefault="00EF5931" w:rsidP="00EF5931">
            <w:pPr>
              <w:spacing w:before="0" w:after="0"/>
              <w:jc w:val="center"/>
              <w:rPr>
                <w:rFonts w:asciiTheme="majorHAnsi" w:eastAsia="Times New Roman" w:hAnsiTheme="majorHAnsi" w:cstheme="majorHAnsi"/>
                <w:color w:val="000000"/>
                <w:szCs w:val="20"/>
                <w:lang w:val="es-MX" w:eastAsia="es-MX"/>
              </w:rPr>
            </w:pPr>
            <w:r w:rsidRPr="00EF5931">
              <w:rPr>
                <w:rFonts w:asciiTheme="majorHAnsi" w:eastAsia="Times New Roman" w:hAnsiTheme="majorHAnsi" w:cstheme="majorHAnsi"/>
                <w:color w:val="000000"/>
                <w:szCs w:val="20"/>
                <w:lang w:val="es-MX" w:eastAsia="es-MX"/>
              </w:rPr>
              <w:t>0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0780F4" w14:textId="77777777" w:rsidR="00EF5931" w:rsidRPr="00EF5931" w:rsidRDefault="00EF5931" w:rsidP="00EF5931">
            <w:pPr>
              <w:spacing w:before="0" w:after="0"/>
              <w:jc w:val="center"/>
              <w:rPr>
                <w:rFonts w:asciiTheme="majorHAnsi" w:eastAsia="Times New Roman" w:hAnsiTheme="majorHAnsi" w:cstheme="majorHAnsi"/>
                <w:color w:val="000000"/>
                <w:szCs w:val="20"/>
                <w:lang w:val="es-MX" w:eastAsia="es-MX"/>
              </w:rPr>
            </w:pPr>
            <w:r w:rsidRPr="00EF5931">
              <w:rPr>
                <w:rFonts w:asciiTheme="majorHAnsi" w:eastAsia="Times New Roman" w:hAnsiTheme="majorHAnsi" w:cstheme="majorHAnsi"/>
                <w:color w:val="000000"/>
                <w:szCs w:val="20"/>
                <w:lang w:val="es-MX" w:eastAsia="es-MX"/>
              </w:rPr>
              <w:t>0</w:t>
            </w:r>
          </w:p>
        </w:tc>
      </w:tr>
    </w:tbl>
    <w:p w14:paraId="0E29CE3D" w14:textId="28FC194E" w:rsidR="00583EFD" w:rsidRDefault="00583EFD" w:rsidP="00583EFD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 xml:space="preserve">24. </w:t>
      </w:r>
      <w:r>
        <w:rPr>
          <w:sz w:val="16"/>
          <w:szCs w:val="20"/>
        </w:rPr>
        <w:t>Utilidad de la atención brindada por INETEL</w:t>
      </w:r>
    </w:p>
    <w:p w14:paraId="5A21B6C8" w14:textId="77777777" w:rsidR="00EF5931" w:rsidRDefault="00EF5931" w:rsidP="00EF5931">
      <w:pPr>
        <w:spacing w:before="0" w:after="200"/>
        <w:jc w:val="left"/>
        <w:rPr>
          <w:rFonts w:cs="Arial"/>
        </w:rPr>
      </w:pPr>
    </w:p>
    <w:p w14:paraId="03E8B4ED" w14:textId="72419C9A" w:rsidR="00EF5931" w:rsidRPr="003F685A" w:rsidRDefault="00EF5931" w:rsidP="00EF5931">
      <w:pPr>
        <w:spacing w:before="0" w:after="200"/>
        <w:jc w:val="left"/>
        <w:rPr>
          <w:rFonts w:cs="Arial"/>
        </w:rPr>
      </w:pPr>
      <w:r>
        <w:rPr>
          <w:rFonts w:cs="Arial"/>
        </w:rPr>
        <w:t>T</w:t>
      </w:r>
      <w:r w:rsidRPr="00014C5F">
        <w:rPr>
          <w:rFonts w:cs="Arial"/>
        </w:rPr>
        <w:t>omando en consideración l</w:t>
      </w:r>
      <w:r>
        <w:rPr>
          <w:rFonts w:cs="Arial"/>
        </w:rPr>
        <w:t>a</w:t>
      </w:r>
      <w:r w:rsidRPr="00014C5F">
        <w:rPr>
          <w:rFonts w:cs="Arial"/>
        </w:rPr>
        <w:t xml:space="preserve">s </w:t>
      </w:r>
      <w:r>
        <w:rPr>
          <w:rFonts w:cs="Arial"/>
        </w:rPr>
        <w:t>respuestas</w:t>
      </w:r>
      <w:r w:rsidRPr="00014C5F">
        <w:rPr>
          <w:rFonts w:cs="Arial"/>
        </w:rPr>
        <w:t xml:space="preserve"> emitid</w:t>
      </w:r>
      <w:r>
        <w:rPr>
          <w:rFonts w:cs="Arial"/>
        </w:rPr>
        <w:t>a</w:t>
      </w:r>
      <w:r w:rsidRPr="00014C5F">
        <w:rPr>
          <w:rFonts w:cs="Arial"/>
        </w:rPr>
        <w:t>s por las y los ciudadanos</w:t>
      </w:r>
      <w:r>
        <w:rPr>
          <w:rFonts w:cs="Arial"/>
        </w:rPr>
        <w:t xml:space="preserve"> que participaron en la encuesta de satisfacción, se identificó lo siguiente:</w:t>
      </w:r>
      <w:r>
        <w:rPr>
          <w:rFonts w:cs="Arial"/>
        </w:rPr>
        <w:br/>
      </w:r>
    </w:p>
    <w:p w14:paraId="11718985" w14:textId="20AD3F54" w:rsidR="00EF5931" w:rsidRPr="00421B2C" w:rsidRDefault="00EF5931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El </w:t>
      </w:r>
      <w:r>
        <w:rPr>
          <w:b/>
          <w:color w:val="9F5CA1"/>
        </w:rPr>
        <w:t xml:space="preserve">100%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4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>de los ciudadanos indicaron que solicitaron apoyo de INETEL durante su proceso de votación a través del SIVEI, indican que este apoyo brindado les resulto Muy útil o Totalmente útil.</w:t>
      </w:r>
    </w:p>
    <w:p w14:paraId="4534D8C6" w14:textId="77777777" w:rsidR="00421B2C" w:rsidRDefault="00421B2C" w:rsidP="00421B2C">
      <w:pPr>
        <w:spacing w:before="0" w:after="200"/>
      </w:pPr>
    </w:p>
    <w:p w14:paraId="08392EF8" w14:textId="77777777" w:rsidR="00421B2C" w:rsidRDefault="00421B2C" w:rsidP="00421B2C">
      <w:pPr>
        <w:spacing w:before="0" w:after="200"/>
      </w:pPr>
    </w:p>
    <w:p w14:paraId="5EAA3393" w14:textId="77777777" w:rsidR="00421B2C" w:rsidRDefault="00421B2C" w:rsidP="00421B2C">
      <w:pPr>
        <w:spacing w:before="0" w:after="200"/>
      </w:pPr>
    </w:p>
    <w:p w14:paraId="2F2884E6" w14:textId="77777777" w:rsidR="00421B2C" w:rsidRDefault="00421B2C" w:rsidP="00421B2C">
      <w:pPr>
        <w:spacing w:before="0" w:after="200"/>
      </w:pPr>
    </w:p>
    <w:p w14:paraId="6D8A85E1" w14:textId="77777777" w:rsidR="00421B2C" w:rsidRDefault="00421B2C" w:rsidP="00421B2C">
      <w:pPr>
        <w:spacing w:before="0" w:after="200"/>
      </w:pPr>
    </w:p>
    <w:p w14:paraId="084930C5" w14:textId="77777777" w:rsidR="00583EFD" w:rsidRDefault="00583EFD" w:rsidP="00421B2C">
      <w:pPr>
        <w:spacing w:before="0" w:after="200"/>
      </w:pPr>
    </w:p>
    <w:p w14:paraId="160170D8" w14:textId="77777777" w:rsidR="00583EFD" w:rsidRDefault="00583EFD" w:rsidP="00421B2C">
      <w:pPr>
        <w:spacing w:before="0" w:after="200"/>
      </w:pPr>
    </w:p>
    <w:p w14:paraId="163700ED" w14:textId="77777777" w:rsidR="00583EFD" w:rsidRDefault="00583EFD" w:rsidP="00421B2C">
      <w:pPr>
        <w:spacing w:before="0" w:after="200"/>
      </w:pPr>
    </w:p>
    <w:p w14:paraId="343E6331" w14:textId="77777777" w:rsidR="00583EFD" w:rsidRDefault="00583EFD" w:rsidP="00421B2C">
      <w:pPr>
        <w:spacing w:before="0" w:after="200"/>
      </w:pPr>
    </w:p>
    <w:p w14:paraId="5E47961E" w14:textId="77777777" w:rsidR="00583EFD" w:rsidRDefault="00583EFD" w:rsidP="00421B2C">
      <w:pPr>
        <w:spacing w:before="0" w:after="200"/>
      </w:pPr>
    </w:p>
    <w:p w14:paraId="4D1726BB" w14:textId="77777777" w:rsidR="00583EFD" w:rsidRDefault="00583EFD" w:rsidP="00421B2C">
      <w:pPr>
        <w:spacing w:before="0" w:after="200"/>
      </w:pPr>
    </w:p>
    <w:p w14:paraId="67EE3DD6" w14:textId="77777777" w:rsidR="00421B2C" w:rsidRPr="00A51DE8" w:rsidRDefault="00421B2C" w:rsidP="00421B2C">
      <w:pPr>
        <w:spacing w:before="0" w:after="200"/>
      </w:pPr>
    </w:p>
    <w:p w14:paraId="4BB5673E" w14:textId="77777777" w:rsidR="00EF5931" w:rsidRPr="00A51DE8" w:rsidRDefault="00EF5931" w:rsidP="00EF5931">
      <w:pPr>
        <w:pStyle w:val="Prrafodelista"/>
        <w:spacing w:before="0" w:after="200"/>
        <w:ind w:left="1068"/>
      </w:pPr>
    </w:p>
    <w:p w14:paraId="6105FA0F" w14:textId="2B7EDE53" w:rsidR="00EF5931" w:rsidRPr="0098787A" w:rsidRDefault="00421B2C" w:rsidP="0098787A">
      <w:pPr>
        <w:pStyle w:val="Prrafodelista"/>
        <w:keepNext/>
        <w:keepLines/>
        <w:numPr>
          <w:ilvl w:val="1"/>
          <w:numId w:val="2"/>
        </w:numPr>
        <w:spacing w:before="0" w:after="200"/>
        <w:outlineLvl w:val="1"/>
        <w:rPr>
          <w:rFonts w:cs="Arial"/>
          <w:b/>
          <w:color w:val="9F5CA1"/>
        </w:rPr>
      </w:pPr>
      <w:bookmarkStart w:id="17" w:name="_Toc166073303"/>
      <w:bookmarkStart w:id="18" w:name="_Toc166583530"/>
      <w:r>
        <w:rPr>
          <w:rFonts w:cs="Arial"/>
          <w:b/>
          <w:color w:val="9F5CA1"/>
        </w:rPr>
        <w:t>Resultados de la e</w:t>
      </w:r>
      <w:r w:rsidRPr="008A5429">
        <w:rPr>
          <w:rFonts w:cs="Arial"/>
          <w:b/>
          <w:color w:val="9F5CA1"/>
        </w:rPr>
        <w:t xml:space="preserve">ncuesta de </w:t>
      </w:r>
      <w:bookmarkEnd w:id="17"/>
      <w:r>
        <w:rPr>
          <w:rFonts w:cs="Arial"/>
          <w:b/>
          <w:color w:val="9F5CA1"/>
        </w:rPr>
        <w:t>las personas que no emitieron voto</w:t>
      </w:r>
      <w:bookmarkEnd w:id="18"/>
    </w:p>
    <w:p w14:paraId="221DF026" w14:textId="334ADF17" w:rsidR="00421B2C" w:rsidRPr="008A5429" w:rsidRDefault="00421B2C" w:rsidP="00583EFD">
      <w:pPr>
        <w:pStyle w:val="Prrafodelista"/>
        <w:keepNext/>
        <w:keepLines/>
        <w:numPr>
          <w:ilvl w:val="2"/>
          <w:numId w:val="2"/>
        </w:numPr>
        <w:spacing w:before="0" w:after="200"/>
        <w:outlineLvl w:val="1"/>
        <w:rPr>
          <w:rFonts w:cs="Arial"/>
          <w:b/>
          <w:color w:val="9F5CA1"/>
        </w:rPr>
      </w:pPr>
      <w:bookmarkStart w:id="19" w:name="_Toc166583531"/>
      <w:r>
        <w:rPr>
          <w:rFonts w:cs="Arial"/>
          <w:b/>
          <w:color w:val="9F5CA1"/>
        </w:rPr>
        <w:t>Aspectos demográficos</w:t>
      </w:r>
      <w:bookmarkEnd w:id="19"/>
    </w:p>
    <w:tbl>
      <w:tblPr>
        <w:tblW w:w="89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5"/>
        <w:gridCol w:w="979"/>
        <w:gridCol w:w="1335"/>
        <w:gridCol w:w="1335"/>
        <w:gridCol w:w="1323"/>
        <w:gridCol w:w="1319"/>
        <w:gridCol w:w="1323"/>
      </w:tblGrid>
      <w:tr w:rsidR="00421B2C" w:rsidRPr="00421B2C" w14:paraId="7F7E87C2" w14:textId="77777777" w:rsidTr="0098787A">
        <w:trPr>
          <w:trHeight w:val="452"/>
        </w:trPr>
        <w:tc>
          <w:tcPr>
            <w:tcW w:w="894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94BB9"/>
            <w:vAlign w:val="center"/>
            <w:hideMark/>
          </w:tcPr>
          <w:p w14:paraId="196CD6F0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Número de Participantes de la encuesta</w:t>
            </w:r>
          </w:p>
        </w:tc>
      </w:tr>
      <w:tr w:rsidR="00421B2C" w:rsidRPr="00421B2C" w14:paraId="4D9A9B91" w14:textId="77777777" w:rsidTr="00652A00">
        <w:trPr>
          <w:trHeight w:val="700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342B14C3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Rango de Edad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73C85D45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Femenino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8AF1780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Masculino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20257806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Prefiero no responder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587A2E95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Otro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259F101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Total por edad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2F7F9C44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Gran total</w:t>
            </w:r>
          </w:p>
        </w:tc>
      </w:tr>
      <w:tr w:rsidR="00421B2C" w:rsidRPr="00421B2C" w14:paraId="4F0CB2A0" w14:textId="77777777" w:rsidTr="00652A00">
        <w:trPr>
          <w:trHeight w:val="364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4EF2BA" w14:textId="77777777" w:rsidR="00421B2C" w:rsidRPr="00421B2C" w:rsidRDefault="00421B2C" w:rsidP="008621DE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18-29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C2965F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14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0F9B53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10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C66658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50F15E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489436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25</w:t>
            </w:r>
          </w:p>
        </w:tc>
        <w:tc>
          <w:tcPr>
            <w:tcW w:w="132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6ADF7D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230</w:t>
            </w:r>
          </w:p>
        </w:tc>
      </w:tr>
      <w:tr w:rsidR="00421B2C" w:rsidRPr="00421B2C" w14:paraId="41EAA2BB" w14:textId="77777777" w:rsidTr="00652A00">
        <w:trPr>
          <w:trHeight w:val="319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2D737A" w14:textId="1C860ECB" w:rsidR="00421B2C" w:rsidRPr="00421B2C" w:rsidRDefault="00421B2C" w:rsidP="008621DE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30-39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B3D082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42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52E61E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24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52CD0B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90BEB2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F05FC6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66</w:t>
            </w:r>
          </w:p>
        </w:tc>
        <w:tc>
          <w:tcPr>
            <w:tcW w:w="132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99706BF" w14:textId="77777777" w:rsidR="00421B2C" w:rsidRPr="00421B2C" w:rsidRDefault="00421B2C" w:rsidP="00421B2C">
            <w:pPr>
              <w:spacing w:before="0" w:after="0"/>
              <w:jc w:val="left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</w:p>
        </w:tc>
      </w:tr>
      <w:tr w:rsidR="00421B2C" w:rsidRPr="00421B2C" w14:paraId="531B0408" w14:textId="77777777" w:rsidTr="00652A00">
        <w:trPr>
          <w:trHeight w:val="291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71B580" w14:textId="77777777" w:rsidR="00421B2C" w:rsidRPr="00421B2C" w:rsidRDefault="00421B2C" w:rsidP="008621DE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40-49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4CD9F9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39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530391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33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BCB0E9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DBAF51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E173A5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73</w:t>
            </w:r>
          </w:p>
        </w:tc>
        <w:tc>
          <w:tcPr>
            <w:tcW w:w="132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1E43C6" w14:textId="77777777" w:rsidR="00421B2C" w:rsidRPr="00421B2C" w:rsidRDefault="00421B2C" w:rsidP="00421B2C">
            <w:pPr>
              <w:spacing w:before="0" w:after="0"/>
              <w:jc w:val="left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</w:p>
        </w:tc>
      </w:tr>
      <w:tr w:rsidR="00421B2C" w:rsidRPr="00421B2C" w14:paraId="20E8DF4F" w14:textId="77777777" w:rsidTr="00652A00">
        <w:trPr>
          <w:trHeight w:val="296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767F8C" w14:textId="5DF2422F" w:rsidR="00421B2C" w:rsidRPr="00421B2C" w:rsidRDefault="00421B2C" w:rsidP="008621DE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50-59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07F321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21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070796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29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BAF416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32CDBA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0B3B54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51</w:t>
            </w:r>
          </w:p>
        </w:tc>
        <w:tc>
          <w:tcPr>
            <w:tcW w:w="132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EFC86E" w14:textId="77777777" w:rsidR="00421B2C" w:rsidRPr="00421B2C" w:rsidRDefault="00421B2C" w:rsidP="00421B2C">
            <w:pPr>
              <w:spacing w:before="0" w:after="0"/>
              <w:jc w:val="left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</w:p>
        </w:tc>
      </w:tr>
      <w:tr w:rsidR="00421B2C" w:rsidRPr="00421B2C" w14:paraId="67687030" w14:textId="77777777" w:rsidTr="00652A00">
        <w:trPr>
          <w:trHeight w:val="318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CB9EC7" w14:textId="77777777" w:rsidR="00421B2C" w:rsidRPr="00421B2C" w:rsidRDefault="00421B2C" w:rsidP="008621DE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60 o más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96EEA7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5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4E6142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10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F60861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AC3E31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DAA62E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15</w:t>
            </w:r>
          </w:p>
        </w:tc>
        <w:tc>
          <w:tcPr>
            <w:tcW w:w="132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261E63" w14:textId="77777777" w:rsidR="00421B2C" w:rsidRPr="00421B2C" w:rsidRDefault="00421B2C" w:rsidP="00421B2C">
            <w:pPr>
              <w:spacing w:before="0" w:after="0"/>
              <w:jc w:val="left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</w:p>
        </w:tc>
      </w:tr>
      <w:tr w:rsidR="00421B2C" w:rsidRPr="00421B2C" w14:paraId="75AA2C77" w14:textId="77777777" w:rsidTr="00652A00">
        <w:trPr>
          <w:trHeight w:val="945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A4D26E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b/>
                <w:bCs/>
                <w:color w:val="000000"/>
                <w:szCs w:val="20"/>
                <w:lang w:val="es-MX" w:eastAsia="es-MX"/>
              </w:rPr>
              <w:t>Total por género con el que se identifican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299C81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121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65D2D6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106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562AA5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2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AEB9B0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163BD3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b/>
                <w:bCs/>
                <w:color w:val="000000"/>
                <w:szCs w:val="20"/>
                <w:lang w:val="es-MX" w:eastAsia="es-MX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01F1E8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Cs w:val="20"/>
                <w:lang w:val="es-MX" w:eastAsia="es-MX"/>
              </w:rPr>
            </w:pPr>
          </w:p>
        </w:tc>
      </w:tr>
      <w:tr w:rsidR="00421B2C" w:rsidRPr="00421B2C" w14:paraId="08D35906" w14:textId="77777777" w:rsidTr="00652A00">
        <w:trPr>
          <w:trHeight w:val="634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C78D39C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b/>
                <w:bCs/>
                <w:color w:val="000000"/>
                <w:szCs w:val="20"/>
                <w:lang w:val="es-MX" w:eastAsia="es-MX"/>
              </w:rPr>
              <w:t>Gran Total</w:t>
            </w:r>
          </w:p>
        </w:tc>
        <w:tc>
          <w:tcPr>
            <w:tcW w:w="497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5ABD3E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421B2C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230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AEEDB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A20A5" w14:textId="77777777" w:rsidR="00421B2C" w:rsidRPr="00421B2C" w:rsidRDefault="00421B2C" w:rsidP="00421B2C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szCs w:val="20"/>
                <w:lang w:val="es-MX" w:eastAsia="es-MX"/>
              </w:rPr>
            </w:pPr>
          </w:p>
        </w:tc>
      </w:tr>
    </w:tbl>
    <w:p w14:paraId="0AB94523" w14:textId="6269EA4A" w:rsidR="00652A00" w:rsidRDefault="00652A00" w:rsidP="00652A00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 xml:space="preserve">25. </w:t>
      </w:r>
      <w:r>
        <w:rPr>
          <w:sz w:val="16"/>
          <w:szCs w:val="20"/>
        </w:rPr>
        <w:t xml:space="preserve">Aspectos </w:t>
      </w:r>
      <w:r w:rsidR="00E27E90">
        <w:rPr>
          <w:sz w:val="16"/>
          <w:szCs w:val="20"/>
        </w:rPr>
        <w:t>demográficos de las personas que no emitieron voto</w:t>
      </w:r>
    </w:p>
    <w:p w14:paraId="61054466" w14:textId="77777777" w:rsidR="00421B2C" w:rsidRDefault="00421B2C" w:rsidP="00F43793">
      <w:pPr>
        <w:spacing w:before="0" w:after="200"/>
        <w:jc w:val="left"/>
        <w:rPr>
          <w:rFonts w:cs="Arial"/>
          <w:bCs/>
          <w:szCs w:val="20"/>
        </w:rPr>
      </w:pPr>
    </w:p>
    <w:p w14:paraId="164B3E24" w14:textId="5F9BAF7C" w:rsidR="00421B2C" w:rsidRDefault="00421B2C" w:rsidP="00421B2C">
      <w:pPr>
        <w:spacing w:before="0" w:after="200"/>
        <w:jc w:val="center"/>
        <w:rPr>
          <w:rFonts w:cs="Arial"/>
          <w:bCs/>
          <w:szCs w:val="20"/>
        </w:rPr>
      </w:pPr>
      <w:r>
        <w:rPr>
          <w:noProof/>
        </w:rPr>
        <w:drawing>
          <wp:inline distT="0" distB="0" distL="0" distR="0" wp14:anchorId="61F370EA" wp14:editId="49825B49">
            <wp:extent cx="3017984" cy="2319490"/>
            <wp:effectExtent l="0" t="0" r="11430" b="5080"/>
            <wp:docPr id="15" name="Gráfico 15">
              <a:extLst xmlns:a="http://schemas.openxmlformats.org/drawingml/2006/main">
                <a:ext uri="{FF2B5EF4-FFF2-40B4-BE49-F238E27FC236}">
                  <a16:creationId xmlns:a16="http://schemas.microsoft.com/office/drawing/2014/main" id="{382F8B2D-10F7-4742-A54D-FE77329386C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62F8D61A" w14:textId="4267FAB6" w:rsidR="0098787A" w:rsidRPr="007563DA" w:rsidRDefault="0098787A" w:rsidP="0098787A">
      <w:pPr>
        <w:jc w:val="center"/>
        <w:rPr>
          <w:rFonts w:cs="Arial"/>
          <w:bCs/>
          <w:szCs w:val="20"/>
        </w:rPr>
      </w:pPr>
      <w:r>
        <w:rPr>
          <w:b/>
          <w:bCs/>
          <w:sz w:val="16"/>
          <w:szCs w:val="20"/>
        </w:rPr>
        <w:t>Grafica 6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Participación de</w:t>
      </w:r>
      <w:r w:rsidR="008621DE">
        <w:rPr>
          <w:sz w:val="16"/>
          <w:szCs w:val="20"/>
        </w:rPr>
        <w:t>l género masculino</w:t>
      </w:r>
    </w:p>
    <w:p w14:paraId="0E22AAA3" w14:textId="77777777" w:rsidR="0098787A" w:rsidRDefault="0098787A" w:rsidP="00421B2C">
      <w:pPr>
        <w:spacing w:before="0" w:after="200"/>
        <w:jc w:val="center"/>
        <w:rPr>
          <w:rFonts w:cs="Arial"/>
          <w:bCs/>
          <w:szCs w:val="20"/>
        </w:rPr>
      </w:pPr>
    </w:p>
    <w:p w14:paraId="267B9DA5" w14:textId="7ACFF086" w:rsidR="00421B2C" w:rsidRDefault="00421B2C" w:rsidP="00421B2C">
      <w:pPr>
        <w:spacing w:before="0" w:after="200"/>
        <w:jc w:val="center"/>
        <w:rPr>
          <w:rFonts w:cs="Arial"/>
          <w:bCs/>
          <w:szCs w:val="20"/>
        </w:rPr>
      </w:pPr>
      <w:r>
        <w:rPr>
          <w:noProof/>
        </w:rPr>
        <w:drawing>
          <wp:inline distT="0" distB="0" distL="0" distR="0" wp14:anchorId="6E74D8F7" wp14:editId="0558B326">
            <wp:extent cx="2628900" cy="2318400"/>
            <wp:effectExtent l="0" t="0" r="0" b="5715"/>
            <wp:docPr id="16" name="Gráfico 16">
              <a:extLst xmlns:a="http://schemas.openxmlformats.org/drawingml/2006/main">
                <a:ext uri="{FF2B5EF4-FFF2-40B4-BE49-F238E27FC236}">
                  <a16:creationId xmlns:a16="http://schemas.microsoft.com/office/drawing/2014/main" id="{1C265AEE-1EB7-4D1F-958C-B096024F46B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635B6588" w14:textId="2EB5A35C" w:rsidR="008621DE" w:rsidRPr="007563DA" w:rsidRDefault="008621DE" w:rsidP="008621DE">
      <w:pPr>
        <w:jc w:val="center"/>
        <w:rPr>
          <w:rFonts w:cs="Arial"/>
          <w:bCs/>
          <w:szCs w:val="20"/>
        </w:rPr>
      </w:pPr>
      <w:r>
        <w:rPr>
          <w:b/>
          <w:bCs/>
          <w:sz w:val="16"/>
          <w:szCs w:val="20"/>
        </w:rPr>
        <w:t>Grafica 7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Participación del género femenino</w:t>
      </w:r>
    </w:p>
    <w:p w14:paraId="48864D97" w14:textId="77777777" w:rsidR="008621DE" w:rsidRDefault="008621DE" w:rsidP="00421B2C">
      <w:pPr>
        <w:spacing w:before="0" w:after="200"/>
        <w:jc w:val="center"/>
        <w:rPr>
          <w:rFonts w:cs="Arial"/>
          <w:bCs/>
          <w:szCs w:val="20"/>
        </w:rPr>
      </w:pPr>
    </w:p>
    <w:p w14:paraId="6A501824" w14:textId="58B9DB5A" w:rsidR="00D071F6" w:rsidRDefault="00D071F6" w:rsidP="00421B2C">
      <w:pPr>
        <w:spacing w:before="0" w:after="200"/>
        <w:jc w:val="center"/>
        <w:rPr>
          <w:rFonts w:cs="Arial"/>
          <w:bCs/>
          <w:szCs w:val="20"/>
        </w:rPr>
      </w:pPr>
      <w:r>
        <w:rPr>
          <w:noProof/>
        </w:rPr>
        <w:drawing>
          <wp:inline distT="0" distB="0" distL="0" distR="0" wp14:anchorId="6D20F318" wp14:editId="61732A40">
            <wp:extent cx="3112674" cy="2318400"/>
            <wp:effectExtent l="0" t="0" r="12065" b="5715"/>
            <wp:docPr id="17" name="Gráfico 17">
              <a:extLst xmlns:a="http://schemas.openxmlformats.org/drawingml/2006/main">
                <a:ext uri="{FF2B5EF4-FFF2-40B4-BE49-F238E27FC236}">
                  <a16:creationId xmlns:a16="http://schemas.microsoft.com/office/drawing/2014/main" id="{330F742E-4185-4C6C-828F-B701BB14693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2BB848D4" w14:textId="33DBC821" w:rsidR="00E27E90" w:rsidRPr="007563DA" w:rsidRDefault="00E27E90" w:rsidP="00E27E90">
      <w:pPr>
        <w:jc w:val="center"/>
        <w:rPr>
          <w:rFonts w:cs="Arial"/>
          <w:bCs/>
          <w:szCs w:val="20"/>
        </w:rPr>
      </w:pPr>
      <w:r>
        <w:rPr>
          <w:b/>
          <w:bCs/>
          <w:sz w:val="16"/>
          <w:szCs w:val="20"/>
        </w:rPr>
        <w:t>Grafica 8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No deseo responder</w:t>
      </w:r>
    </w:p>
    <w:p w14:paraId="505A43CF" w14:textId="77777777" w:rsidR="00421B2C" w:rsidRDefault="00421B2C" w:rsidP="00F43793">
      <w:pPr>
        <w:spacing w:before="0" w:after="200"/>
        <w:jc w:val="left"/>
        <w:rPr>
          <w:rFonts w:cs="Arial"/>
          <w:bCs/>
          <w:szCs w:val="20"/>
        </w:rPr>
      </w:pPr>
    </w:p>
    <w:p w14:paraId="7E0A861C" w14:textId="169AB325" w:rsidR="00D071F6" w:rsidRDefault="00D071F6" w:rsidP="00D071F6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bookmarkStart w:id="20" w:name="_Hlk166163126"/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D071F6">
        <w:rPr>
          <w:rFonts w:asciiTheme="majorHAnsi" w:hAnsiTheme="majorHAnsi"/>
          <w:b/>
          <w:color w:val="9F5CA1"/>
          <w:sz w:val="22"/>
          <w:szCs w:val="22"/>
        </w:rPr>
        <w:t>¿Cuál es tu nivel máximo de estudios?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8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8"/>
        <w:gridCol w:w="1130"/>
        <w:gridCol w:w="1446"/>
        <w:gridCol w:w="1446"/>
        <w:gridCol w:w="1446"/>
        <w:gridCol w:w="1434"/>
      </w:tblGrid>
      <w:tr w:rsidR="00D071F6" w:rsidRPr="00D071F6" w14:paraId="25495AC4" w14:textId="77777777" w:rsidTr="00D071F6">
        <w:trPr>
          <w:trHeight w:val="779"/>
          <w:jc w:val="center"/>
        </w:trPr>
        <w:tc>
          <w:tcPr>
            <w:tcW w:w="1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bookmarkEnd w:id="20"/>
          <w:p w14:paraId="61748DCE" w14:textId="77777777" w:rsidR="00D071F6" w:rsidRPr="00D071F6" w:rsidRDefault="00D071F6" w:rsidP="00D071F6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D071F6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 </w:t>
            </w:r>
          </w:p>
        </w:tc>
        <w:tc>
          <w:tcPr>
            <w:tcW w:w="11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4F70FF9C" w14:textId="77777777" w:rsidR="00D071F6" w:rsidRPr="00D071F6" w:rsidRDefault="00D071F6" w:rsidP="00D071F6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D071F6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Posgrado o equivalente</w:t>
            </w:r>
          </w:p>
        </w:tc>
        <w:tc>
          <w:tcPr>
            <w:tcW w:w="14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3D0AF377" w14:textId="77777777" w:rsidR="00D071F6" w:rsidRPr="00D071F6" w:rsidRDefault="00D071F6" w:rsidP="00D071F6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D071F6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Educación superior o equivalente</w:t>
            </w:r>
          </w:p>
        </w:tc>
        <w:tc>
          <w:tcPr>
            <w:tcW w:w="14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82AF65E" w14:textId="77777777" w:rsidR="00D071F6" w:rsidRPr="00D071F6" w:rsidRDefault="00D071F6" w:rsidP="00D071F6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D071F6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Educación básica o equivalente</w:t>
            </w:r>
          </w:p>
        </w:tc>
        <w:tc>
          <w:tcPr>
            <w:tcW w:w="14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533A61B1" w14:textId="77777777" w:rsidR="00D071F6" w:rsidRPr="00D071F6" w:rsidRDefault="00D071F6" w:rsidP="00D071F6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D071F6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Educación media superior o equivalente</w:t>
            </w:r>
          </w:p>
        </w:tc>
        <w:tc>
          <w:tcPr>
            <w:tcW w:w="14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01C2B293" w14:textId="77777777" w:rsidR="00D071F6" w:rsidRPr="00D071F6" w:rsidRDefault="00D071F6" w:rsidP="00D071F6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D071F6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Ninguna de las anteriores</w:t>
            </w:r>
          </w:p>
        </w:tc>
      </w:tr>
      <w:tr w:rsidR="00D071F6" w:rsidRPr="00D071F6" w14:paraId="45FAAE43" w14:textId="77777777" w:rsidTr="00D071F6">
        <w:trPr>
          <w:trHeight w:val="779"/>
          <w:jc w:val="center"/>
        </w:trPr>
        <w:tc>
          <w:tcPr>
            <w:tcW w:w="14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A2BCEE0" w14:textId="77777777" w:rsidR="00D071F6" w:rsidRPr="00D071F6" w:rsidRDefault="00D071F6" w:rsidP="00D071F6">
            <w:pPr>
              <w:spacing w:before="0" w:after="0"/>
              <w:jc w:val="left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D071F6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¿Cuál es tu nivel máximo de estudios?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AC1E4C" w14:textId="77777777" w:rsidR="00D071F6" w:rsidRPr="00D071F6" w:rsidRDefault="00D071F6" w:rsidP="00D071F6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D071F6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64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1328EB" w14:textId="77777777" w:rsidR="00D071F6" w:rsidRPr="00D071F6" w:rsidRDefault="00D071F6" w:rsidP="00D071F6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D071F6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133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159B01" w14:textId="77777777" w:rsidR="00D071F6" w:rsidRPr="00D071F6" w:rsidRDefault="00D071F6" w:rsidP="00D071F6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D071F6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5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E87B2F" w14:textId="77777777" w:rsidR="00D071F6" w:rsidRPr="00D071F6" w:rsidRDefault="00D071F6" w:rsidP="00D071F6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D071F6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27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CAA3CD" w14:textId="77777777" w:rsidR="00D071F6" w:rsidRPr="00D071F6" w:rsidRDefault="00D071F6" w:rsidP="00D071F6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D071F6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1</w:t>
            </w:r>
          </w:p>
        </w:tc>
      </w:tr>
    </w:tbl>
    <w:p w14:paraId="50322466" w14:textId="3750BC4E" w:rsidR="00E27E90" w:rsidRDefault="00E27E90" w:rsidP="00E27E90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 xml:space="preserve">26. </w:t>
      </w:r>
      <w:r>
        <w:rPr>
          <w:sz w:val="16"/>
          <w:szCs w:val="20"/>
        </w:rPr>
        <w:t>Nivel máximo de estudios de las personas que no emitieron voto</w:t>
      </w:r>
    </w:p>
    <w:p w14:paraId="08F8E9E8" w14:textId="77777777" w:rsidR="00E27E90" w:rsidRDefault="00E27E90" w:rsidP="00D071F6">
      <w:pPr>
        <w:rPr>
          <w:bCs/>
          <w:lang w:val="es-MX"/>
        </w:rPr>
      </w:pPr>
    </w:p>
    <w:p w14:paraId="5C3A671E" w14:textId="466AC448" w:rsidR="00D071F6" w:rsidRPr="00CD78CF" w:rsidRDefault="00D071F6" w:rsidP="00D071F6">
      <w:pPr>
        <w:rPr>
          <w:bCs/>
          <w:lang w:val="es-MX"/>
        </w:rPr>
      </w:pPr>
      <w:r w:rsidRPr="00CD78CF">
        <w:rPr>
          <w:bCs/>
          <w:lang w:val="es-MX"/>
        </w:rPr>
        <w:t xml:space="preserve">Con relación a las </w:t>
      </w:r>
      <w:r>
        <w:rPr>
          <w:bCs/>
          <w:lang w:val="es-MX"/>
        </w:rPr>
        <w:t>230</w:t>
      </w:r>
      <w:r w:rsidRPr="00CD78CF">
        <w:rPr>
          <w:bCs/>
          <w:lang w:val="es-MX"/>
        </w:rPr>
        <w:t xml:space="preserve"> respuestas que se recibieron:</w:t>
      </w:r>
    </w:p>
    <w:p w14:paraId="4792DD83" w14:textId="43E68DAA" w:rsidR="00D071F6" w:rsidRPr="00CD78CF" w:rsidRDefault="00D071F6" w:rsidP="00583EFD">
      <w:pPr>
        <w:numPr>
          <w:ilvl w:val="0"/>
          <w:numId w:val="11"/>
        </w:numPr>
        <w:rPr>
          <w:bCs/>
          <w:lang w:val="es-MX"/>
        </w:rPr>
      </w:pPr>
      <w:r w:rsidRPr="00CD78CF">
        <w:rPr>
          <w:bCs/>
          <w:lang w:val="es-MX"/>
        </w:rPr>
        <w:t xml:space="preserve">El mayor número de respuestas recibidas proviene de las personas </w:t>
      </w:r>
      <w:r w:rsidRPr="00724725">
        <w:rPr>
          <w:rFonts w:cs="Arial"/>
          <w:b/>
          <w:color w:val="9F5CA1"/>
        </w:rPr>
        <w:t>en el rango de 40 a 49 años</w:t>
      </w:r>
      <w:r w:rsidRPr="00CD78CF">
        <w:rPr>
          <w:bCs/>
          <w:lang w:val="es-MX"/>
        </w:rPr>
        <w:t xml:space="preserve">, con un porcentaje del </w:t>
      </w:r>
      <w:r w:rsidRPr="00D071F6">
        <w:rPr>
          <w:rFonts w:cs="Arial"/>
          <w:b/>
          <w:color w:val="9F5CA1"/>
        </w:rPr>
        <w:t>31.7391%</w:t>
      </w:r>
      <w:r w:rsidRPr="00724725">
        <w:rPr>
          <w:rFonts w:cs="Arial"/>
          <w:b/>
          <w:color w:val="9F5CA1"/>
        </w:rPr>
        <w:t xml:space="preserve"> (</w:t>
      </w:r>
      <w:r>
        <w:rPr>
          <w:rFonts w:cs="Arial"/>
          <w:b/>
          <w:color w:val="9F5CA1"/>
        </w:rPr>
        <w:t>73</w:t>
      </w:r>
      <w:r w:rsidRPr="00724725">
        <w:rPr>
          <w:rFonts w:cs="Arial"/>
          <w:b/>
          <w:color w:val="9F5CA1"/>
        </w:rPr>
        <w:t xml:space="preserve"> personas);</w:t>
      </w:r>
      <w:r w:rsidRPr="00CD78CF">
        <w:rPr>
          <w:bCs/>
          <w:lang w:val="es-MX"/>
        </w:rPr>
        <w:t xml:space="preserve"> seguido de las personas dentro de los</w:t>
      </w:r>
      <w:r w:rsidRPr="00CD78CF">
        <w:rPr>
          <w:b/>
          <w:lang w:val="es-MX"/>
        </w:rPr>
        <w:t xml:space="preserve"> </w:t>
      </w:r>
      <w:r w:rsidRPr="00724725">
        <w:rPr>
          <w:rFonts w:cs="Arial"/>
          <w:b/>
          <w:color w:val="9F5CA1"/>
        </w:rPr>
        <w:t xml:space="preserve">rangos de </w:t>
      </w:r>
      <w:r>
        <w:rPr>
          <w:rFonts w:cs="Arial"/>
          <w:b/>
          <w:color w:val="9F5CA1"/>
        </w:rPr>
        <w:t>30</w:t>
      </w:r>
      <w:r w:rsidRPr="00724725">
        <w:rPr>
          <w:rFonts w:cs="Arial"/>
          <w:b/>
          <w:color w:val="9F5CA1"/>
        </w:rPr>
        <w:t xml:space="preserve"> a </w:t>
      </w:r>
      <w:r>
        <w:rPr>
          <w:rFonts w:cs="Arial"/>
          <w:b/>
          <w:color w:val="9F5CA1"/>
        </w:rPr>
        <w:t>3</w:t>
      </w:r>
      <w:r w:rsidRPr="00724725">
        <w:rPr>
          <w:rFonts w:cs="Arial"/>
          <w:b/>
          <w:color w:val="9F5CA1"/>
        </w:rPr>
        <w:t>9 años</w:t>
      </w:r>
      <w:r w:rsidRPr="00CD78CF">
        <w:rPr>
          <w:bCs/>
          <w:lang w:val="es-MX"/>
        </w:rPr>
        <w:t xml:space="preserve"> cuyas respuestas representaron el </w:t>
      </w:r>
      <w:r w:rsidRPr="00D071F6">
        <w:rPr>
          <w:rFonts w:cs="Arial"/>
          <w:b/>
          <w:color w:val="9F5CA1"/>
        </w:rPr>
        <w:t>28.6957%</w:t>
      </w:r>
      <w:r w:rsidRPr="00724725">
        <w:rPr>
          <w:rFonts w:cs="Arial"/>
          <w:b/>
          <w:color w:val="9F5CA1"/>
        </w:rPr>
        <w:t xml:space="preserve"> (</w:t>
      </w:r>
      <w:r>
        <w:rPr>
          <w:rFonts w:cs="Arial"/>
          <w:b/>
          <w:color w:val="9F5CA1"/>
        </w:rPr>
        <w:t>66</w:t>
      </w:r>
      <w:r w:rsidRPr="00724725">
        <w:rPr>
          <w:rFonts w:cs="Arial"/>
          <w:b/>
          <w:color w:val="9F5CA1"/>
        </w:rPr>
        <w:t xml:space="preserve"> personas).</w:t>
      </w:r>
    </w:p>
    <w:p w14:paraId="4CC8DCA0" w14:textId="77777777" w:rsidR="00D071F6" w:rsidRPr="00D071F6" w:rsidRDefault="00D071F6" w:rsidP="00583EFD">
      <w:pPr>
        <w:numPr>
          <w:ilvl w:val="0"/>
          <w:numId w:val="11"/>
        </w:numPr>
        <w:rPr>
          <w:rFonts w:cs="Arial"/>
          <w:b/>
          <w:color w:val="9F5CA1"/>
        </w:rPr>
      </w:pPr>
      <w:r w:rsidRPr="00CD78CF">
        <w:rPr>
          <w:bCs/>
          <w:lang w:val="es-MX"/>
        </w:rPr>
        <w:t xml:space="preserve">Se observó que </w:t>
      </w:r>
      <w:r w:rsidRPr="00CD78CF">
        <w:rPr>
          <w:lang w:val="es-MX"/>
        </w:rPr>
        <w:t xml:space="preserve">la participación de las personas que se identifican con el </w:t>
      </w:r>
      <w:r w:rsidRPr="00875EFE">
        <w:rPr>
          <w:rFonts w:cs="Arial"/>
          <w:b/>
          <w:color w:val="9F5CA1"/>
        </w:rPr>
        <w:t>género femenino</w:t>
      </w:r>
      <w:r w:rsidRPr="00CD78CF">
        <w:rPr>
          <w:lang w:val="es-MX"/>
        </w:rPr>
        <w:t xml:space="preserve"> es</w:t>
      </w:r>
      <w:r w:rsidRPr="00CD78CF">
        <w:rPr>
          <w:bCs/>
          <w:lang w:val="es-MX"/>
        </w:rPr>
        <w:t xml:space="preserve"> del </w:t>
      </w:r>
      <w:r>
        <w:rPr>
          <w:rFonts w:cs="Arial"/>
          <w:b/>
          <w:color w:val="9F5CA1"/>
        </w:rPr>
        <w:t>52.6087%</w:t>
      </w:r>
      <w:r w:rsidRPr="00875EFE">
        <w:rPr>
          <w:rFonts w:cs="Arial"/>
          <w:b/>
          <w:color w:val="9F5CA1"/>
        </w:rPr>
        <w:t xml:space="preserve"> (</w:t>
      </w:r>
      <w:r>
        <w:rPr>
          <w:rFonts w:cs="Arial"/>
          <w:b/>
          <w:color w:val="9F5CA1"/>
        </w:rPr>
        <w:t>121</w:t>
      </w:r>
      <w:r w:rsidRPr="00875EFE">
        <w:rPr>
          <w:rFonts w:cs="Arial"/>
          <w:b/>
          <w:color w:val="9F5CA1"/>
        </w:rPr>
        <w:t xml:space="preserve"> personas)</w:t>
      </w:r>
      <w:r w:rsidRPr="00CD78CF">
        <w:rPr>
          <w:bCs/>
          <w:lang w:val="es-MX"/>
        </w:rPr>
        <w:t xml:space="preserve"> mientras que las respuestas que se recibieron de personas que se identifican con el </w:t>
      </w:r>
      <w:r w:rsidRPr="00875EFE">
        <w:rPr>
          <w:rFonts w:cs="Arial"/>
          <w:b/>
          <w:color w:val="9F5CA1"/>
        </w:rPr>
        <w:t>género masculino</w:t>
      </w:r>
      <w:r w:rsidRPr="00CD78CF">
        <w:rPr>
          <w:bCs/>
          <w:lang w:val="es-MX"/>
        </w:rPr>
        <w:t xml:space="preserve"> representan el </w:t>
      </w:r>
      <w:r>
        <w:rPr>
          <w:rFonts w:cs="Arial"/>
          <w:b/>
          <w:color w:val="9F5CA1"/>
        </w:rPr>
        <w:t>46.0870</w:t>
      </w:r>
      <w:r w:rsidRPr="00875EFE">
        <w:rPr>
          <w:rFonts w:cs="Arial"/>
          <w:b/>
          <w:color w:val="9F5CA1"/>
        </w:rPr>
        <w:t>% (</w:t>
      </w:r>
      <w:r>
        <w:rPr>
          <w:rFonts w:cs="Arial"/>
          <w:b/>
          <w:color w:val="9F5CA1"/>
        </w:rPr>
        <w:t>106</w:t>
      </w:r>
      <w:r w:rsidRPr="00875EFE">
        <w:rPr>
          <w:rFonts w:cs="Arial"/>
          <w:b/>
          <w:color w:val="9F5CA1"/>
        </w:rPr>
        <w:t xml:space="preserve"> personas).</w:t>
      </w:r>
    </w:p>
    <w:p w14:paraId="6848CED7" w14:textId="0E892A3A" w:rsidR="00D071F6" w:rsidRPr="00875EFE" w:rsidRDefault="00D071F6" w:rsidP="00583EFD">
      <w:pPr>
        <w:numPr>
          <w:ilvl w:val="0"/>
          <w:numId w:val="11"/>
        </w:numPr>
        <w:rPr>
          <w:rFonts w:cs="Arial"/>
          <w:b/>
          <w:color w:val="9F5CA1"/>
        </w:rPr>
      </w:pPr>
      <w:r w:rsidRPr="00CD78CF">
        <w:rPr>
          <w:bCs/>
          <w:lang w:val="es-MX"/>
        </w:rPr>
        <w:t>Finalmente, se identific</w:t>
      </w:r>
      <w:r>
        <w:rPr>
          <w:bCs/>
          <w:lang w:val="es-MX"/>
        </w:rPr>
        <w:t>ó</w:t>
      </w:r>
      <w:r w:rsidRPr="00CD78CF">
        <w:rPr>
          <w:bCs/>
          <w:lang w:val="es-MX"/>
        </w:rPr>
        <w:t xml:space="preserve"> </w:t>
      </w:r>
      <w:r>
        <w:rPr>
          <w:bCs/>
          <w:lang w:val="es-MX"/>
        </w:rPr>
        <w:t>1</w:t>
      </w:r>
      <w:r w:rsidRPr="00CD78CF">
        <w:rPr>
          <w:bCs/>
          <w:lang w:val="es-MX"/>
        </w:rPr>
        <w:t xml:space="preserve"> respuesta de personas que se identifiquen con otro género y </w:t>
      </w:r>
      <w:r>
        <w:rPr>
          <w:bCs/>
          <w:lang w:val="es-MX"/>
        </w:rPr>
        <w:t>2</w:t>
      </w:r>
      <w:r w:rsidRPr="00CD78CF">
        <w:rPr>
          <w:bCs/>
          <w:lang w:val="es-MX"/>
        </w:rPr>
        <w:t xml:space="preserve"> personas que prefirieron no responder, lo que representa el </w:t>
      </w:r>
      <w:r w:rsidRPr="00875EFE">
        <w:rPr>
          <w:rFonts w:cs="Arial"/>
          <w:b/>
          <w:color w:val="9F5CA1"/>
        </w:rPr>
        <w:t>1.</w:t>
      </w:r>
      <w:r>
        <w:rPr>
          <w:rFonts w:cs="Arial"/>
          <w:b/>
          <w:color w:val="9F5CA1"/>
        </w:rPr>
        <w:t>3043</w:t>
      </w:r>
      <w:r w:rsidRPr="00875EFE">
        <w:rPr>
          <w:rFonts w:cs="Arial"/>
          <w:b/>
          <w:color w:val="9F5CA1"/>
        </w:rPr>
        <w:t>%.</w:t>
      </w:r>
    </w:p>
    <w:p w14:paraId="4C340FA8" w14:textId="1155CBE0" w:rsidR="00D071F6" w:rsidRPr="00CD78CF" w:rsidRDefault="00D071F6" w:rsidP="00583EFD">
      <w:pPr>
        <w:numPr>
          <w:ilvl w:val="0"/>
          <w:numId w:val="11"/>
        </w:numPr>
        <w:rPr>
          <w:bCs/>
          <w:lang w:val="es-MX"/>
        </w:rPr>
      </w:pPr>
      <w:r w:rsidRPr="00D071F6">
        <w:rPr>
          <w:rFonts w:cs="Arial"/>
          <w:b/>
          <w:color w:val="9F5CA1"/>
        </w:rPr>
        <w:t>El 57.</w:t>
      </w:r>
      <w:r>
        <w:rPr>
          <w:rFonts w:cs="Arial"/>
          <w:b/>
          <w:color w:val="9F5CA1"/>
        </w:rPr>
        <w:t>8261</w:t>
      </w:r>
      <w:r w:rsidRPr="00D071F6">
        <w:rPr>
          <w:rFonts w:cs="Arial"/>
          <w:b/>
          <w:color w:val="9F5CA1"/>
        </w:rPr>
        <w:t>%</w:t>
      </w:r>
      <w:r>
        <w:rPr>
          <w:rFonts w:cs="Arial"/>
          <w:b/>
          <w:color w:val="9F5CA1"/>
        </w:rPr>
        <w:t xml:space="preserve"> </w:t>
      </w:r>
      <w:r w:rsidRPr="00D071F6">
        <w:rPr>
          <w:rFonts w:cs="Arial"/>
          <w:b/>
          <w:color w:val="9F5CA1"/>
        </w:rPr>
        <w:t>(133 personas)</w:t>
      </w:r>
      <w:r w:rsidRPr="00CD78CF">
        <w:rPr>
          <w:b/>
          <w:lang w:val="es-MX"/>
        </w:rPr>
        <w:t xml:space="preserve"> </w:t>
      </w:r>
      <w:r w:rsidRPr="00CD78CF">
        <w:rPr>
          <w:bCs/>
          <w:lang w:val="es-MX"/>
        </w:rPr>
        <w:t xml:space="preserve">de los participantes en la encuesta señalan tener un </w:t>
      </w:r>
      <w:r w:rsidRPr="00CD78CF">
        <w:rPr>
          <w:lang w:val="es-MX"/>
        </w:rPr>
        <w:t xml:space="preserve">nivel de </w:t>
      </w:r>
      <w:r w:rsidRPr="00D071F6">
        <w:rPr>
          <w:rFonts w:cs="Arial"/>
          <w:b/>
          <w:color w:val="9F5CA1"/>
        </w:rPr>
        <w:t>educación superior o equivalente</w:t>
      </w:r>
      <w:r w:rsidRPr="00CD78CF">
        <w:rPr>
          <w:bCs/>
          <w:lang w:val="es-MX"/>
        </w:rPr>
        <w:t xml:space="preserve">, mientras que el </w:t>
      </w:r>
      <w:r w:rsidRPr="00D071F6">
        <w:rPr>
          <w:rFonts w:cs="Arial"/>
          <w:b/>
          <w:color w:val="9F5CA1"/>
        </w:rPr>
        <w:t>27.8261% (85 personas)</w:t>
      </w:r>
      <w:r w:rsidRPr="00CD78CF">
        <w:rPr>
          <w:bCs/>
          <w:lang w:val="es-MX"/>
        </w:rPr>
        <w:t xml:space="preserve"> indicaron tener estudios de </w:t>
      </w:r>
      <w:r w:rsidRPr="00D071F6">
        <w:rPr>
          <w:rFonts w:cs="Arial"/>
          <w:b/>
          <w:color w:val="9F5CA1"/>
        </w:rPr>
        <w:t>posgrado o equivalente</w:t>
      </w:r>
      <w:r w:rsidRPr="00CD78CF">
        <w:rPr>
          <w:lang w:val="es-MX"/>
        </w:rPr>
        <w:t xml:space="preserve"> y el </w:t>
      </w:r>
      <w:r>
        <w:rPr>
          <w:rFonts w:cs="Arial"/>
          <w:b/>
          <w:color w:val="9F5CA1"/>
        </w:rPr>
        <w:t>11.7391</w:t>
      </w:r>
      <w:r w:rsidRPr="00D071F6">
        <w:rPr>
          <w:rFonts w:cs="Arial"/>
          <w:b/>
          <w:color w:val="9F5CA1"/>
        </w:rPr>
        <w:t>% (</w:t>
      </w:r>
      <w:r>
        <w:rPr>
          <w:rFonts w:cs="Arial"/>
          <w:b/>
          <w:color w:val="9F5CA1"/>
        </w:rPr>
        <w:t>27</w:t>
      </w:r>
      <w:r w:rsidRPr="00D071F6">
        <w:rPr>
          <w:rFonts w:cs="Arial"/>
          <w:b/>
          <w:color w:val="9F5CA1"/>
        </w:rPr>
        <w:t xml:space="preserve"> personas) </w:t>
      </w:r>
      <w:r w:rsidRPr="00CD78CF">
        <w:rPr>
          <w:lang w:val="es-MX"/>
        </w:rPr>
        <w:t xml:space="preserve">refirió tener una educación de </w:t>
      </w:r>
      <w:r w:rsidRPr="00D071F6">
        <w:rPr>
          <w:rFonts w:cs="Arial"/>
          <w:b/>
          <w:color w:val="9F5CA1"/>
        </w:rPr>
        <w:t>media superior o equivalente</w:t>
      </w:r>
      <w:r w:rsidRPr="00CD78CF">
        <w:rPr>
          <w:lang w:val="es-MX"/>
        </w:rPr>
        <w:t>.</w:t>
      </w:r>
      <w:r w:rsidRPr="00CD78CF">
        <w:rPr>
          <w:bCs/>
          <w:lang w:val="es-MX"/>
        </w:rPr>
        <w:t xml:space="preserve"> El </w:t>
      </w:r>
      <w:r w:rsidRPr="00D071F6">
        <w:rPr>
          <w:rFonts w:cs="Arial"/>
          <w:b/>
          <w:color w:val="9F5CA1"/>
        </w:rPr>
        <w:t>2.</w:t>
      </w:r>
      <w:r w:rsidR="00E841D8">
        <w:rPr>
          <w:rFonts w:cs="Arial"/>
          <w:b/>
          <w:color w:val="9F5CA1"/>
        </w:rPr>
        <w:t>6087</w:t>
      </w:r>
      <w:r w:rsidRPr="00D071F6">
        <w:rPr>
          <w:rFonts w:cs="Arial"/>
          <w:b/>
          <w:color w:val="9F5CA1"/>
        </w:rPr>
        <w:t>% (</w:t>
      </w:r>
      <w:r w:rsidR="00E841D8">
        <w:rPr>
          <w:rFonts w:cs="Arial"/>
          <w:b/>
          <w:color w:val="9F5CA1"/>
        </w:rPr>
        <w:t>6</w:t>
      </w:r>
      <w:r w:rsidRPr="00D071F6">
        <w:rPr>
          <w:rFonts w:cs="Arial"/>
          <w:b/>
          <w:color w:val="9F5CA1"/>
        </w:rPr>
        <w:t xml:space="preserve"> personas)</w:t>
      </w:r>
      <w:r w:rsidRPr="00CD78CF">
        <w:rPr>
          <w:bCs/>
          <w:lang w:val="es-MX"/>
        </w:rPr>
        <w:t xml:space="preserve"> indicó tener educación </w:t>
      </w:r>
      <w:r w:rsidRPr="00D071F6">
        <w:rPr>
          <w:rFonts w:cs="Arial"/>
          <w:b/>
          <w:color w:val="9F5CA1"/>
        </w:rPr>
        <w:t>básica/equivalente</w:t>
      </w:r>
      <w:r w:rsidRPr="00CD78CF">
        <w:rPr>
          <w:bCs/>
          <w:lang w:val="es-MX"/>
        </w:rPr>
        <w:t xml:space="preserve"> o ninguna de las anteriores.</w:t>
      </w:r>
    </w:p>
    <w:p w14:paraId="2C708E34" w14:textId="77777777" w:rsidR="00D071F6" w:rsidRDefault="00D071F6" w:rsidP="00D071F6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</w:p>
    <w:p w14:paraId="2559123C" w14:textId="685D3CB8" w:rsidR="00E841D8" w:rsidRDefault="00E841D8" w:rsidP="00583EFD">
      <w:pPr>
        <w:pStyle w:val="Prrafodelista"/>
        <w:keepNext/>
        <w:keepLines/>
        <w:numPr>
          <w:ilvl w:val="2"/>
          <w:numId w:val="16"/>
        </w:numPr>
        <w:spacing w:before="0" w:after="200"/>
        <w:outlineLvl w:val="1"/>
        <w:rPr>
          <w:rFonts w:cs="Arial"/>
          <w:b/>
          <w:color w:val="9F5CA1"/>
        </w:rPr>
      </w:pPr>
      <w:bookmarkStart w:id="21" w:name="_Toc166583532"/>
      <w:r>
        <w:rPr>
          <w:rFonts w:cs="Arial"/>
          <w:b/>
          <w:color w:val="9F5CA1"/>
        </w:rPr>
        <w:t>Aspectos generales</w:t>
      </w:r>
      <w:bookmarkEnd w:id="21"/>
    </w:p>
    <w:p w14:paraId="7A83364F" w14:textId="6B72CEC2" w:rsidR="00E841D8" w:rsidRDefault="00E841D8" w:rsidP="00E841D8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E841D8">
        <w:rPr>
          <w:rFonts w:asciiTheme="majorHAnsi" w:hAnsiTheme="majorHAnsi"/>
          <w:b/>
          <w:color w:val="9F5CA1"/>
          <w:sz w:val="22"/>
          <w:szCs w:val="22"/>
        </w:rPr>
        <w:t>¿Por qué no votaste a través del Sistema de Voto electrónico por Internet?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94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3"/>
        <w:gridCol w:w="1559"/>
        <w:gridCol w:w="1701"/>
        <w:gridCol w:w="1701"/>
        <w:gridCol w:w="1701"/>
        <w:gridCol w:w="967"/>
      </w:tblGrid>
      <w:tr w:rsidR="00E841D8" w:rsidRPr="00E841D8" w14:paraId="52323ABD" w14:textId="77777777" w:rsidTr="00E841D8">
        <w:trPr>
          <w:trHeight w:val="839"/>
        </w:trPr>
        <w:tc>
          <w:tcPr>
            <w:tcW w:w="1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7C7DBEF6" w14:textId="77777777" w:rsidR="00E841D8" w:rsidRPr="00E841D8" w:rsidRDefault="00E841D8" w:rsidP="00E841D8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E841D8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7F13D3E8" w14:textId="77777777" w:rsidR="00E841D8" w:rsidRPr="00E841D8" w:rsidRDefault="00E841D8" w:rsidP="00E841D8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E841D8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Dificultad en el ingreso al Sistema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36B564E4" w14:textId="77777777" w:rsidR="00E841D8" w:rsidRPr="00E841D8" w:rsidRDefault="00E841D8" w:rsidP="00E841D8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E841D8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Dificultad después de ingresar al Sistema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7EC512C" w14:textId="77777777" w:rsidR="00E841D8" w:rsidRPr="00E841D8" w:rsidRDefault="00E841D8" w:rsidP="00E841D8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E841D8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No llegó el correo para ingresar al Sistema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6FF2F6B9" w14:textId="77777777" w:rsidR="00E841D8" w:rsidRPr="00E841D8" w:rsidRDefault="00E841D8" w:rsidP="00E841D8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E841D8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Falta de tiempo o interés</w:t>
            </w:r>
          </w:p>
        </w:tc>
        <w:tc>
          <w:tcPr>
            <w:tcW w:w="9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56F00D11" w14:textId="77777777" w:rsidR="00E841D8" w:rsidRPr="00E841D8" w:rsidRDefault="00E841D8" w:rsidP="00E841D8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E841D8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Otro</w:t>
            </w:r>
          </w:p>
        </w:tc>
      </w:tr>
      <w:tr w:rsidR="00E841D8" w:rsidRPr="00E841D8" w14:paraId="3C3409EE" w14:textId="77777777" w:rsidTr="00E841D8">
        <w:trPr>
          <w:trHeight w:val="767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043E46" w14:textId="77777777" w:rsidR="00E841D8" w:rsidRPr="00E841D8" w:rsidRDefault="00E841D8" w:rsidP="00E841D8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E841D8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¿Por qué no votaste a través del Sistema de Voto electrónico por Internet?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D5E68E" w14:textId="77777777" w:rsidR="00E841D8" w:rsidRPr="00E841D8" w:rsidRDefault="00E841D8" w:rsidP="00E841D8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E841D8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74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FAE1C7" w14:textId="77777777" w:rsidR="00E841D8" w:rsidRPr="00E841D8" w:rsidRDefault="00E841D8" w:rsidP="00E841D8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E841D8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16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B46370" w14:textId="77777777" w:rsidR="00E841D8" w:rsidRPr="00E841D8" w:rsidRDefault="00E841D8" w:rsidP="00E841D8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E841D8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74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5798D9" w14:textId="77777777" w:rsidR="00E841D8" w:rsidRPr="00E841D8" w:rsidRDefault="00E841D8" w:rsidP="00E841D8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E841D8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66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8FC2E2" w14:textId="77777777" w:rsidR="00E841D8" w:rsidRPr="00E841D8" w:rsidRDefault="00E841D8" w:rsidP="00E841D8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E841D8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0</w:t>
            </w:r>
          </w:p>
        </w:tc>
      </w:tr>
    </w:tbl>
    <w:p w14:paraId="64365331" w14:textId="4DDEBAE5" w:rsidR="00E27E90" w:rsidRDefault="00E27E90" w:rsidP="00E27E90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>2</w:t>
      </w:r>
      <w:r w:rsidR="00096C1C">
        <w:rPr>
          <w:b/>
          <w:bCs/>
          <w:sz w:val="16"/>
          <w:szCs w:val="20"/>
        </w:rPr>
        <w:t>7</w:t>
      </w:r>
      <w:r>
        <w:rPr>
          <w:b/>
          <w:bCs/>
          <w:sz w:val="16"/>
          <w:szCs w:val="20"/>
        </w:rPr>
        <w:t xml:space="preserve">. </w:t>
      </w:r>
      <w:r w:rsidR="00096C1C">
        <w:rPr>
          <w:sz w:val="16"/>
          <w:szCs w:val="20"/>
        </w:rPr>
        <w:t>Razones de no participación en el flujo de votación</w:t>
      </w:r>
    </w:p>
    <w:p w14:paraId="20AF3ED7" w14:textId="77777777" w:rsidR="00D071F6" w:rsidRDefault="00D071F6" w:rsidP="00F43793">
      <w:pPr>
        <w:spacing w:before="0" w:after="200"/>
        <w:jc w:val="left"/>
        <w:rPr>
          <w:rFonts w:cs="Arial"/>
          <w:bCs/>
          <w:szCs w:val="20"/>
        </w:rPr>
      </w:pPr>
    </w:p>
    <w:p w14:paraId="2252AD97" w14:textId="4ECA9270" w:rsidR="00660F64" w:rsidRPr="003F685A" w:rsidRDefault="00660F64" w:rsidP="00660F64">
      <w:pPr>
        <w:spacing w:before="0" w:after="200"/>
        <w:jc w:val="left"/>
        <w:rPr>
          <w:rFonts w:cs="Arial"/>
        </w:rPr>
      </w:pPr>
      <w:r>
        <w:rPr>
          <w:rFonts w:cs="Arial"/>
        </w:rPr>
        <w:t>T</w:t>
      </w:r>
      <w:r w:rsidRPr="00014C5F">
        <w:rPr>
          <w:rFonts w:cs="Arial"/>
        </w:rPr>
        <w:t>omando en consideración l</w:t>
      </w:r>
      <w:r>
        <w:rPr>
          <w:rFonts w:cs="Arial"/>
        </w:rPr>
        <w:t>a</w:t>
      </w:r>
      <w:r w:rsidRPr="00014C5F">
        <w:rPr>
          <w:rFonts w:cs="Arial"/>
        </w:rPr>
        <w:t xml:space="preserve">s </w:t>
      </w:r>
      <w:r>
        <w:rPr>
          <w:rFonts w:cs="Arial"/>
        </w:rPr>
        <w:t>respuestas</w:t>
      </w:r>
      <w:r w:rsidRPr="00014C5F">
        <w:rPr>
          <w:rFonts w:cs="Arial"/>
        </w:rPr>
        <w:t xml:space="preserve"> emitid</w:t>
      </w:r>
      <w:r>
        <w:rPr>
          <w:rFonts w:cs="Arial"/>
        </w:rPr>
        <w:t>a</w:t>
      </w:r>
      <w:r w:rsidRPr="00014C5F">
        <w:rPr>
          <w:rFonts w:cs="Arial"/>
        </w:rPr>
        <w:t>s por las y los ciudadanos</w:t>
      </w:r>
      <w:r>
        <w:rPr>
          <w:rFonts w:cs="Arial"/>
        </w:rPr>
        <w:t xml:space="preserve"> que participaron en la encuesta de satisfacción de las personas que no emitieron voto, se identificó lo siguiente:</w:t>
      </w:r>
      <w:r>
        <w:rPr>
          <w:rFonts w:cs="Arial"/>
        </w:rPr>
        <w:br/>
      </w:r>
    </w:p>
    <w:p w14:paraId="58DA3905" w14:textId="0BB9D973" w:rsidR="00660F64" w:rsidRPr="00660F64" w:rsidRDefault="00660F64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El </w:t>
      </w:r>
      <w:r w:rsidRPr="00660F64">
        <w:rPr>
          <w:b/>
          <w:color w:val="9F5CA1"/>
        </w:rPr>
        <w:t>32.1739%</w:t>
      </w:r>
      <w:r>
        <w:rPr>
          <w:b/>
          <w:color w:val="9F5CA1"/>
        </w:rPr>
        <w:t xml:space="preserve">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74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>de los ciudadanos indicaron que tuvieron dificultad en el ingreso al sistema.</w:t>
      </w:r>
    </w:p>
    <w:p w14:paraId="01945151" w14:textId="77777777" w:rsidR="00660F64" w:rsidRPr="00660F64" w:rsidRDefault="00660F64" w:rsidP="00660F64">
      <w:pPr>
        <w:pStyle w:val="Prrafodelista"/>
        <w:spacing w:before="0" w:after="200"/>
      </w:pPr>
    </w:p>
    <w:p w14:paraId="372947F1" w14:textId="067B7756" w:rsidR="00660F64" w:rsidRPr="00660F64" w:rsidRDefault="00660F64" w:rsidP="00583EFD">
      <w:pPr>
        <w:pStyle w:val="Prrafodelista"/>
        <w:numPr>
          <w:ilvl w:val="0"/>
          <w:numId w:val="12"/>
        </w:numPr>
        <w:spacing w:before="0" w:after="200"/>
      </w:pPr>
      <w:r>
        <w:t xml:space="preserve">El </w:t>
      </w:r>
      <w:r w:rsidRPr="00660F64">
        <w:rPr>
          <w:b/>
          <w:color w:val="9F5CA1"/>
        </w:rPr>
        <w:t>32.1739%</w:t>
      </w:r>
      <w:r>
        <w:rPr>
          <w:b/>
          <w:color w:val="9F5CA1"/>
        </w:rPr>
        <w:t xml:space="preserve">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74</w:t>
      </w:r>
      <w:r w:rsidRPr="00925C02">
        <w:rPr>
          <w:b/>
          <w:color w:val="9F5CA1"/>
        </w:rPr>
        <w:t xml:space="preserve"> personas)</w:t>
      </w:r>
      <w:r w:rsidRPr="00660F64">
        <w:rPr>
          <w:bCs/>
        </w:rPr>
        <w:t xml:space="preserve"> </w:t>
      </w:r>
      <w:r>
        <w:rPr>
          <w:bCs/>
        </w:rPr>
        <w:t>de los ciudadanos indicaron que no les llego el correo con la cuenta de acceso para ingresar al sistema</w:t>
      </w:r>
    </w:p>
    <w:p w14:paraId="499DC940" w14:textId="77777777" w:rsidR="00660F64" w:rsidRDefault="00660F64" w:rsidP="00660F64">
      <w:pPr>
        <w:pStyle w:val="Prrafodelista"/>
      </w:pPr>
    </w:p>
    <w:p w14:paraId="223FE2B3" w14:textId="6F3735F4" w:rsidR="00660F64" w:rsidRPr="00A51DE8" w:rsidRDefault="00660F64" w:rsidP="00583EFD">
      <w:pPr>
        <w:pStyle w:val="Prrafodelista"/>
        <w:numPr>
          <w:ilvl w:val="0"/>
          <w:numId w:val="12"/>
        </w:numPr>
        <w:spacing w:before="0" w:after="200"/>
      </w:pPr>
      <w:r>
        <w:t xml:space="preserve">El </w:t>
      </w:r>
      <w:r w:rsidRPr="00660F64">
        <w:rPr>
          <w:b/>
          <w:color w:val="9F5CA1"/>
        </w:rPr>
        <w:t xml:space="preserve">28.6957%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66</w:t>
      </w:r>
      <w:r w:rsidRPr="00925C02">
        <w:rPr>
          <w:b/>
          <w:color w:val="9F5CA1"/>
        </w:rPr>
        <w:t xml:space="preserve"> personas)</w:t>
      </w:r>
      <w:r w:rsidRPr="00660F64">
        <w:rPr>
          <w:bCs/>
        </w:rPr>
        <w:t xml:space="preserve"> </w:t>
      </w:r>
      <w:r>
        <w:rPr>
          <w:bCs/>
        </w:rPr>
        <w:t>de los ciudadanos indicaron no participaron en el ejercicio por falta de interés o tiempo.</w:t>
      </w:r>
    </w:p>
    <w:p w14:paraId="46CA5360" w14:textId="77777777" w:rsidR="00660F64" w:rsidRPr="00A51DE8" w:rsidRDefault="00660F64" w:rsidP="00660F64">
      <w:pPr>
        <w:pStyle w:val="Prrafodelista"/>
        <w:spacing w:before="0" w:after="200"/>
        <w:ind w:left="1068"/>
      </w:pPr>
    </w:p>
    <w:p w14:paraId="1ECFCF86" w14:textId="2B6F2D7F" w:rsidR="00E841D8" w:rsidRPr="00660F64" w:rsidRDefault="00660F64" w:rsidP="00583EFD">
      <w:pPr>
        <w:pStyle w:val="Prrafodelista"/>
        <w:numPr>
          <w:ilvl w:val="0"/>
          <w:numId w:val="12"/>
        </w:numPr>
        <w:spacing w:before="0" w:after="200"/>
        <w:jc w:val="left"/>
        <w:rPr>
          <w:rFonts w:cs="Arial"/>
          <w:bCs/>
          <w:szCs w:val="20"/>
        </w:rPr>
      </w:pPr>
      <w:r w:rsidRPr="00660F64">
        <w:rPr>
          <w:bCs/>
        </w:rPr>
        <w:t xml:space="preserve">Mientras que, el </w:t>
      </w:r>
      <w:r w:rsidRPr="00660F64">
        <w:rPr>
          <w:b/>
          <w:color w:val="9F5CA1"/>
        </w:rPr>
        <w:t>6.9565% (16 personas)</w:t>
      </w:r>
      <w:r w:rsidRPr="00660F64">
        <w:rPr>
          <w:bCs/>
          <w:color w:val="9F5CA1"/>
        </w:rPr>
        <w:t xml:space="preserve"> </w:t>
      </w:r>
      <w:r w:rsidRPr="00660F64">
        <w:rPr>
          <w:bCs/>
        </w:rPr>
        <w:t xml:space="preserve">de los ciudadanos indicaron que </w:t>
      </w:r>
      <w:r>
        <w:rPr>
          <w:bCs/>
        </w:rPr>
        <w:t>tuvieron dificultades después de ingresar al sistema.</w:t>
      </w:r>
    </w:p>
    <w:p w14:paraId="6EDDC224" w14:textId="77777777" w:rsidR="00660F64" w:rsidRDefault="00660F64" w:rsidP="00660F64">
      <w:pPr>
        <w:pStyle w:val="Prrafodelista"/>
        <w:rPr>
          <w:rFonts w:cs="Arial"/>
          <w:bCs/>
          <w:szCs w:val="20"/>
        </w:rPr>
      </w:pPr>
    </w:p>
    <w:p w14:paraId="40640E03" w14:textId="56D0719D" w:rsidR="00660F64" w:rsidRDefault="00660F64" w:rsidP="00660F64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="0071150B" w:rsidRPr="0071150B">
        <w:rPr>
          <w:rFonts w:asciiTheme="majorHAnsi" w:hAnsiTheme="majorHAnsi"/>
          <w:b/>
          <w:color w:val="9F5CA1"/>
          <w:sz w:val="22"/>
          <w:szCs w:val="22"/>
        </w:rPr>
        <w:t>¿Tuviste problemas para utilizar la información de acceso al Sistema de Voto Electrónico por Internet enviada a tu correo electrónico?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857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9"/>
        <w:gridCol w:w="2859"/>
        <w:gridCol w:w="2859"/>
      </w:tblGrid>
      <w:tr w:rsidR="0071150B" w:rsidRPr="0071150B" w14:paraId="63E0DBC4" w14:textId="77777777" w:rsidTr="0071150B">
        <w:trPr>
          <w:trHeight w:val="705"/>
        </w:trPr>
        <w:tc>
          <w:tcPr>
            <w:tcW w:w="28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center"/>
            <w:hideMark/>
          </w:tcPr>
          <w:p w14:paraId="498672B1" w14:textId="6C0A84F1" w:rsidR="0071150B" w:rsidRPr="0071150B" w:rsidRDefault="0071150B" w:rsidP="0071150B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</w:p>
        </w:tc>
        <w:tc>
          <w:tcPr>
            <w:tcW w:w="28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center"/>
            <w:hideMark/>
          </w:tcPr>
          <w:p w14:paraId="45EAD1EF" w14:textId="77777777" w:rsidR="0071150B" w:rsidRPr="0071150B" w:rsidRDefault="0071150B" w:rsidP="0071150B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71150B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No tuve problemas</w:t>
            </w:r>
          </w:p>
        </w:tc>
        <w:tc>
          <w:tcPr>
            <w:tcW w:w="28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center"/>
            <w:hideMark/>
          </w:tcPr>
          <w:p w14:paraId="5C848B4C" w14:textId="77777777" w:rsidR="0071150B" w:rsidRPr="0071150B" w:rsidRDefault="0071150B" w:rsidP="0071150B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71150B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Sí tuve problemas</w:t>
            </w:r>
          </w:p>
        </w:tc>
      </w:tr>
      <w:tr w:rsidR="0071150B" w:rsidRPr="0071150B" w14:paraId="792015D2" w14:textId="77777777" w:rsidTr="0071150B">
        <w:trPr>
          <w:trHeight w:val="46"/>
        </w:trPr>
        <w:tc>
          <w:tcPr>
            <w:tcW w:w="2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5BE364" w14:textId="77777777" w:rsidR="0071150B" w:rsidRPr="0071150B" w:rsidRDefault="0071150B" w:rsidP="0071150B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71150B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¿Tuviste problemas para utilizar la información de acceso al Sistema de Voto Electrónico por Internet enviada a tu correo electrónico?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2F5078" w14:textId="77777777" w:rsidR="0071150B" w:rsidRPr="0071150B" w:rsidRDefault="0071150B" w:rsidP="0071150B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71150B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120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EB69A" w14:textId="77777777" w:rsidR="0071150B" w:rsidRPr="0071150B" w:rsidRDefault="0071150B" w:rsidP="0071150B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71150B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110</w:t>
            </w:r>
          </w:p>
        </w:tc>
      </w:tr>
    </w:tbl>
    <w:p w14:paraId="57D28A66" w14:textId="3DA4845E" w:rsidR="00096C1C" w:rsidRDefault="00096C1C" w:rsidP="00096C1C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 xml:space="preserve">28. </w:t>
      </w:r>
      <w:r w:rsidR="00BE632B">
        <w:rPr>
          <w:sz w:val="16"/>
          <w:szCs w:val="20"/>
        </w:rPr>
        <w:t>Problemas en el uso de la información de acceso al SIVEI</w:t>
      </w:r>
    </w:p>
    <w:p w14:paraId="39201A49" w14:textId="77777777" w:rsidR="00BE37BB" w:rsidRDefault="00BE37BB" w:rsidP="0071150B">
      <w:pPr>
        <w:pStyle w:val="Prrafodelista"/>
        <w:ind w:left="0"/>
        <w:jc w:val="left"/>
        <w:rPr>
          <w:rFonts w:cs="Arial"/>
          <w:bCs/>
          <w:szCs w:val="20"/>
        </w:rPr>
      </w:pPr>
    </w:p>
    <w:p w14:paraId="6FD37390" w14:textId="17F89A8A" w:rsidR="00BE37BB" w:rsidRDefault="00BE37BB" w:rsidP="00BE37BB">
      <w:pPr>
        <w:pStyle w:val="Prrafodelista"/>
        <w:ind w:left="0"/>
        <w:jc w:val="center"/>
        <w:rPr>
          <w:rFonts w:cs="Arial"/>
          <w:bCs/>
          <w:szCs w:val="20"/>
        </w:rPr>
      </w:pPr>
      <w:r>
        <w:rPr>
          <w:noProof/>
        </w:rPr>
        <w:drawing>
          <wp:inline distT="0" distB="0" distL="0" distR="0" wp14:anchorId="374D6046" wp14:editId="450A119C">
            <wp:extent cx="4988966" cy="3152851"/>
            <wp:effectExtent l="0" t="0" r="2540" b="9525"/>
            <wp:docPr id="18" name="Gráfico 18">
              <a:extLst xmlns:a="http://schemas.openxmlformats.org/drawingml/2006/main">
                <a:ext uri="{FF2B5EF4-FFF2-40B4-BE49-F238E27FC236}">
                  <a16:creationId xmlns:a16="http://schemas.microsoft.com/office/drawing/2014/main" id="{399EAD5C-602D-4497-B36A-7A7581133DB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14:paraId="7C969D41" w14:textId="07423B70" w:rsidR="00BE632B" w:rsidRPr="007563DA" w:rsidRDefault="00BE632B" w:rsidP="00BE632B">
      <w:pPr>
        <w:jc w:val="center"/>
        <w:rPr>
          <w:rFonts w:cs="Arial"/>
          <w:bCs/>
          <w:szCs w:val="20"/>
        </w:rPr>
      </w:pPr>
      <w:r>
        <w:rPr>
          <w:b/>
          <w:bCs/>
          <w:sz w:val="16"/>
          <w:szCs w:val="20"/>
        </w:rPr>
        <w:t>Grafica 9</w:t>
      </w:r>
      <w:r w:rsidRPr="00DC420B">
        <w:rPr>
          <w:sz w:val="16"/>
          <w:szCs w:val="20"/>
        </w:rPr>
        <w:t xml:space="preserve">. </w:t>
      </w:r>
      <w:r w:rsidR="00C53FC8">
        <w:rPr>
          <w:sz w:val="16"/>
          <w:szCs w:val="20"/>
        </w:rPr>
        <w:t>Problemas con el uso de la información de acceso al SIVEI</w:t>
      </w:r>
    </w:p>
    <w:p w14:paraId="266B472F" w14:textId="77777777" w:rsidR="00BE632B" w:rsidRDefault="00BE632B" w:rsidP="0071150B">
      <w:pPr>
        <w:pStyle w:val="Prrafodelista"/>
        <w:ind w:left="0"/>
        <w:jc w:val="left"/>
        <w:rPr>
          <w:rFonts w:cs="Arial"/>
          <w:bCs/>
          <w:szCs w:val="20"/>
        </w:rPr>
      </w:pPr>
    </w:p>
    <w:p w14:paraId="30699C86" w14:textId="4D2BDA87" w:rsidR="00660F64" w:rsidRPr="00660F64" w:rsidRDefault="0071150B" w:rsidP="0071150B">
      <w:pPr>
        <w:pStyle w:val="Prrafodelista"/>
        <w:ind w:left="0"/>
        <w:jc w:val="left"/>
        <w:rPr>
          <w:rFonts w:cs="Arial"/>
          <w:bCs/>
          <w:szCs w:val="20"/>
        </w:rPr>
      </w:pPr>
      <w:r w:rsidRPr="0071150B">
        <w:rPr>
          <w:rFonts w:cs="Arial"/>
          <w:bCs/>
          <w:szCs w:val="20"/>
        </w:rPr>
        <w:t xml:space="preserve">De las ciudadanas y ciudadanos que indicaron que </w:t>
      </w:r>
      <w:r w:rsidRPr="0071150B">
        <w:rPr>
          <w:b/>
          <w:color w:val="9F5CA1"/>
        </w:rPr>
        <w:t>sí tuvieron problemas</w:t>
      </w:r>
      <w:r w:rsidRPr="0071150B">
        <w:rPr>
          <w:rFonts w:cs="Arial"/>
          <w:bCs/>
          <w:szCs w:val="20"/>
        </w:rPr>
        <w:t>, se les consultó acerca del problema que tuvieron, en la siguiente tabla se muestran los resultados:</w:t>
      </w:r>
    </w:p>
    <w:tbl>
      <w:tblPr>
        <w:tblW w:w="710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7"/>
        <w:gridCol w:w="2367"/>
        <w:gridCol w:w="2367"/>
      </w:tblGrid>
      <w:tr w:rsidR="0071150B" w:rsidRPr="0071150B" w14:paraId="591CBAD5" w14:textId="77777777" w:rsidTr="0071150B">
        <w:trPr>
          <w:trHeight w:val="913"/>
          <w:jc w:val="center"/>
        </w:trPr>
        <w:tc>
          <w:tcPr>
            <w:tcW w:w="23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3A42D1DB" w14:textId="48208EA3" w:rsidR="0071150B" w:rsidRPr="0071150B" w:rsidRDefault="0071150B" w:rsidP="0071150B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</w:p>
        </w:tc>
        <w:tc>
          <w:tcPr>
            <w:tcW w:w="23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30799301" w14:textId="77777777" w:rsidR="0071150B" w:rsidRPr="0071150B" w:rsidRDefault="0071150B" w:rsidP="0071150B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71150B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Dificultad al identificar mi cuenta de acceso</w:t>
            </w:r>
          </w:p>
        </w:tc>
        <w:tc>
          <w:tcPr>
            <w:tcW w:w="23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43095C0A" w14:textId="77777777" w:rsidR="0071150B" w:rsidRPr="0071150B" w:rsidRDefault="0071150B" w:rsidP="0071150B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71150B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Dificultad al utilizar la contraseña del correo de restablecimiento</w:t>
            </w:r>
          </w:p>
        </w:tc>
      </w:tr>
      <w:tr w:rsidR="0071150B" w:rsidRPr="0071150B" w14:paraId="0AADBF17" w14:textId="77777777" w:rsidTr="0071150B">
        <w:trPr>
          <w:trHeight w:val="687"/>
          <w:jc w:val="center"/>
        </w:trPr>
        <w:tc>
          <w:tcPr>
            <w:tcW w:w="23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3856FE" w14:textId="77777777" w:rsidR="0071150B" w:rsidRPr="0071150B" w:rsidRDefault="0071150B" w:rsidP="0071150B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1150B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¿Cuál fue el problema que tuviste?</w:t>
            </w:r>
          </w:p>
        </w:tc>
        <w:tc>
          <w:tcPr>
            <w:tcW w:w="23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6E3168" w14:textId="77777777" w:rsidR="0071150B" w:rsidRPr="0071150B" w:rsidRDefault="0071150B" w:rsidP="0071150B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1150B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71</w:t>
            </w:r>
          </w:p>
        </w:tc>
        <w:tc>
          <w:tcPr>
            <w:tcW w:w="23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6A222C" w14:textId="77777777" w:rsidR="0071150B" w:rsidRPr="0071150B" w:rsidRDefault="0071150B" w:rsidP="0071150B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71150B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39</w:t>
            </w:r>
          </w:p>
        </w:tc>
      </w:tr>
    </w:tbl>
    <w:p w14:paraId="727B7F08" w14:textId="313FA77A" w:rsidR="00C53FC8" w:rsidRDefault="00C53FC8" w:rsidP="00C53FC8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 xml:space="preserve">29. </w:t>
      </w:r>
      <w:r w:rsidR="007C2B5D">
        <w:rPr>
          <w:sz w:val="16"/>
          <w:szCs w:val="20"/>
        </w:rPr>
        <w:t>Identificación de problemas</w:t>
      </w:r>
    </w:p>
    <w:p w14:paraId="71268C35" w14:textId="77777777" w:rsidR="00660F64" w:rsidRDefault="00660F64" w:rsidP="00660F64">
      <w:pPr>
        <w:spacing w:before="0" w:after="200"/>
        <w:jc w:val="left"/>
        <w:rPr>
          <w:rFonts w:cs="Arial"/>
          <w:bCs/>
          <w:szCs w:val="20"/>
        </w:rPr>
      </w:pPr>
    </w:p>
    <w:p w14:paraId="65564CAB" w14:textId="7F5453DB" w:rsidR="0071150B" w:rsidRPr="003F685A" w:rsidRDefault="0071150B" w:rsidP="0071150B">
      <w:pPr>
        <w:spacing w:before="0" w:after="200"/>
        <w:jc w:val="left"/>
        <w:rPr>
          <w:rFonts w:cs="Arial"/>
        </w:rPr>
      </w:pPr>
      <w:r>
        <w:rPr>
          <w:rFonts w:cs="Arial"/>
        </w:rPr>
        <w:t>T</w:t>
      </w:r>
      <w:r w:rsidRPr="00014C5F">
        <w:rPr>
          <w:rFonts w:cs="Arial"/>
        </w:rPr>
        <w:t>omando en consideración l</w:t>
      </w:r>
      <w:r>
        <w:rPr>
          <w:rFonts w:cs="Arial"/>
        </w:rPr>
        <w:t>a</w:t>
      </w:r>
      <w:r w:rsidRPr="00014C5F">
        <w:rPr>
          <w:rFonts w:cs="Arial"/>
        </w:rPr>
        <w:t xml:space="preserve">s </w:t>
      </w:r>
      <w:r>
        <w:rPr>
          <w:rFonts w:cs="Arial"/>
        </w:rPr>
        <w:t>respuestas</w:t>
      </w:r>
      <w:r w:rsidRPr="00014C5F">
        <w:rPr>
          <w:rFonts w:cs="Arial"/>
        </w:rPr>
        <w:t xml:space="preserve"> emitid</w:t>
      </w:r>
      <w:r>
        <w:rPr>
          <w:rFonts w:cs="Arial"/>
        </w:rPr>
        <w:t>a</w:t>
      </w:r>
      <w:r w:rsidRPr="00014C5F">
        <w:rPr>
          <w:rFonts w:cs="Arial"/>
        </w:rPr>
        <w:t>s por las y los ciudadanos</w:t>
      </w:r>
      <w:r>
        <w:rPr>
          <w:rFonts w:cs="Arial"/>
        </w:rPr>
        <w:t xml:space="preserve"> que participaron en la encuesta de satisfacción de las personas que no emitieron voto y tuvieron problemas, se identificó lo siguiente:</w:t>
      </w:r>
      <w:r>
        <w:rPr>
          <w:rFonts w:cs="Arial"/>
        </w:rPr>
        <w:br/>
      </w:r>
    </w:p>
    <w:p w14:paraId="3AC8198F" w14:textId="7E2A169A" w:rsidR="0071150B" w:rsidRPr="00660F64" w:rsidRDefault="0071150B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El </w:t>
      </w:r>
      <w:r w:rsidRPr="0071150B">
        <w:rPr>
          <w:b/>
          <w:color w:val="9F5CA1"/>
        </w:rPr>
        <w:t>64.5455%</w:t>
      </w:r>
      <w:r>
        <w:rPr>
          <w:b/>
          <w:color w:val="9F5CA1"/>
        </w:rPr>
        <w:t xml:space="preserve">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71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>de los ciudadanos indicaron que tuvieron dificultad al identificar su cuenta de acceso.</w:t>
      </w:r>
    </w:p>
    <w:p w14:paraId="298949D5" w14:textId="77777777" w:rsidR="0071150B" w:rsidRPr="00660F64" w:rsidRDefault="0071150B" w:rsidP="0071150B">
      <w:pPr>
        <w:pStyle w:val="Prrafodelista"/>
        <w:spacing w:before="0" w:after="200"/>
      </w:pPr>
    </w:p>
    <w:p w14:paraId="12E243C7" w14:textId="1531894E" w:rsidR="0071150B" w:rsidRPr="00660F64" w:rsidRDefault="0071150B" w:rsidP="00583EFD">
      <w:pPr>
        <w:pStyle w:val="Prrafodelista"/>
        <w:numPr>
          <w:ilvl w:val="0"/>
          <w:numId w:val="12"/>
        </w:numPr>
        <w:spacing w:before="0" w:after="200"/>
      </w:pPr>
      <w:r>
        <w:t xml:space="preserve">Mientras que el </w:t>
      </w:r>
      <w:r w:rsidRPr="0071150B">
        <w:rPr>
          <w:b/>
          <w:color w:val="9F5CA1"/>
        </w:rPr>
        <w:t>35.4545%</w:t>
      </w:r>
      <w:r>
        <w:rPr>
          <w:b/>
          <w:color w:val="9F5CA1"/>
        </w:rPr>
        <w:t xml:space="preserve">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39</w:t>
      </w:r>
      <w:r w:rsidRPr="00925C02">
        <w:rPr>
          <w:b/>
          <w:color w:val="9F5CA1"/>
        </w:rPr>
        <w:t xml:space="preserve"> personas)</w:t>
      </w:r>
      <w:r w:rsidRPr="00660F64">
        <w:rPr>
          <w:bCs/>
        </w:rPr>
        <w:t xml:space="preserve"> </w:t>
      </w:r>
      <w:r>
        <w:rPr>
          <w:bCs/>
        </w:rPr>
        <w:t>de los ciudadanos indicaron que tuvieron dificultad al utilizar la contraseña del correo de restablecimiento.</w:t>
      </w:r>
    </w:p>
    <w:p w14:paraId="3978AB74" w14:textId="77777777" w:rsidR="0071150B" w:rsidRDefault="0071150B" w:rsidP="00660F64">
      <w:pPr>
        <w:spacing w:before="0" w:after="200"/>
        <w:jc w:val="left"/>
        <w:rPr>
          <w:rFonts w:cs="Arial"/>
          <w:bCs/>
          <w:szCs w:val="20"/>
        </w:rPr>
      </w:pPr>
    </w:p>
    <w:p w14:paraId="3959C774" w14:textId="5591273E" w:rsidR="0071150B" w:rsidRDefault="0071150B" w:rsidP="0071150B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bookmarkStart w:id="22" w:name="_Hlk166165030"/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71150B">
        <w:rPr>
          <w:rFonts w:asciiTheme="majorHAnsi" w:hAnsiTheme="majorHAnsi"/>
          <w:b/>
          <w:color w:val="9F5CA1"/>
          <w:sz w:val="22"/>
          <w:szCs w:val="22"/>
        </w:rPr>
        <w:t>¿Recibiste recordatorios para emitir tu voto a través del Sistema de Voto Electrónico por Internet?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bookmarkEnd w:id="22"/>
    <w:tbl>
      <w:tblPr>
        <w:tblW w:w="632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8"/>
        <w:gridCol w:w="2108"/>
        <w:gridCol w:w="2108"/>
      </w:tblGrid>
      <w:tr w:rsidR="00BE37BB" w:rsidRPr="0071150B" w14:paraId="1381336E" w14:textId="77777777" w:rsidTr="00BE37BB">
        <w:trPr>
          <w:trHeight w:val="212"/>
          <w:jc w:val="center"/>
        </w:trPr>
        <w:tc>
          <w:tcPr>
            <w:tcW w:w="21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bottom"/>
            <w:hideMark/>
          </w:tcPr>
          <w:p w14:paraId="5A1268CA" w14:textId="7C1C7401" w:rsidR="0071150B" w:rsidRPr="0071150B" w:rsidRDefault="0071150B" w:rsidP="0071150B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</w:p>
        </w:tc>
        <w:tc>
          <w:tcPr>
            <w:tcW w:w="21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center"/>
            <w:hideMark/>
          </w:tcPr>
          <w:p w14:paraId="0F4AECD8" w14:textId="77777777" w:rsidR="0071150B" w:rsidRPr="0071150B" w:rsidRDefault="0071150B" w:rsidP="0071150B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71150B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Sí</w:t>
            </w:r>
          </w:p>
        </w:tc>
        <w:tc>
          <w:tcPr>
            <w:tcW w:w="21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noWrap/>
            <w:vAlign w:val="center"/>
            <w:hideMark/>
          </w:tcPr>
          <w:p w14:paraId="486CDDAE" w14:textId="77777777" w:rsidR="0071150B" w:rsidRPr="0071150B" w:rsidRDefault="0071150B" w:rsidP="0071150B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71150B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No</w:t>
            </w:r>
          </w:p>
        </w:tc>
      </w:tr>
      <w:tr w:rsidR="0071150B" w:rsidRPr="0071150B" w14:paraId="21B33866" w14:textId="77777777" w:rsidTr="0071150B">
        <w:trPr>
          <w:trHeight w:val="1225"/>
          <w:jc w:val="center"/>
        </w:trPr>
        <w:tc>
          <w:tcPr>
            <w:tcW w:w="21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E9EC6EB" w14:textId="77777777" w:rsidR="0071150B" w:rsidRPr="0071150B" w:rsidRDefault="0071150B" w:rsidP="0071150B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71150B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¿Recibiste recordatorios para emitir tu voto a través del Sistema de Voto Electrónico por Internet?</w:t>
            </w:r>
          </w:p>
        </w:tc>
        <w:tc>
          <w:tcPr>
            <w:tcW w:w="21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421BE9" w14:textId="77777777" w:rsidR="0071150B" w:rsidRPr="0071150B" w:rsidRDefault="0071150B" w:rsidP="0071150B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71150B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66.5217%</w:t>
            </w:r>
          </w:p>
        </w:tc>
        <w:tc>
          <w:tcPr>
            <w:tcW w:w="21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357AC1" w14:textId="77777777" w:rsidR="0071150B" w:rsidRPr="0071150B" w:rsidRDefault="0071150B" w:rsidP="0071150B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71150B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33.4783%</w:t>
            </w:r>
          </w:p>
        </w:tc>
      </w:tr>
    </w:tbl>
    <w:p w14:paraId="542CACAA" w14:textId="29291FA0" w:rsidR="007C2B5D" w:rsidRDefault="007C2B5D" w:rsidP="007C2B5D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 xml:space="preserve">30. </w:t>
      </w:r>
      <w:r>
        <w:rPr>
          <w:sz w:val="16"/>
          <w:szCs w:val="20"/>
        </w:rPr>
        <w:t>Recordatorios para votar</w:t>
      </w:r>
    </w:p>
    <w:p w14:paraId="32D73DF3" w14:textId="77777777" w:rsidR="0071150B" w:rsidRDefault="0071150B" w:rsidP="00660F64">
      <w:pPr>
        <w:spacing w:before="0" w:after="200"/>
        <w:jc w:val="left"/>
        <w:rPr>
          <w:rFonts w:cs="Arial"/>
          <w:bCs/>
          <w:szCs w:val="20"/>
        </w:rPr>
      </w:pPr>
    </w:p>
    <w:p w14:paraId="284AE3EE" w14:textId="46A778A6" w:rsidR="00BE37BB" w:rsidRDefault="00BE37BB" w:rsidP="00583EFD">
      <w:pPr>
        <w:pStyle w:val="Prrafodelista"/>
        <w:keepNext/>
        <w:keepLines/>
        <w:numPr>
          <w:ilvl w:val="2"/>
          <w:numId w:val="16"/>
        </w:numPr>
        <w:spacing w:before="0" w:after="200"/>
        <w:outlineLvl w:val="1"/>
        <w:rPr>
          <w:rFonts w:cs="Arial"/>
          <w:b/>
          <w:color w:val="9F5CA1"/>
        </w:rPr>
      </w:pPr>
      <w:bookmarkStart w:id="23" w:name="_Toc166583533"/>
      <w:r>
        <w:rPr>
          <w:rFonts w:cs="Arial"/>
          <w:b/>
          <w:color w:val="9F5CA1"/>
        </w:rPr>
        <w:t>Confianza</w:t>
      </w:r>
      <w:bookmarkEnd w:id="23"/>
    </w:p>
    <w:p w14:paraId="6520111B" w14:textId="76372C81" w:rsidR="00BE37BB" w:rsidRDefault="00BE37BB" w:rsidP="00BE37BB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BE37BB">
        <w:rPr>
          <w:rFonts w:asciiTheme="majorHAnsi" w:hAnsiTheme="majorHAnsi"/>
          <w:b/>
          <w:color w:val="9F5CA1"/>
          <w:sz w:val="22"/>
          <w:szCs w:val="22"/>
        </w:rPr>
        <w:t>¿Cuánta confianza te proporciona la modalidad de voto electrónico por Internet para la emisión de tu voto?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928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1"/>
        <w:gridCol w:w="1134"/>
        <w:gridCol w:w="992"/>
        <w:gridCol w:w="993"/>
        <w:gridCol w:w="1004"/>
        <w:gridCol w:w="1058"/>
      </w:tblGrid>
      <w:tr w:rsidR="00BE37BB" w:rsidRPr="00BE37BB" w14:paraId="199FC45E" w14:textId="77777777" w:rsidTr="00BE37BB">
        <w:trPr>
          <w:trHeight w:val="293"/>
          <w:jc w:val="center"/>
        </w:trPr>
        <w:tc>
          <w:tcPr>
            <w:tcW w:w="4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7080587B" w14:textId="77777777" w:rsidR="00BE37BB" w:rsidRPr="00BE37BB" w:rsidRDefault="00BE37BB" w:rsidP="00BE37BB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BE37BB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06CF49E4" w14:textId="77777777" w:rsidR="00BE37BB" w:rsidRPr="00BE37BB" w:rsidRDefault="00BE37BB" w:rsidP="00BE37BB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BE37BB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Confianza plena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5952762F" w14:textId="77777777" w:rsidR="00BE37BB" w:rsidRPr="00BE37BB" w:rsidRDefault="00BE37BB" w:rsidP="00BE37BB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BE37BB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Mucha confianza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4B8CD86B" w14:textId="77777777" w:rsidR="00BE37BB" w:rsidRPr="00BE37BB" w:rsidRDefault="00BE37BB" w:rsidP="00BE37BB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BE37BB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Confianza regular</w:t>
            </w:r>
          </w:p>
        </w:tc>
        <w:tc>
          <w:tcPr>
            <w:tcW w:w="10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7557578F" w14:textId="77777777" w:rsidR="00BE37BB" w:rsidRPr="00BE37BB" w:rsidRDefault="00BE37BB" w:rsidP="00BE37BB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BE37BB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Poca confianza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32C70F39" w14:textId="77777777" w:rsidR="00BE37BB" w:rsidRPr="00BE37BB" w:rsidRDefault="00BE37BB" w:rsidP="00BE37BB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BE37BB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No confío</w:t>
            </w:r>
          </w:p>
        </w:tc>
      </w:tr>
      <w:tr w:rsidR="00BE37BB" w:rsidRPr="00BE37BB" w14:paraId="69E42393" w14:textId="77777777" w:rsidTr="00BE37BB">
        <w:trPr>
          <w:trHeight w:val="1690"/>
          <w:jc w:val="center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3D08A4" w14:textId="77777777" w:rsidR="00BE37BB" w:rsidRPr="00BE37BB" w:rsidRDefault="00BE37BB" w:rsidP="00BE37BB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BE37BB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¿Cuánta confianza te proporciona la modalidad de voto electrónico por Internet para la emisión de tu voto?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8141C9" w14:textId="77777777" w:rsidR="00BE37BB" w:rsidRPr="00BE37BB" w:rsidRDefault="00BE37BB" w:rsidP="00BE37BB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BE37BB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86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C59D6E" w14:textId="77777777" w:rsidR="00BE37BB" w:rsidRPr="00BE37BB" w:rsidRDefault="00BE37BB" w:rsidP="00BE37BB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BE37BB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353D89" w14:textId="77777777" w:rsidR="00BE37BB" w:rsidRPr="00BE37BB" w:rsidRDefault="00BE37BB" w:rsidP="00BE37BB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BE37BB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54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866991" w14:textId="77777777" w:rsidR="00BE37BB" w:rsidRPr="00BE37BB" w:rsidRDefault="00BE37BB" w:rsidP="00BE37BB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BE37BB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20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8CAD61" w14:textId="77777777" w:rsidR="00BE37BB" w:rsidRPr="00BE37BB" w:rsidRDefault="00BE37BB" w:rsidP="00BE37BB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BE37BB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6</w:t>
            </w:r>
          </w:p>
        </w:tc>
      </w:tr>
    </w:tbl>
    <w:p w14:paraId="3BA0E3F5" w14:textId="346A4679" w:rsidR="007C2B5D" w:rsidRDefault="007C2B5D" w:rsidP="007C2B5D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 xml:space="preserve">31. </w:t>
      </w:r>
      <w:r w:rsidR="00923119">
        <w:rPr>
          <w:sz w:val="16"/>
          <w:szCs w:val="20"/>
        </w:rPr>
        <w:t>Confianza en la modalidad de voto electrónico por internet</w:t>
      </w:r>
    </w:p>
    <w:p w14:paraId="1B22FCD9" w14:textId="77777777" w:rsidR="00BE37BB" w:rsidRDefault="00BE37BB" w:rsidP="00660F64">
      <w:pPr>
        <w:spacing w:before="0" w:after="200"/>
        <w:jc w:val="left"/>
        <w:rPr>
          <w:rFonts w:cs="Arial"/>
          <w:bCs/>
          <w:szCs w:val="20"/>
        </w:rPr>
      </w:pPr>
    </w:p>
    <w:p w14:paraId="5F7CF35E" w14:textId="6E419092" w:rsidR="00BE37BB" w:rsidRPr="003F685A" w:rsidRDefault="00BE37BB" w:rsidP="00BE37BB">
      <w:pPr>
        <w:spacing w:before="0" w:after="200"/>
        <w:jc w:val="left"/>
        <w:rPr>
          <w:rFonts w:cs="Arial"/>
        </w:rPr>
      </w:pPr>
      <w:r>
        <w:rPr>
          <w:rFonts w:cs="Arial"/>
        </w:rPr>
        <w:t>T</w:t>
      </w:r>
      <w:r w:rsidRPr="00014C5F">
        <w:rPr>
          <w:rFonts w:cs="Arial"/>
        </w:rPr>
        <w:t>omando en consideración l</w:t>
      </w:r>
      <w:r>
        <w:rPr>
          <w:rFonts w:cs="Arial"/>
        </w:rPr>
        <w:t>a</w:t>
      </w:r>
      <w:r w:rsidRPr="00014C5F">
        <w:rPr>
          <w:rFonts w:cs="Arial"/>
        </w:rPr>
        <w:t xml:space="preserve">s </w:t>
      </w:r>
      <w:r>
        <w:rPr>
          <w:rFonts w:cs="Arial"/>
        </w:rPr>
        <w:t>respuestas</w:t>
      </w:r>
      <w:r w:rsidRPr="00014C5F">
        <w:rPr>
          <w:rFonts w:cs="Arial"/>
        </w:rPr>
        <w:t xml:space="preserve"> emitid</w:t>
      </w:r>
      <w:r>
        <w:rPr>
          <w:rFonts w:cs="Arial"/>
        </w:rPr>
        <w:t>a</w:t>
      </w:r>
      <w:r w:rsidRPr="00014C5F">
        <w:rPr>
          <w:rFonts w:cs="Arial"/>
        </w:rPr>
        <w:t>s por las y los ciudadanos</w:t>
      </w:r>
      <w:r>
        <w:rPr>
          <w:rFonts w:cs="Arial"/>
        </w:rPr>
        <w:t xml:space="preserve"> que participaron en la encuesta de satisfacción de las personas que no emitieron</w:t>
      </w:r>
      <w:r w:rsidR="00280373">
        <w:rPr>
          <w:rFonts w:cs="Arial"/>
        </w:rPr>
        <w:t xml:space="preserve"> voto</w:t>
      </w:r>
      <w:r>
        <w:rPr>
          <w:rFonts w:cs="Arial"/>
        </w:rPr>
        <w:t xml:space="preserve">, se identificó lo siguiente con respecto a la confianza que proporciona la modalidad de Voto </w:t>
      </w:r>
      <w:r w:rsidR="007976DF">
        <w:rPr>
          <w:rFonts w:cs="Arial"/>
        </w:rPr>
        <w:t>Electrónico</w:t>
      </w:r>
      <w:r>
        <w:rPr>
          <w:rFonts w:cs="Arial"/>
        </w:rPr>
        <w:t xml:space="preserve"> por Internet:</w:t>
      </w:r>
      <w:r>
        <w:rPr>
          <w:rFonts w:cs="Arial"/>
        </w:rPr>
        <w:br/>
      </w:r>
    </w:p>
    <w:p w14:paraId="579144FF" w14:textId="0D6D83CA" w:rsidR="00BE37BB" w:rsidRPr="00660F64" w:rsidRDefault="00BE37BB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El </w:t>
      </w:r>
      <w:r>
        <w:rPr>
          <w:b/>
          <w:color w:val="9F5CA1"/>
        </w:rPr>
        <w:t>88.6957</w:t>
      </w:r>
      <w:r w:rsidRPr="0071150B">
        <w:rPr>
          <w:b/>
          <w:color w:val="9F5CA1"/>
        </w:rPr>
        <w:t>%</w:t>
      </w:r>
      <w:r>
        <w:rPr>
          <w:b/>
          <w:color w:val="9F5CA1"/>
        </w:rPr>
        <w:t xml:space="preserve">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204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 xml:space="preserve">de los ciudadanos indicaron que la modalidad de Voto </w:t>
      </w:r>
      <w:r w:rsidR="007976DF">
        <w:rPr>
          <w:bCs/>
        </w:rPr>
        <w:t>Electrónico</w:t>
      </w:r>
      <w:r>
        <w:rPr>
          <w:bCs/>
        </w:rPr>
        <w:t xml:space="preserve"> por Internet les proporciona Confianza, Mucha confianza y Confianza plena.</w:t>
      </w:r>
    </w:p>
    <w:p w14:paraId="7B10E165" w14:textId="77777777" w:rsidR="00BE37BB" w:rsidRPr="00660F64" w:rsidRDefault="00BE37BB" w:rsidP="00BE37BB">
      <w:pPr>
        <w:pStyle w:val="Prrafodelista"/>
        <w:spacing w:before="0" w:after="200"/>
      </w:pPr>
    </w:p>
    <w:p w14:paraId="22778D85" w14:textId="7AC2EE4F" w:rsidR="00BE37BB" w:rsidRPr="00280373" w:rsidRDefault="00BE37BB" w:rsidP="00583EFD">
      <w:pPr>
        <w:pStyle w:val="Prrafodelista"/>
        <w:numPr>
          <w:ilvl w:val="0"/>
          <w:numId w:val="12"/>
        </w:numPr>
        <w:spacing w:before="0" w:after="200"/>
        <w:jc w:val="left"/>
        <w:rPr>
          <w:rFonts w:cs="Arial"/>
          <w:bCs/>
          <w:szCs w:val="20"/>
        </w:rPr>
      </w:pPr>
      <w:r>
        <w:t xml:space="preserve">Mientras que el </w:t>
      </w:r>
      <w:r w:rsidRPr="00280373">
        <w:rPr>
          <w:b/>
          <w:color w:val="9F5CA1"/>
        </w:rPr>
        <w:t>11.3043% (26 personas)</w:t>
      </w:r>
      <w:r w:rsidRPr="00280373">
        <w:rPr>
          <w:bCs/>
        </w:rPr>
        <w:t xml:space="preserve"> de los ciudadanos indicaron que </w:t>
      </w:r>
      <w:r w:rsidR="00280373">
        <w:rPr>
          <w:bCs/>
        </w:rPr>
        <w:t xml:space="preserve">la modalidad de Voto </w:t>
      </w:r>
      <w:r w:rsidR="007976DF">
        <w:rPr>
          <w:bCs/>
        </w:rPr>
        <w:t>Electrónico</w:t>
      </w:r>
      <w:r w:rsidR="00280373">
        <w:rPr>
          <w:bCs/>
        </w:rPr>
        <w:t xml:space="preserve"> por Internet les proporciona Poca confianza o nada de confianza.</w:t>
      </w:r>
    </w:p>
    <w:p w14:paraId="71568B4E" w14:textId="77777777" w:rsidR="0071150B" w:rsidRDefault="0071150B" w:rsidP="00660F64">
      <w:pPr>
        <w:spacing w:before="0" w:after="200"/>
        <w:jc w:val="left"/>
        <w:rPr>
          <w:rFonts w:cs="Arial"/>
          <w:bCs/>
          <w:szCs w:val="20"/>
        </w:rPr>
      </w:pPr>
    </w:p>
    <w:p w14:paraId="53B995C5" w14:textId="73419011" w:rsidR="00280373" w:rsidRPr="00280373" w:rsidRDefault="00280373" w:rsidP="00280373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280373">
        <w:rPr>
          <w:rFonts w:asciiTheme="majorHAnsi" w:hAnsiTheme="majorHAnsi"/>
          <w:b/>
          <w:color w:val="9F5CA1"/>
          <w:sz w:val="22"/>
          <w:szCs w:val="22"/>
        </w:rPr>
        <w:t>¿Considerarías utilizar el Sistema de Voto Electrónico por Internet para emitir tu voto en posteriores ocasiones?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tbl>
      <w:tblPr>
        <w:tblW w:w="907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9"/>
        <w:gridCol w:w="993"/>
        <w:gridCol w:w="1134"/>
        <w:gridCol w:w="992"/>
        <w:gridCol w:w="992"/>
        <w:gridCol w:w="1008"/>
      </w:tblGrid>
      <w:tr w:rsidR="00280373" w:rsidRPr="00280373" w14:paraId="47F28436" w14:textId="77777777" w:rsidTr="00280373">
        <w:trPr>
          <w:trHeight w:val="222"/>
        </w:trPr>
        <w:tc>
          <w:tcPr>
            <w:tcW w:w="3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336AE29E" w14:textId="77777777" w:rsidR="00280373" w:rsidRPr="00280373" w:rsidRDefault="00280373" w:rsidP="00280373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280373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26848F08" w14:textId="77777777" w:rsidR="00280373" w:rsidRPr="00280373" w:rsidRDefault="00280373" w:rsidP="00280373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280373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Sí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466FF242" w14:textId="77777777" w:rsidR="00280373" w:rsidRPr="00280373" w:rsidRDefault="00280373" w:rsidP="00280373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280373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Es muy probable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94BB9"/>
            <w:noWrap/>
            <w:vAlign w:val="center"/>
            <w:hideMark/>
          </w:tcPr>
          <w:p w14:paraId="4FADAB56" w14:textId="77777777" w:rsidR="00280373" w:rsidRPr="00280373" w:rsidRDefault="00280373" w:rsidP="00280373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280373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Es probable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5492E885" w14:textId="77777777" w:rsidR="00280373" w:rsidRPr="00280373" w:rsidRDefault="00280373" w:rsidP="00280373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280373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Es poco probable</w:t>
            </w:r>
          </w:p>
        </w:tc>
        <w:tc>
          <w:tcPr>
            <w:tcW w:w="10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4BB9"/>
            <w:vAlign w:val="center"/>
            <w:hideMark/>
          </w:tcPr>
          <w:p w14:paraId="22EF0DD6" w14:textId="77777777" w:rsidR="00280373" w:rsidRPr="00280373" w:rsidRDefault="00280373" w:rsidP="00280373">
            <w:pPr>
              <w:spacing w:before="0" w:after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</w:pPr>
            <w:r w:rsidRPr="00280373">
              <w:rPr>
                <w:rFonts w:ascii="Calibri" w:eastAsia="Times New Roman" w:hAnsi="Calibri" w:cs="Calibri"/>
                <w:b/>
                <w:bCs/>
                <w:color w:val="FFFFFF"/>
                <w:szCs w:val="20"/>
                <w:lang w:val="es-MX" w:eastAsia="es-MX"/>
              </w:rPr>
              <w:t>No</w:t>
            </w:r>
          </w:p>
        </w:tc>
      </w:tr>
      <w:tr w:rsidR="00280373" w:rsidRPr="00280373" w14:paraId="1EADD9DA" w14:textId="77777777" w:rsidTr="00280373">
        <w:trPr>
          <w:trHeight w:val="1502"/>
        </w:trPr>
        <w:tc>
          <w:tcPr>
            <w:tcW w:w="39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C6F1AC" w14:textId="77777777" w:rsidR="00280373" w:rsidRPr="00280373" w:rsidRDefault="00280373" w:rsidP="00280373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28037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¿Considerarías utilizar el Sistema de Voto Electrónico por Internet para emitir tu voto en posteriores ocasiones?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321619" w14:textId="77777777" w:rsidR="00280373" w:rsidRPr="00280373" w:rsidRDefault="00280373" w:rsidP="00280373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28037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125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8682EA" w14:textId="77777777" w:rsidR="00280373" w:rsidRPr="00280373" w:rsidRDefault="00280373" w:rsidP="00280373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28037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40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592FF0" w14:textId="77777777" w:rsidR="00280373" w:rsidRPr="00280373" w:rsidRDefault="00280373" w:rsidP="00280373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28037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90D75D" w14:textId="77777777" w:rsidR="00280373" w:rsidRPr="00280373" w:rsidRDefault="00280373" w:rsidP="00280373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28037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13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A2E812" w14:textId="77777777" w:rsidR="00280373" w:rsidRPr="00280373" w:rsidRDefault="00280373" w:rsidP="00280373">
            <w:pPr>
              <w:spacing w:before="0" w:after="0"/>
              <w:jc w:val="center"/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</w:pPr>
            <w:r w:rsidRPr="00280373">
              <w:rPr>
                <w:rFonts w:ascii="Calibri" w:eastAsia="Times New Roman" w:hAnsi="Calibri" w:cs="Calibri"/>
                <w:color w:val="000000"/>
                <w:szCs w:val="20"/>
                <w:lang w:val="es-MX" w:eastAsia="es-MX"/>
              </w:rPr>
              <w:t>12</w:t>
            </w:r>
          </w:p>
        </w:tc>
      </w:tr>
    </w:tbl>
    <w:p w14:paraId="661E0528" w14:textId="0D75BFC9" w:rsidR="00923119" w:rsidRDefault="00923119" w:rsidP="00923119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 xml:space="preserve">33. </w:t>
      </w:r>
      <w:r>
        <w:rPr>
          <w:sz w:val="16"/>
          <w:szCs w:val="20"/>
        </w:rPr>
        <w:t xml:space="preserve">Uso del SIVEI en futuras ocasiones </w:t>
      </w:r>
    </w:p>
    <w:p w14:paraId="57CEA913" w14:textId="77777777" w:rsidR="00280373" w:rsidRDefault="00280373" w:rsidP="00660F64">
      <w:pPr>
        <w:spacing w:before="0" w:after="200"/>
        <w:jc w:val="left"/>
        <w:rPr>
          <w:rFonts w:cs="Arial"/>
          <w:bCs/>
          <w:szCs w:val="20"/>
        </w:rPr>
      </w:pPr>
    </w:p>
    <w:p w14:paraId="7D050629" w14:textId="0009FF1F" w:rsidR="00280373" w:rsidRPr="003F685A" w:rsidRDefault="00280373" w:rsidP="00280373">
      <w:pPr>
        <w:spacing w:before="0" w:after="200"/>
        <w:jc w:val="left"/>
        <w:rPr>
          <w:rFonts w:cs="Arial"/>
        </w:rPr>
      </w:pPr>
      <w:r>
        <w:rPr>
          <w:rFonts w:cs="Arial"/>
        </w:rPr>
        <w:t>T</w:t>
      </w:r>
      <w:r w:rsidRPr="00014C5F">
        <w:rPr>
          <w:rFonts w:cs="Arial"/>
        </w:rPr>
        <w:t>omando en consideración l</w:t>
      </w:r>
      <w:r>
        <w:rPr>
          <w:rFonts w:cs="Arial"/>
        </w:rPr>
        <w:t>a</w:t>
      </w:r>
      <w:r w:rsidRPr="00014C5F">
        <w:rPr>
          <w:rFonts w:cs="Arial"/>
        </w:rPr>
        <w:t xml:space="preserve">s </w:t>
      </w:r>
      <w:r>
        <w:rPr>
          <w:rFonts w:cs="Arial"/>
        </w:rPr>
        <w:t>respuestas</w:t>
      </w:r>
      <w:r w:rsidRPr="00014C5F">
        <w:rPr>
          <w:rFonts w:cs="Arial"/>
        </w:rPr>
        <w:t xml:space="preserve"> emitid</w:t>
      </w:r>
      <w:r>
        <w:rPr>
          <w:rFonts w:cs="Arial"/>
        </w:rPr>
        <w:t>a</w:t>
      </w:r>
      <w:r w:rsidRPr="00014C5F">
        <w:rPr>
          <w:rFonts w:cs="Arial"/>
        </w:rPr>
        <w:t>s por las y los ciudadanos</w:t>
      </w:r>
      <w:r>
        <w:rPr>
          <w:rFonts w:cs="Arial"/>
        </w:rPr>
        <w:t xml:space="preserve"> que participaron en la encuesta de satisfacción de las personas que no emitieron voto, se identificó lo siguiente con respecto a si volverían a utilizar el Sistema de Voto </w:t>
      </w:r>
      <w:r w:rsidR="007976DF">
        <w:rPr>
          <w:rFonts w:cs="Arial"/>
        </w:rPr>
        <w:t>Electrónico</w:t>
      </w:r>
      <w:r>
        <w:rPr>
          <w:rFonts w:cs="Arial"/>
        </w:rPr>
        <w:t xml:space="preserve"> por Internet en posteriores ocasiones:</w:t>
      </w:r>
      <w:r>
        <w:rPr>
          <w:rFonts w:cs="Arial"/>
        </w:rPr>
        <w:br/>
      </w:r>
    </w:p>
    <w:p w14:paraId="44CA526C" w14:textId="2ED5E57F" w:rsidR="00280373" w:rsidRPr="00660F64" w:rsidRDefault="00280373" w:rsidP="00583EFD">
      <w:pPr>
        <w:pStyle w:val="Prrafodelista"/>
        <w:numPr>
          <w:ilvl w:val="0"/>
          <w:numId w:val="12"/>
        </w:numPr>
        <w:spacing w:before="0" w:after="200"/>
      </w:pPr>
      <w:r>
        <w:rPr>
          <w:bCs/>
        </w:rPr>
        <w:t xml:space="preserve">El </w:t>
      </w:r>
      <w:r>
        <w:rPr>
          <w:b/>
          <w:color w:val="9F5CA1"/>
        </w:rPr>
        <w:t>89.1304</w:t>
      </w:r>
      <w:r w:rsidRPr="0071150B">
        <w:rPr>
          <w:b/>
          <w:color w:val="9F5CA1"/>
        </w:rPr>
        <w:t>%</w:t>
      </w:r>
      <w:r>
        <w:rPr>
          <w:b/>
          <w:color w:val="9F5CA1"/>
        </w:rPr>
        <w:t xml:space="preserve"> </w:t>
      </w:r>
      <w:r w:rsidRPr="00925C02">
        <w:rPr>
          <w:b/>
          <w:color w:val="9F5CA1"/>
        </w:rPr>
        <w:t>(</w:t>
      </w:r>
      <w:r>
        <w:rPr>
          <w:b/>
          <w:color w:val="9F5CA1"/>
        </w:rPr>
        <w:t>205</w:t>
      </w:r>
      <w:r w:rsidRPr="00925C02">
        <w:rPr>
          <w:b/>
          <w:color w:val="9F5CA1"/>
        </w:rPr>
        <w:t xml:space="preserve"> personas)</w:t>
      </w:r>
      <w:r>
        <w:rPr>
          <w:bCs/>
          <w:color w:val="9F5CA1"/>
        </w:rPr>
        <w:t xml:space="preserve"> </w:t>
      </w:r>
      <w:r>
        <w:rPr>
          <w:bCs/>
        </w:rPr>
        <w:t xml:space="preserve">de los ciudadanos indicaron que Es probable, Muy probable y definitivamente Si </w:t>
      </w:r>
      <w:proofErr w:type="gramStart"/>
      <w:r>
        <w:rPr>
          <w:bCs/>
        </w:rPr>
        <w:t>utilizarían</w:t>
      </w:r>
      <w:proofErr w:type="gramEnd"/>
      <w:r>
        <w:rPr>
          <w:bCs/>
        </w:rPr>
        <w:t xml:space="preserve"> el Sistema de Voto </w:t>
      </w:r>
      <w:r w:rsidR="007976DF">
        <w:rPr>
          <w:bCs/>
        </w:rPr>
        <w:t>Electrónico</w:t>
      </w:r>
      <w:r>
        <w:rPr>
          <w:bCs/>
        </w:rPr>
        <w:t xml:space="preserve"> en posteriores ocasiones.</w:t>
      </w:r>
    </w:p>
    <w:p w14:paraId="20C8D912" w14:textId="77777777" w:rsidR="00280373" w:rsidRPr="00660F64" w:rsidRDefault="00280373" w:rsidP="00280373">
      <w:pPr>
        <w:pStyle w:val="Prrafodelista"/>
        <w:spacing w:before="0" w:after="200"/>
      </w:pPr>
    </w:p>
    <w:p w14:paraId="543C473A" w14:textId="3A247921" w:rsidR="00280373" w:rsidRPr="00280373" w:rsidRDefault="00280373" w:rsidP="00583EFD">
      <w:pPr>
        <w:pStyle w:val="Prrafodelista"/>
        <w:numPr>
          <w:ilvl w:val="0"/>
          <w:numId w:val="12"/>
        </w:numPr>
        <w:spacing w:before="0" w:after="200"/>
        <w:jc w:val="left"/>
        <w:rPr>
          <w:rFonts w:cs="Arial"/>
          <w:bCs/>
          <w:szCs w:val="20"/>
        </w:rPr>
      </w:pPr>
      <w:r>
        <w:t xml:space="preserve">Mientras que el </w:t>
      </w:r>
      <w:r>
        <w:rPr>
          <w:b/>
          <w:color w:val="9F5CA1"/>
        </w:rPr>
        <w:t>10.8696</w:t>
      </w:r>
      <w:r w:rsidRPr="00280373">
        <w:rPr>
          <w:b/>
          <w:color w:val="9F5CA1"/>
        </w:rPr>
        <w:t>% (2</w:t>
      </w:r>
      <w:r>
        <w:rPr>
          <w:b/>
          <w:color w:val="9F5CA1"/>
        </w:rPr>
        <w:t>5</w:t>
      </w:r>
      <w:r w:rsidRPr="00280373">
        <w:rPr>
          <w:b/>
          <w:color w:val="9F5CA1"/>
        </w:rPr>
        <w:t xml:space="preserve"> personas)</w:t>
      </w:r>
      <w:r w:rsidRPr="00280373">
        <w:rPr>
          <w:bCs/>
        </w:rPr>
        <w:t xml:space="preserve"> de los ciudadanos indicaron que </w:t>
      </w:r>
      <w:r>
        <w:rPr>
          <w:bCs/>
        </w:rPr>
        <w:t>Es poco probable y definitivamente no utilizarían el Sistema de Voto Electrónico en posteriores ocasiones.</w:t>
      </w:r>
    </w:p>
    <w:p w14:paraId="5CFB26A2" w14:textId="77777777" w:rsidR="00747DF7" w:rsidRDefault="00747DF7" w:rsidP="00747DF7">
      <w:pPr>
        <w:pStyle w:val="Prrafodelista"/>
        <w:rPr>
          <w:rFonts w:cs="Arial"/>
          <w:bCs/>
          <w:szCs w:val="20"/>
        </w:rPr>
      </w:pPr>
    </w:p>
    <w:p w14:paraId="6383B553" w14:textId="77777777" w:rsidR="00280373" w:rsidRDefault="00280373" w:rsidP="00660F64">
      <w:pPr>
        <w:spacing w:before="0" w:after="200"/>
        <w:jc w:val="left"/>
        <w:rPr>
          <w:rFonts w:cs="Arial"/>
          <w:bCs/>
          <w:szCs w:val="20"/>
        </w:rPr>
      </w:pPr>
    </w:p>
    <w:p w14:paraId="079235DE" w14:textId="3519A1E6" w:rsidR="00280373" w:rsidRDefault="00280373" w:rsidP="00583EFD">
      <w:pPr>
        <w:pStyle w:val="Prrafodelista"/>
        <w:keepNext/>
        <w:keepLines/>
        <w:numPr>
          <w:ilvl w:val="2"/>
          <w:numId w:val="16"/>
        </w:numPr>
        <w:spacing w:before="0" w:after="200"/>
        <w:outlineLvl w:val="1"/>
        <w:rPr>
          <w:rFonts w:cs="Arial"/>
          <w:b/>
          <w:color w:val="9F5CA1"/>
        </w:rPr>
      </w:pPr>
      <w:bookmarkStart w:id="24" w:name="_Toc166583534"/>
      <w:r>
        <w:rPr>
          <w:rFonts w:cs="Arial"/>
          <w:b/>
          <w:color w:val="9F5CA1"/>
        </w:rPr>
        <w:t>Solicitud de apoyo INETEL</w:t>
      </w:r>
      <w:bookmarkEnd w:id="24"/>
    </w:p>
    <w:p w14:paraId="53682385" w14:textId="77777777" w:rsidR="00280373" w:rsidRDefault="00280373" w:rsidP="00660F64">
      <w:pPr>
        <w:spacing w:before="0" w:after="200"/>
        <w:jc w:val="left"/>
        <w:rPr>
          <w:rFonts w:cs="Arial"/>
          <w:bCs/>
          <w:szCs w:val="20"/>
        </w:rPr>
      </w:pPr>
    </w:p>
    <w:p w14:paraId="4DDBC37F" w14:textId="06B25ECA" w:rsidR="00280373" w:rsidRPr="00280373" w:rsidRDefault="00280373" w:rsidP="00280373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280373">
        <w:rPr>
          <w:rFonts w:asciiTheme="majorHAnsi" w:hAnsiTheme="majorHAnsi"/>
          <w:b/>
          <w:color w:val="9F5CA1"/>
          <w:sz w:val="22"/>
          <w:szCs w:val="22"/>
        </w:rPr>
        <w:t>¿Solicitaste apoyo a INETEL?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p w14:paraId="56198736" w14:textId="41B98F11" w:rsidR="00280373" w:rsidRDefault="00280373" w:rsidP="00660F64">
      <w:pPr>
        <w:spacing w:before="0" w:after="200"/>
        <w:jc w:val="left"/>
        <w:rPr>
          <w:rFonts w:cs="Arial"/>
          <w:bCs/>
          <w:szCs w:val="20"/>
        </w:rPr>
      </w:pPr>
      <w:r w:rsidRPr="00280373">
        <w:rPr>
          <w:rFonts w:cs="Arial"/>
          <w:bCs/>
          <w:szCs w:val="20"/>
        </w:rPr>
        <w:t>Como parte de la encuesta de satisfacción se consultó a la ciudadanía si solicitó apoyo a INETEL, con los siguientes resultados:</w:t>
      </w:r>
    </w:p>
    <w:tbl>
      <w:tblPr>
        <w:tblW w:w="58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5"/>
        <w:gridCol w:w="1976"/>
        <w:gridCol w:w="1949"/>
      </w:tblGrid>
      <w:tr w:rsidR="00280373" w:rsidRPr="00280373" w14:paraId="557415E2" w14:textId="77777777" w:rsidTr="00747DF7">
        <w:trPr>
          <w:trHeight w:val="315"/>
          <w:jc w:val="center"/>
        </w:trPr>
        <w:tc>
          <w:tcPr>
            <w:tcW w:w="1955" w:type="dxa"/>
            <w:shd w:val="clear" w:color="auto" w:fill="A94BB9"/>
            <w:vAlign w:val="center"/>
            <w:hideMark/>
          </w:tcPr>
          <w:p w14:paraId="68C079F3" w14:textId="77777777" w:rsidR="00280373" w:rsidRPr="00280373" w:rsidRDefault="00280373" w:rsidP="0028037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280373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Pregunta</w:t>
            </w:r>
          </w:p>
        </w:tc>
        <w:tc>
          <w:tcPr>
            <w:tcW w:w="1976" w:type="dxa"/>
            <w:shd w:val="clear" w:color="auto" w:fill="A94BB9"/>
            <w:vAlign w:val="center"/>
            <w:hideMark/>
          </w:tcPr>
          <w:p w14:paraId="3B133E49" w14:textId="77777777" w:rsidR="00280373" w:rsidRPr="00280373" w:rsidRDefault="00280373" w:rsidP="0028037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280373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SI</w:t>
            </w:r>
          </w:p>
        </w:tc>
        <w:tc>
          <w:tcPr>
            <w:tcW w:w="1949" w:type="dxa"/>
            <w:shd w:val="clear" w:color="auto" w:fill="A94BB9"/>
            <w:vAlign w:val="center"/>
            <w:hideMark/>
          </w:tcPr>
          <w:p w14:paraId="6C495CA5" w14:textId="77777777" w:rsidR="00280373" w:rsidRPr="00280373" w:rsidRDefault="00280373" w:rsidP="0028037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</w:pPr>
            <w:r w:rsidRPr="00280373">
              <w:rPr>
                <w:rFonts w:asciiTheme="minorHAnsi" w:eastAsia="Times New Roman" w:hAnsiTheme="minorHAnsi" w:cstheme="minorHAnsi"/>
                <w:b/>
                <w:bCs/>
                <w:color w:val="FFFFFF"/>
                <w:szCs w:val="20"/>
                <w:lang w:val="es-MX" w:eastAsia="es-MX"/>
              </w:rPr>
              <w:t>No</w:t>
            </w:r>
          </w:p>
        </w:tc>
      </w:tr>
      <w:tr w:rsidR="00280373" w:rsidRPr="00280373" w14:paraId="099CA571" w14:textId="77777777" w:rsidTr="00747DF7">
        <w:trPr>
          <w:trHeight w:val="585"/>
          <w:jc w:val="center"/>
        </w:trPr>
        <w:tc>
          <w:tcPr>
            <w:tcW w:w="1955" w:type="dxa"/>
            <w:shd w:val="clear" w:color="auto" w:fill="auto"/>
            <w:vAlign w:val="center"/>
            <w:hideMark/>
          </w:tcPr>
          <w:p w14:paraId="61786753" w14:textId="77777777" w:rsidR="00280373" w:rsidRPr="00280373" w:rsidRDefault="00280373" w:rsidP="00280373">
            <w:pPr>
              <w:spacing w:before="0" w:after="0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28037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¿Solicitaste apoyo a INETEL?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14:paraId="469F694C" w14:textId="35A6D9B8" w:rsidR="00280373" w:rsidRPr="00280373" w:rsidRDefault="00747DF7" w:rsidP="0028037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8</w:t>
            </w:r>
          </w:p>
        </w:tc>
        <w:tc>
          <w:tcPr>
            <w:tcW w:w="1949" w:type="dxa"/>
            <w:shd w:val="clear" w:color="auto" w:fill="auto"/>
            <w:vAlign w:val="center"/>
            <w:hideMark/>
          </w:tcPr>
          <w:p w14:paraId="6C977627" w14:textId="77777777" w:rsidR="00280373" w:rsidRPr="00280373" w:rsidRDefault="00280373" w:rsidP="00280373">
            <w:pPr>
              <w:spacing w:before="0" w:after="0"/>
              <w:jc w:val="center"/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</w:pPr>
            <w:r w:rsidRPr="00280373">
              <w:rPr>
                <w:rFonts w:asciiTheme="minorHAnsi" w:eastAsia="Times New Roman" w:hAnsiTheme="minorHAnsi" w:cstheme="minorHAnsi"/>
                <w:color w:val="000000"/>
                <w:szCs w:val="20"/>
                <w:lang w:val="es-MX" w:eastAsia="es-MX"/>
              </w:rPr>
              <w:t>222</w:t>
            </w:r>
          </w:p>
        </w:tc>
      </w:tr>
    </w:tbl>
    <w:p w14:paraId="2A05F6EF" w14:textId="3D8EC900" w:rsidR="00747DF7" w:rsidRDefault="00747DF7" w:rsidP="00747DF7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 xml:space="preserve">34. </w:t>
      </w:r>
      <w:r>
        <w:rPr>
          <w:sz w:val="16"/>
          <w:szCs w:val="20"/>
        </w:rPr>
        <w:t xml:space="preserve">Apoyo de INETEL </w:t>
      </w:r>
    </w:p>
    <w:p w14:paraId="7C0F1F0C" w14:textId="77777777" w:rsidR="00280373" w:rsidRDefault="00280373" w:rsidP="00660F64">
      <w:pPr>
        <w:spacing w:before="0" w:after="200"/>
        <w:jc w:val="left"/>
        <w:rPr>
          <w:rFonts w:cs="Arial"/>
          <w:bCs/>
          <w:szCs w:val="20"/>
        </w:rPr>
      </w:pPr>
    </w:p>
    <w:p w14:paraId="57C7DD25" w14:textId="62733423" w:rsidR="00280373" w:rsidRDefault="00280373" w:rsidP="00280373">
      <w:pPr>
        <w:jc w:val="center"/>
        <w:rPr>
          <w:rFonts w:asciiTheme="majorHAnsi" w:hAnsiTheme="majorHAnsi"/>
          <w:b/>
          <w:i/>
          <w:iCs/>
          <w:color w:val="9F5CA1"/>
          <w:sz w:val="22"/>
          <w:szCs w:val="22"/>
        </w:rPr>
      </w:pPr>
      <w:r w:rsidRPr="00670F9C">
        <w:rPr>
          <w:rFonts w:asciiTheme="majorHAnsi" w:hAnsiTheme="majorHAnsi"/>
          <w:b/>
          <w:color w:val="9F5CA1"/>
          <w:sz w:val="22"/>
          <w:szCs w:val="22"/>
        </w:rPr>
        <w:t xml:space="preserve">Pregunta: </w:t>
      </w:r>
      <w:r>
        <w:rPr>
          <w:rFonts w:asciiTheme="majorHAnsi" w:hAnsiTheme="majorHAnsi"/>
          <w:b/>
          <w:color w:val="9F5CA1"/>
          <w:sz w:val="22"/>
          <w:szCs w:val="22"/>
        </w:rPr>
        <w:t>“</w:t>
      </w:r>
      <w:r w:rsidRPr="00280373">
        <w:rPr>
          <w:rFonts w:asciiTheme="majorHAnsi" w:hAnsiTheme="majorHAnsi"/>
          <w:b/>
          <w:color w:val="9F5CA1"/>
          <w:sz w:val="22"/>
          <w:szCs w:val="22"/>
        </w:rPr>
        <w:t>¿Fue resuelta tu solicitud por parte de INETEL?</w:t>
      </w:r>
      <w:r>
        <w:rPr>
          <w:rFonts w:asciiTheme="majorHAnsi" w:hAnsiTheme="majorHAnsi"/>
          <w:b/>
          <w:i/>
          <w:iCs/>
          <w:color w:val="9F5CA1"/>
          <w:sz w:val="22"/>
          <w:szCs w:val="22"/>
        </w:rPr>
        <w:t>”</w:t>
      </w:r>
    </w:p>
    <w:p w14:paraId="379D0F76" w14:textId="77777777" w:rsidR="00142592" w:rsidRPr="00142592" w:rsidRDefault="00142592" w:rsidP="00142592">
      <w:pPr>
        <w:rPr>
          <w:rFonts w:cs="Arial"/>
          <w:szCs w:val="20"/>
        </w:rPr>
      </w:pPr>
      <w:r w:rsidRPr="00142592">
        <w:rPr>
          <w:rFonts w:cs="Arial"/>
          <w:szCs w:val="20"/>
        </w:rPr>
        <w:t>Como parte de la encuesta de satisfacción se consultó a la ciudadanía que indicó que solicitó apoyo a INETEL</w:t>
      </w:r>
      <w:r w:rsidRPr="00142592" w:rsidDel="008D6909">
        <w:rPr>
          <w:rFonts w:cs="Arial"/>
          <w:szCs w:val="20"/>
        </w:rPr>
        <w:t>, si</w:t>
      </w:r>
      <w:r w:rsidRPr="00142592" w:rsidDel="00436021">
        <w:rPr>
          <w:rFonts w:cs="Arial"/>
          <w:szCs w:val="20"/>
        </w:rPr>
        <w:t xml:space="preserve"> su </w:t>
      </w:r>
      <w:r w:rsidRPr="00142592">
        <w:rPr>
          <w:rFonts w:cs="Arial"/>
          <w:szCs w:val="20"/>
        </w:rPr>
        <w:t>solicitud fue resuelta, se obtuvieron</w:t>
      </w:r>
      <w:r w:rsidRPr="00142592" w:rsidDel="008D6909">
        <w:rPr>
          <w:rFonts w:cs="Arial"/>
          <w:szCs w:val="20"/>
        </w:rPr>
        <w:t xml:space="preserve"> </w:t>
      </w:r>
      <w:r w:rsidRPr="00142592">
        <w:rPr>
          <w:rFonts w:cs="Arial"/>
          <w:szCs w:val="20"/>
        </w:rPr>
        <w:t>los siguientes resultados: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54"/>
        <w:gridCol w:w="1976"/>
        <w:gridCol w:w="1950"/>
      </w:tblGrid>
      <w:tr w:rsidR="00280373" w:rsidRPr="00280373" w14:paraId="74B4635E" w14:textId="77777777" w:rsidTr="00280373">
        <w:trPr>
          <w:trHeight w:val="315"/>
          <w:jc w:val="center"/>
        </w:trPr>
        <w:tc>
          <w:tcPr>
            <w:tcW w:w="1954" w:type="dxa"/>
            <w:shd w:val="clear" w:color="auto" w:fill="A94BB9"/>
            <w:vAlign w:val="center"/>
            <w:hideMark/>
          </w:tcPr>
          <w:p w14:paraId="053C4C3C" w14:textId="77777777" w:rsidR="00280373" w:rsidRPr="00280373" w:rsidRDefault="00280373" w:rsidP="00280373">
            <w:pPr>
              <w:spacing w:before="0" w:after="200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  <w:lang w:val="es-MX"/>
              </w:rPr>
            </w:pPr>
            <w:r w:rsidRPr="00280373"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  <w:t>Pregunta</w:t>
            </w:r>
          </w:p>
        </w:tc>
        <w:tc>
          <w:tcPr>
            <w:tcW w:w="1976" w:type="dxa"/>
            <w:shd w:val="clear" w:color="auto" w:fill="A94BB9"/>
            <w:vAlign w:val="center"/>
            <w:hideMark/>
          </w:tcPr>
          <w:p w14:paraId="75455C08" w14:textId="77777777" w:rsidR="00280373" w:rsidRPr="00280373" w:rsidRDefault="00280373" w:rsidP="00280373">
            <w:pPr>
              <w:spacing w:before="0" w:after="200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</w:pPr>
            <w:r w:rsidRPr="00280373"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  <w:t>Sí</w:t>
            </w:r>
          </w:p>
        </w:tc>
        <w:tc>
          <w:tcPr>
            <w:tcW w:w="1950" w:type="dxa"/>
            <w:shd w:val="clear" w:color="auto" w:fill="A94BB9"/>
            <w:vAlign w:val="center"/>
            <w:hideMark/>
          </w:tcPr>
          <w:p w14:paraId="00E88EA1" w14:textId="77777777" w:rsidR="00280373" w:rsidRPr="00280373" w:rsidRDefault="00280373" w:rsidP="00280373">
            <w:pPr>
              <w:spacing w:before="0" w:after="200"/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</w:pPr>
            <w:r w:rsidRPr="00280373">
              <w:rPr>
                <w:rFonts w:asciiTheme="minorHAnsi" w:hAnsiTheme="minorHAnsi" w:cstheme="minorHAnsi"/>
                <w:b/>
                <w:bCs/>
                <w:color w:val="FFFFFF" w:themeColor="background1"/>
                <w:szCs w:val="20"/>
              </w:rPr>
              <w:t>No</w:t>
            </w:r>
          </w:p>
        </w:tc>
      </w:tr>
      <w:tr w:rsidR="00280373" w:rsidRPr="00280373" w14:paraId="6410E606" w14:textId="77777777" w:rsidTr="00280373">
        <w:trPr>
          <w:trHeight w:val="870"/>
          <w:jc w:val="center"/>
        </w:trPr>
        <w:tc>
          <w:tcPr>
            <w:tcW w:w="1954" w:type="dxa"/>
            <w:hideMark/>
          </w:tcPr>
          <w:p w14:paraId="475505C9" w14:textId="77777777" w:rsidR="00280373" w:rsidRPr="00280373" w:rsidRDefault="00280373" w:rsidP="00280373">
            <w:pPr>
              <w:spacing w:before="0" w:after="200"/>
              <w:jc w:val="left"/>
              <w:rPr>
                <w:rFonts w:asciiTheme="minorHAnsi" w:hAnsiTheme="minorHAnsi" w:cstheme="minorHAnsi"/>
                <w:bCs/>
                <w:szCs w:val="20"/>
              </w:rPr>
            </w:pPr>
            <w:r w:rsidRPr="00280373">
              <w:rPr>
                <w:rFonts w:asciiTheme="minorHAnsi" w:hAnsiTheme="minorHAnsi" w:cstheme="minorHAnsi"/>
                <w:bCs/>
                <w:szCs w:val="20"/>
              </w:rPr>
              <w:t>¿Fue resuelta tu solicitud por parte de INETEL?</w:t>
            </w:r>
          </w:p>
        </w:tc>
        <w:tc>
          <w:tcPr>
            <w:tcW w:w="1976" w:type="dxa"/>
            <w:noWrap/>
            <w:vAlign w:val="center"/>
            <w:hideMark/>
          </w:tcPr>
          <w:p w14:paraId="3BD6B222" w14:textId="7FF25FBC" w:rsidR="00280373" w:rsidRPr="00280373" w:rsidRDefault="00280373" w:rsidP="00280373">
            <w:pPr>
              <w:spacing w:before="0" w:after="200"/>
              <w:jc w:val="center"/>
              <w:rPr>
                <w:rFonts w:asciiTheme="minorHAnsi" w:hAnsiTheme="minorHAnsi" w:cstheme="minorHAnsi"/>
                <w:bCs/>
                <w:szCs w:val="20"/>
              </w:rPr>
            </w:pPr>
            <w:r w:rsidRPr="00280373">
              <w:rPr>
                <w:rFonts w:asciiTheme="minorHAnsi" w:hAnsiTheme="minorHAnsi" w:cstheme="minorHAnsi"/>
                <w:bCs/>
                <w:szCs w:val="20"/>
              </w:rPr>
              <w:t>3</w:t>
            </w:r>
          </w:p>
        </w:tc>
        <w:tc>
          <w:tcPr>
            <w:tcW w:w="1950" w:type="dxa"/>
            <w:vAlign w:val="center"/>
            <w:hideMark/>
          </w:tcPr>
          <w:p w14:paraId="367C929A" w14:textId="77777777" w:rsidR="00280373" w:rsidRPr="00280373" w:rsidRDefault="00280373" w:rsidP="00280373">
            <w:pPr>
              <w:spacing w:before="0" w:after="200"/>
              <w:jc w:val="center"/>
              <w:rPr>
                <w:rFonts w:asciiTheme="minorHAnsi" w:hAnsiTheme="minorHAnsi" w:cstheme="minorHAnsi"/>
                <w:bCs/>
                <w:szCs w:val="20"/>
              </w:rPr>
            </w:pPr>
            <w:r w:rsidRPr="00280373">
              <w:rPr>
                <w:rFonts w:asciiTheme="minorHAnsi" w:hAnsiTheme="minorHAnsi" w:cstheme="minorHAnsi"/>
                <w:bCs/>
                <w:szCs w:val="20"/>
              </w:rPr>
              <w:t>5</w:t>
            </w:r>
          </w:p>
        </w:tc>
      </w:tr>
    </w:tbl>
    <w:p w14:paraId="0DF06B62" w14:textId="26372E17" w:rsidR="00747DF7" w:rsidRDefault="00747DF7" w:rsidP="00747DF7">
      <w:pPr>
        <w:jc w:val="center"/>
        <w:rPr>
          <w:sz w:val="16"/>
          <w:szCs w:val="20"/>
        </w:rPr>
      </w:pPr>
      <w:r w:rsidRPr="00E82EEF">
        <w:rPr>
          <w:b/>
          <w:bCs/>
          <w:sz w:val="16"/>
          <w:szCs w:val="20"/>
        </w:rPr>
        <w:t xml:space="preserve">Tabla </w:t>
      </w:r>
      <w:r>
        <w:rPr>
          <w:b/>
          <w:bCs/>
          <w:sz w:val="16"/>
          <w:szCs w:val="20"/>
        </w:rPr>
        <w:t xml:space="preserve">35. </w:t>
      </w:r>
      <w:r w:rsidR="00A33F04" w:rsidRPr="00A33F04">
        <w:rPr>
          <w:sz w:val="16"/>
          <w:szCs w:val="20"/>
        </w:rPr>
        <w:t xml:space="preserve">Resolución del </w:t>
      </w:r>
      <w:r w:rsidRPr="00A33F04">
        <w:rPr>
          <w:sz w:val="16"/>
          <w:szCs w:val="20"/>
        </w:rPr>
        <w:t>Apoyo</w:t>
      </w:r>
      <w:r>
        <w:rPr>
          <w:sz w:val="16"/>
          <w:szCs w:val="20"/>
        </w:rPr>
        <w:t xml:space="preserve"> </w:t>
      </w:r>
      <w:r w:rsidR="00A33F04">
        <w:rPr>
          <w:sz w:val="16"/>
          <w:szCs w:val="20"/>
        </w:rPr>
        <w:t>brindado por</w:t>
      </w:r>
      <w:r>
        <w:rPr>
          <w:sz w:val="16"/>
          <w:szCs w:val="20"/>
        </w:rPr>
        <w:t xml:space="preserve"> INETEL </w:t>
      </w:r>
    </w:p>
    <w:p w14:paraId="536BB876" w14:textId="77777777" w:rsidR="00280373" w:rsidRDefault="00280373" w:rsidP="00660F64">
      <w:pPr>
        <w:spacing w:before="0" w:after="200"/>
        <w:jc w:val="left"/>
        <w:rPr>
          <w:rFonts w:cs="Arial"/>
          <w:bCs/>
          <w:szCs w:val="20"/>
        </w:rPr>
      </w:pPr>
    </w:p>
    <w:p w14:paraId="0B4CEB54" w14:textId="006412BF" w:rsidR="00142592" w:rsidRDefault="00142592" w:rsidP="00660F64">
      <w:pPr>
        <w:spacing w:before="0" w:after="200"/>
        <w:jc w:val="left"/>
        <w:rPr>
          <w:rFonts w:cs="Arial"/>
          <w:bCs/>
          <w:szCs w:val="20"/>
        </w:rPr>
      </w:pPr>
      <w:r w:rsidRPr="00142592">
        <w:rPr>
          <w:rFonts w:cs="Arial"/>
          <w:bCs/>
          <w:szCs w:val="20"/>
        </w:rPr>
        <w:t xml:space="preserve">De los datos analizados fue posible observar que la mayor concentración de las respuestas se encuentra entre personas con una edad en el rango de </w:t>
      </w:r>
      <w:r w:rsidRPr="00142592">
        <w:rPr>
          <w:b/>
          <w:color w:val="9F5CA1"/>
        </w:rPr>
        <w:t>40-49 años</w:t>
      </w:r>
      <w:r>
        <w:rPr>
          <w:b/>
          <w:color w:val="9F5CA1"/>
        </w:rPr>
        <w:t xml:space="preserve"> y 50-59 años</w:t>
      </w:r>
      <w:r w:rsidRPr="00142592">
        <w:rPr>
          <w:rFonts w:cs="Arial"/>
          <w:bCs/>
          <w:szCs w:val="20"/>
        </w:rPr>
        <w:t xml:space="preserve"> y en el nivel de educación de “</w:t>
      </w:r>
      <w:r w:rsidRPr="00142592">
        <w:rPr>
          <w:b/>
          <w:color w:val="9F5CA1"/>
        </w:rPr>
        <w:t>Educación superior o equivalente</w:t>
      </w:r>
      <w:r w:rsidRPr="00142592">
        <w:rPr>
          <w:rFonts w:cs="Arial"/>
          <w:bCs/>
          <w:szCs w:val="20"/>
        </w:rPr>
        <w:t xml:space="preserve">”, como se muestra en la </w:t>
      </w:r>
      <w:r>
        <w:rPr>
          <w:rFonts w:cs="Arial"/>
          <w:bCs/>
          <w:szCs w:val="20"/>
        </w:rPr>
        <w:t xml:space="preserve">siguiente </w:t>
      </w:r>
      <w:r w:rsidRPr="00142592">
        <w:rPr>
          <w:rFonts w:cs="Arial"/>
          <w:bCs/>
          <w:szCs w:val="20"/>
        </w:rPr>
        <w:t>gráfica.</w:t>
      </w:r>
    </w:p>
    <w:p w14:paraId="3543A59B" w14:textId="08E736DD" w:rsidR="00142592" w:rsidRDefault="00142592" w:rsidP="00142592">
      <w:pPr>
        <w:spacing w:before="0" w:after="200"/>
        <w:jc w:val="center"/>
        <w:rPr>
          <w:rFonts w:cs="Arial"/>
          <w:bCs/>
          <w:szCs w:val="20"/>
        </w:rPr>
      </w:pPr>
      <w:r>
        <w:rPr>
          <w:noProof/>
        </w:rPr>
        <w:drawing>
          <wp:inline distT="0" distB="0" distL="0" distR="0" wp14:anchorId="29306EDD" wp14:editId="08DD50C3">
            <wp:extent cx="4566285" cy="2747010"/>
            <wp:effectExtent l="0" t="0" r="5715" b="15240"/>
            <wp:docPr id="22" name="Gráfico 22">
              <a:extLst xmlns:a="http://schemas.openxmlformats.org/drawingml/2006/main">
                <a:ext uri="{FF2B5EF4-FFF2-40B4-BE49-F238E27FC236}">
                  <a16:creationId xmlns:a16="http://schemas.microsoft.com/office/drawing/2014/main" id="{BE468AAF-1C9A-49D4-AC19-907B1891A5E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14:paraId="5DBEA342" w14:textId="3DBFAB72" w:rsidR="00F344EA" w:rsidRPr="007563DA" w:rsidRDefault="00F344EA" w:rsidP="00F344EA">
      <w:pPr>
        <w:jc w:val="center"/>
        <w:rPr>
          <w:rFonts w:cs="Arial"/>
          <w:bCs/>
          <w:szCs w:val="20"/>
        </w:rPr>
      </w:pPr>
      <w:r>
        <w:rPr>
          <w:b/>
          <w:bCs/>
          <w:sz w:val="16"/>
          <w:szCs w:val="20"/>
        </w:rPr>
        <w:t>Grafica 10</w:t>
      </w:r>
      <w:r w:rsidRPr="00DC420B">
        <w:rPr>
          <w:sz w:val="16"/>
          <w:szCs w:val="20"/>
        </w:rPr>
        <w:t xml:space="preserve">. </w:t>
      </w:r>
      <w:r>
        <w:rPr>
          <w:sz w:val="16"/>
          <w:szCs w:val="20"/>
        </w:rPr>
        <w:t>Solicitud de apoyo a INETEL</w:t>
      </w:r>
    </w:p>
    <w:p w14:paraId="3B9497CC" w14:textId="77777777" w:rsidR="00142592" w:rsidRDefault="00142592" w:rsidP="00660F64">
      <w:pPr>
        <w:spacing w:before="0" w:after="200"/>
        <w:jc w:val="left"/>
        <w:rPr>
          <w:rFonts w:cs="Arial"/>
          <w:bCs/>
          <w:szCs w:val="20"/>
        </w:rPr>
      </w:pPr>
    </w:p>
    <w:p w14:paraId="79D05266" w14:textId="77777777" w:rsidR="00F344EA" w:rsidRDefault="00F344EA" w:rsidP="00660F64">
      <w:pPr>
        <w:spacing w:before="0" w:after="200"/>
        <w:jc w:val="left"/>
        <w:rPr>
          <w:rFonts w:cs="Arial"/>
          <w:bCs/>
          <w:szCs w:val="20"/>
        </w:rPr>
      </w:pPr>
    </w:p>
    <w:p w14:paraId="480E088C" w14:textId="77777777" w:rsidR="00F344EA" w:rsidRDefault="00F344EA" w:rsidP="00660F64">
      <w:pPr>
        <w:spacing w:before="0" w:after="200"/>
        <w:jc w:val="left"/>
        <w:rPr>
          <w:rFonts w:cs="Arial"/>
          <w:bCs/>
          <w:szCs w:val="20"/>
        </w:rPr>
      </w:pPr>
    </w:p>
    <w:p w14:paraId="301DDDE2" w14:textId="77777777" w:rsidR="00F344EA" w:rsidRDefault="00F344EA" w:rsidP="00660F64">
      <w:pPr>
        <w:spacing w:before="0" w:after="200"/>
        <w:jc w:val="left"/>
        <w:rPr>
          <w:rFonts w:cs="Arial"/>
          <w:bCs/>
          <w:szCs w:val="20"/>
        </w:rPr>
      </w:pPr>
    </w:p>
    <w:p w14:paraId="5132F82A" w14:textId="77777777" w:rsidR="00F344EA" w:rsidRDefault="00F344EA" w:rsidP="00660F64">
      <w:pPr>
        <w:spacing w:before="0" w:after="200"/>
        <w:jc w:val="left"/>
        <w:rPr>
          <w:rFonts w:cs="Arial"/>
          <w:bCs/>
          <w:szCs w:val="20"/>
        </w:rPr>
      </w:pPr>
    </w:p>
    <w:p w14:paraId="3AB39DC7" w14:textId="77777777" w:rsidR="00F344EA" w:rsidRPr="00660F64" w:rsidRDefault="00F344EA" w:rsidP="00660F64">
      <w:pPr>
        <w:spacing w:before="0" w:after="200"/>
        <w:jc w:val="left"/>
        <w:rPr>
          <w:rFonts w:cs="Arial"/>
          <w:bCs/>
          <w:szCs w:val="20"/>
        </w:rPr>
      </w:pPr>
    </w:p>
    <w:p w14:paraId="5EAC26E7" w14:textId="694DF77F" w:rsidR="00EF5931" w:rsidRPr="008A5429" w:rsidRDefault="00EF5931" w:rsidP="00583EFD">
      <w:pPr>
        <w:pStyle w:val="Prrafodelista"/>
        <w:keepNext/>
        <w:keepLines/>
        <w:numPr>
          <w:ilvl w:val="1"/>
          <w:numId w:val="2"/>
        </w:numPr>
        <w:spacing w:before="0" w:after="200"/>
        <w:outlineLvl w:val="1"/>
        <w:rPr>
          <w:rFonts w:cs="Arial"/>
          <w:b/>
          <w:color w:val="9F5CA1"/>
        </w:rPr>
      </w:pPr>
      <w:bookmarkStart w:id="25" w:name="_Toc166583535"/>
      <w:r>
        <w:rPr>
          <w:rFonts w:cs="Arial"/>
          <w:b/>
          <w:color w:val="9F5CA1"/>
        </w:rPr>
        <w:t>Conclusiones de la e</w:t>
      </w:r>
      <w:r w:rsidRPr="008A5429">
        <w:rPr>
          <w:rFonts w:cs="Arial"/>
          <w:b/>
          <w:color w:val="9F5CA1"/>
        </w:rPr>
        <w:t>ncuesta de satisfacción</w:t>
      </w:r>
      <w:bookmarkEnd w:id="25"/>
    </w:p>
    <w:p w14:paraId="66702DDE" w14:textId="3DBFB00E" w:rsidR="00EF5931" w:rsidRPr="0008323E" w:rsidRDefault="00EF5931" w:rsidP="0008323E">
      <w:pPr>
        <w:spacing w:before="0" w:after="200"/>
        <w:rPr>
          <w:rFonts w:cs="Arial"/>
          <w:bCs/>
          <w:szCs w:val="20"/>
          <w:lang w:val="es-MX"/>
        </w:rPr>
      </w:pPr>
      <w:r w:rsidRPr="0008323E">
        <w:rPr>
          <w:rFonts w:cs="Arial"/>
          <w:bCs/>
          <w:szCs w:val="20"/>
          <w:lang w:val="es-MX"/>
        </w:rPr>
        <w:t>Derivado del análisis de las respuestas obtenidas de la encuesta de satisfacción se identificaron las siguientes mejoras</w:t>
      </w:r>
      <w:r w:rsidR="00F11C64">
        <w:rPr>
          <w:rFonts w:cs="Arial"/>
          <w:bCs/>
          <w:szCs w:val="20"/>
          <w:lang w:val="es-MX"/>
        </w:rPr>
        <w:t>, así</w:t>
      </w:r>
      <w:r w:rsidR="00565655">
        <w:rPr>
          <w:rFonts w:cs="Arial"/>
          <w:bCs/>
          <w:szCs w:val="20"/>
          <w:lang w:val="es-MX"/>
        </w:rPr>
        <w:t xml:space="preserve"> como las </w:t>
      </w:r>
      <w:r w:rsidR="00F11C64" w:rsidRPr="0008323E">
        <w:rPr>
          <w:rFonts w:cs="Arial"/>
          <w:bCs/>
          <w:szCs w:val="20"/>
          <w:lang w:val="es-MX"/>
        </w:rPr>
        <w:t xml:space="preserve">acciones por parte de la UTSI para atender </w:t>
      </w:r>
      <w:r w:rsidR="00565655">
        <w:rPr>
          <w:rFonts w:cs="Arial"/>
          <w:bCs/>
          <w:szCs w:val="20"/>
          <w:lang w:val="es-MX"/>
        </w:rPr>
        <w:t>las mismas</w:t>
      </w:r>
      <w:r w:rsidRPr="0008323E">
        <w:rPr>
          <w:rFonts w:cs="Arial"/>
          <w:bCs/>
          <w:szCs w:val="20"/>
          <w:lang w:val="es-MX"/>
        </w:rPr>
        <w:t>:</w:t>
      </w:r>
    </w:p>
    <w:p w14:paraId="789C9934" w14:textId="5AF19057" w:rsidR="00EF5931" w:rsidRPr="0008323E" w:rsidRDefault="00EF5931" w:rsidP="0008323E">
      <w:pPr>
        <w:numPr>
          <w:ilvl w:val="0"/>
          <w:numId w:val="14"/>
        </w:numPr>
        <w:spacing w:before="0" w:after="200"/>
        <w:rPr>
          <w:rFonts w:cs="Arial"/>
          <w:bCs/>
          <w:szCs w:val="20"/>
          <w:lang w:val="es-MX"/>
        </w:rPr>
      </w:pPr>
      <w:r w:rsidRPr="0008323E">
        <w:rPr>
          <w:rFonts w:cs="Arial"/>
          <w:bCs/>
          <w:szCs w:val="20"/>
          <w:lang w:val="es-MX"/>
        </w:rPr>
        <w:t xml:space="preserve">Mejoras </w:t>
      </w:r>
      <w:r w:rsidR="00F71EF5" w:rsidRPr="0008323E">
        <w:rPr>
          <w:rFonts w:cs="Arial"/>
          <w:bCs/>
          <w:szCs w:val="20"/>
          <w:lang w:val="es-MX"/>
        </w:rPr>
        <w:t xml:space="preserve">en las pantallas y </w:t>
      </w:r>
      <w:r w:rsidR="0008323E">
        <w:rPr>
          <w:rFonts w:cs="Arial"/>
          <w:bCs/>
          <w:szCs w:val="20"/>
          <w:lang w:val="es-MX"/>
        </w:rPr>
        <w:t>mensajes</w:t>
      </w:r>
      <w:r w:rsidR="00F71EF5" w:rsidRPr="0008323E">
        <w:rPr>
          <w:rFonts w:cs="Arial"/>
          <w:bCs/>
          <w:szCs w:val="20"/>
          <w:lang w:val="es-MX"/>
        </w:rPr>
        <w:t xml:space="preserve"> </w:t>
      </w:r>
      <w:r w:rsidRPr="0008323E">
        <w:rPr>
          <w:rFonts w:cs="Arial"/>
          <w:bCs/>
          <w:szCs w:val="20"/>
          <w:lang w:val="es-MX"/>
        </w:rPr>
        <w:t>del SIVEI.</w:t>
      </w:r>
    </w:p>
    <w:p w14:paraId="2AAE4DE3" w14:textId="520CEF92" w:rsidR="00EF5931" w:rsidRPr="0008323E" w:rsidRDefault="00EF5931" w:rsidP="0008323E">
      <w:pPr>
        <w:spacing w:before="0" w:after="200"/>
        <w:rPr>
          <w:rFonts w:cs="Arial"/>
          <w:bCs/>
          <w:szCs w:val="20"/>
          <w:lang w:val="es-MX"/>
        </w:rPr>
      </w:pPr>
      <w:r w:rsidRPr="0008323E">
        <w:rPr>
          <w:rFonts w:cs="Arial"/>
          <w:bCs/>
          <w:szCs w:val="20"/>
          <w:lang w:val="es-MX"/>
        </w:rPr>
        <w:t xml:space="preserve">Se trabajará </w:t>
      </w:r>
      <w:r w:rsidR="00E864BC" w:rsidRPr="0008323E">
        <w:rPr>
          <w:rFonts w:cs="Arial"/>
          <w:bCs/>
          <w:szCs w:val="20"/>
          <w:lang w:val="es-MX"/>
        </w:rPr>
        <w:t xml:space="preserve">para hacer que las pantallas y </w:t>
      </w:r>
      <w:r w:rsidR="0008323E">
        <w:rPr>
          <w:rFonts w:cs="Arial"/>
          <w:bCs/>
          <w:szCs w:val="20"/>
          <w:lang w:val="es-MX"/>
        </w:rPr>
        <w:t>mensajes</w:t>
      </w:r>
      <w:r w:rsidR="00E864BC" w:rsidRPr="0008323E">
        <w:rPr>
          <w:rFonts w:cs="Arial"/>
          <w:bCs/>
          <w:szCs w:val="20"/>
          <w:lang w:val="es-MX"/>
        </w:rPr>
        <w:t xml:space="preserve"> que muestra el SIVEI </w:t>
      </w:r>
      <w:r w:rsidR="00DE0451">
        <w:rPr>
          <w:rFonts w:cs="Arial"/>
          <w:bCs/>
          <w:szCs w:val="20"/>
          <w:lang w:val="es-MX"/>
        </w:rPr>
        <w:t>hagan uso</w:t>
      </w:r>
      <w:r w:rsidRPr="0008323E">
        <w:rPr>
          <w:rFonts w:cs="Arial"/>
          <w:bCs/>
          <w:szCs w:val="20"/>
          <w:lang w:val="es-MX"/>
        </w:rPr>
        <w:t xml:space="preserve"> de lenguaje ciudadano, minimizando aspectos técnicos que no necesariamente abonen a la comprensión de l</w:t>
      </w:r>
      <w:r w:rsidR="00E864BC" w:rsidRPr="0008323E">
        <w:rPr>
          <w:rFonts w:cs="Arial"/>
          <w:bCs/>
          <w:szCs w:val="20"/>
          <w:lang w:val="es-MX"/>
        </w:rPr>
        <w:t xml:space="preserve">as pantallas y </w:t>
      </w:r>
      <w:r w:rsidR="00022A6C">
        <w:rPr>
          <w:rFonts w:cs="Arial"/>
          <w:bCs/>
          <w:szCs w:val="20"/>
          <w:lang w:val="es-MX"/>
        </w:rPr>
        <w:t>mensajes</w:t>
      </w:r>
      <w:r w:rsidRPr="0008323E">
        <w:rPr>
          <w:rFonts w:cs="Arial"/>
          <w:bCs/>
          <w:szCs w:val="20"/>
          <w:lang w:val="es-MX"/>
        </w:rPr>
        <w:t xml:space="preserve">. </w:t>
      </w:r>
    </w:p>
    <w:p w14:paraId="7BEEC9D0" w14:textId="08611856" w:rsidR="00EF5931" w:rsidRPr="0008323E" w:rsidRDefault="00EF5931" w:rsidP="0008323E">
      <w:pPr>
        <w:numPr>
          <w:ilvl w:val="0"/>
          <w:numId w:val="14"/>
        </w:numPr>
        <w:spacing w:before="0" w:after="200"/>
        <w:rPr>
          <w:rFonts w:cs="Arial"/>
          <w:bCs/>
          <w:szCs w:val="20"/>
          <w:lang w:val="es-MX"/>
        </w:rPr>
      </w:pPr>
      <w:r w:rsidRPr="0008323E">
        <w:rPr>
          <w:rFonts w:cs="Arial"/>
          <w:bCs/>
          <w:szCs w:val="20"/>
          <w:lang w:val="es-MX"/>
        </w:rPr>
        <w:t xml:space="preserve">Mejoras </w:t>
      </w:r>
      <w:r w:rsidR="00E864BC" w:rsidRPr="0008323E">
        <w:rPr>
          <w:rFonts w:cs="Arial"/>
          <w:bCs/>
          <w:szCs w:val="20"/>
          <w:lang w:val="es-MX"/>
        </w:rPr>
        <w:t>en l</w:t>
      </w:r>
      <w:r w:rsidR="004B67F1">
        <w:rPr>
          <w:rFonts w:cs="Arial"/>
          <w:bCs/>
          <w:szCs w:val="20"/>
          <w:lang w:val="es-MX"/>
        </w:rPr>
        <w:t>os contenidos de correos enviados por el sistema</w:t>
      </w:r>
      <w:r w:rsidR="00E864BC" w:rsidRPr="0008323E">
        <w:rPr>
          <w:rFonts w:cs="Arial"/>
          <w:bCs/>
          <w:szCs w:val="20"/>
          <w:lang w:val="es-MX"/>
        </w:rPr>
        <w:t xml:space="preserve"> y materiales de apoyo para el uso del SIVEI</w:t>
      </w:r>
      <w:r w:rsidRPr="0008323E">
        <w:rPr>
          <w:rFonts w:cs="Arial"/>
          <w:bCs/>
          <w:szCs w:val="20"/>
          <w:lang w:val="es-MX"/>
        </w:rPr>
        <w:t>.</w:t>
      </w:r>
    </w:p>
    <w:p w14:paraId="12C1344A" w14:textId="465A6CDD" w:rsidR="00EF5931" w:rsidRPr="0008323E" w:rsidRDefault="00EF5931" w:rsidP="0008323E">
      <w:pPr>
        <w:spacing w:before="0" w:after="200"/>
        <w:rPr>
          <w:rFonts w:cs="Arial"/>
          <w:bCs/>
          <w:szCs w:val="20"/>
          <w:lang w:val="es-MX"/>
        </w:rPr>
      </w:pPr>
      <w:r w:rsidRPr="0008323E">
        <w:rPr>
          <w:rFonts w:cs="Arial"/>
          <w:bCs/>
          <w:szCs w:val="20"/>
          <w:lang w:val="es-MX"/>
        </w:rPr>
        <w:t>Para tal efecto, se robustecerá la redacción de</w:t>
      </w:r>
      <w:r w:rsidR="00E864BC" w:rsidRPr="0008323E">
        <w:rPr>
          <w:rFonts w:cs="Arial"/>
          <w:bCs/>
          <w:szCs w:val="20"/>
          <w:lang w:val="es-MX"/>
        </w:rPr>
        <w:t xml:space="preserve"> </w:t>
      </w:r>
      <w:r w:rsidRPr="0008323E">
        <w:rPr>
          <w:rFonts w:cs="Arial"/>
          <w:bCs/>
          <w:szCs w:val="20"/>
          <w:lang w:val="es-MX"/>
        </w:rPr>
        <w:t>l</w:t>
      </w:r>
      <w:r w:rsidR="00E864BC" w:rsidRPr="0008323E">
        <w:rPr>
          <w:rFonts w:cs="Arial"/>
          <w:bCs/>
          <w:szCs w:val="20"/>
          <w:lang w:val="es-MX"/>
        </w:rPr>
        <w:t>os</w:t>
      </w:r>
      <w:r w:rsidRPr="0008323E">
        <w:rPr>
          <w:rFonts w:cs="Arial"/>
          <w:bCs/>
          <w:szCs w:val="20"/>
          <w:lang w:val="es-MX"/>
        </w:rPr>
        <w:t xml:space="preserve"> </w:t>
      </w:r>
      <w:r w:rsidR="00E864BC" w:rsidRPr="0008323E">
        <w:rPr>
          <w:rFonts w:cs="Arial"/>
          <w:bCs/>
          <w:szCs w:val="20"/>
          <w:lang w:val="es-MX"/>
        </w:rPr>
        <w:t>textos</w:t>
      </w:r>
      <w:r w:rsidRPr="0008323E">
        <w:rPr>
          <w:rFonts w:cs="Arial"/>
          <w:bCs/>
          <w:szCs w:val="20"/>
          <w:lang w:val="es-MX"/>
        </w:rPr>
        <w:t xml:space="preserve"> </w:t>
      </w:r>
      <w:r w:rsidR="004B67F1">
        <w:rPr>
          <w:rFonts w:cs="Arial"/>
          <w:bCs/>
          <w:szCs w:val="20"/>
          <w:lang w:val="es-MX"/>
        </w:rPr>
        <w:t>de los correos</w:t>
      </w:r>
      <w:r w:rsidRPr="0008323E">
        <w:rPr>
          <w:rFonts w:cs="Arial"/>
          <w:bCs/>
          <w:szCs w:val="20"/>
          <w:lang w:val="es-MX"/>
        </w:rPr>
        <w:t>,</w:t>
      </w:r>
      <w:r w:rsidR="005361FC">
        <w:rPr>
          <w:rFonts w:cs="Arial"/>
          <w:bCs/>
          <w:szCs w:val="20"/>
          <w:lang w:val="es-MX"/>
        </w:rPr>
        <w:t xml:space="preserve"> manual de usuario del sistema e infografías</w:t>
      </w:r>
      <w:r w:rsidRPr="0008323E">
        <w:rPr>
          <w:rFonts w:cs="Arial"/>
          <w:bCs/>
          <w:szCs w:val="20"/>
          <w:lang w:val="es-MX"/>
        </w:rPr>
        <w:t xml:space="preserve"> privilegiando lenguaje no técnico.</w:t>
      </w:r>
    </w:p>
    <w:p w14:paraId="5D67166B" w14:textId="1FC3D2B3" w:rsidR="00E864BC" w:rsidRPr="0008323E" w:rsidRDefault="00E864BC" w:rsidP="0008323E">
      <w:pPr>
        <w:numPr>
          <w:ilvl w:val="0"/>
          <w:numId w:val="14"/>
        </w:numPr>
        <w:spacing w:before="0" w:after="200"/>
        <w:rPr>
          <w:rFonts w:cs="Arial"/>
          <w:bCs/>
          <w:szCs w:val="20"/>
          <w:lang w:val="es-MX"/>
        </w:rPr>
      </w:pPr>
      <w:r w:rsidRPr="0008323E">
        <w:rPr>
          <w:rFonts w:cs="Arial"/>
          <w:bCs/>
          <w:szCs w:val="20"/>
          <w:lang w:val="es-MX"/>
        </w:rPr>
        <w:t xml:space="preserve">Mejoras </w:t>
      </w:r>
      <w:r w:rsidR="004F3667">
        <w:rPr>
          <w:rFonts w:cs="Arial"/>
          <w:bCs/>
          <w:szCs w:val="20"/>
          <w:lang w:val="es-MX"/>
        </w:rPr>
        <w:t>en el manual de usuario con respecto a las instrucciones de ayuda para la</w:t>
      </w:r>
      <w:r w:rsidRPr="0008323E">
        <w:rPr>
          <w:rFonts w:cs="Arial"/>
          <w:bCs/>
          <w:szCs w:val="20"/>
          <w:lang w:val="es-MX"/>
        </w:rPr>
        <w:t xml:space="preserve"> recuperación de contraseña.</w:t>
      </w:r>
    </w:p>
    <w:p w14:paraId="4AD8150B" w14:textId="77777777" w:rsidR="00EF5931" w:rsidRPr="00EF5931" w:rsidRDefault="00EF5931" w:rsidP="00F43793">
      <w:pPr>
        <w:spacing w:before="0" w:after="200"/>
        <w:jc w:val="left"/>
        <w:rPr>
          <w:rFonts w:cs="Arial"/>
          <w:bCs/>
          <w:szCs w:val="20"/>
        </w:rPr>
      </w:pPr>
    </w:p>
    <w:p w14:paraId="6DC7D342" w14:textId="57A8D7FE" w:rsidR="006D2CF5" w:rsidRPr="00BA0C31" w:rsidRDefault="006D2CF5" w:rsidP="00F43793">
      <w:pPr>
        <w:spacing w:before="0" w:after="200"/>
        <w:rPr>
          <w:rFonts w:cs="Arial"/>
          <w:bCs/>
          <w:szCs w:val="20"/>
        </w:rPr>
      </w:pPr>
    </w:p>
    <w:sectPr w:rsidR="006D2CF5" w:rsidRPr="00BA0C31" w:rsidSect="00AE7B47">
      <w:footerReference w:type="default" r:id="rId23"/>
      <w:pgSz w:w="12240" w:h="15840"/>
      <w:pgMar w:top="1417" w:right="1701" w:bottom="1417" w:left="1701" w:header="708" w:footer="708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15DE82" w14:textId="77777777" w:rsidR="008A5C72" w:rsidRDefault="008A5C72" w:rsidP="00841AC8">
      <w:pPr>
        <w:spacing w:before="0" w:after="0"/>
      </w:pPr>
      <w:r>
        <w:separator/>
      </w:r>
    </w:p>
  </w:endnote>
  <w:endnote w:type="continuationSeparator" w:id="0">
    <w:p w14:paraId="7ECE8BC1" w14:textId="77777777" w:rsidR="008A5C72" w:rsidRDefault="008A5C72" w:rsidP="00841AC8">
      <w:pPr>
        <w:spacing w:before="0" w:after="0"/>
      </w:pPr>
      <w:r>
        <w:continuationSeparator/>
      </w:r>
    </w:p>
  </w:endnote>
  <w:endnote w:type="continuationNotice" w:id="1">
    <w:p w14:paraId="72376A6A" w14:textId="77777777" w:rsidR="008A5C72" w:rsidRDefault="008A5C72">
      <w:pPr>
        <w:spacing w:before="0"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Roboto-Bold">
    <w:altName w:val="Arial"/>
    <w:charset w:val="00"/>
    <w:family w:val="auto"/>
    <w:pitch w:val="variable"/>
    <w:sig w:usb0="E00002FF" w:usb1="5000205B" w:usb2="0000002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merodepgina"/>
      </w:rPr>
      <w:id w:val="346677366"/>
      <w:docPartObj>
        <w:docPartGallery w:val="Page Numbers (Bottom of Page)"/>
        <w:docPartUnique/>
      </w:docPartObj>
    </w:sdtPr>
    <w:sdtContent>
      <w:p w14:paraId="1D212DFC" w14:textId="77777777" w:rsidR="0011290E" w:rsidRDefault="00833195" w:rsidP="0011290E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t>22</w:t>
        </w:r>
        <w:r w:rsidR="0011290E">
          <w:rPr>
            <w:rStyle w:val="Nmerodepgina"/>
          </w:rPr>
          <w:t xml:space="preserve"> de </w:t>
        </w:r>
        <w:r w:rsidR="0011290E">
          <w:rPr>
            <w:rStyle w:val="Nmerodepgina"/>
          </w:rPr>
          <w:fldChar w:fldCharType="begin"/>
        </w:r>
        <w:r w:rsidR="0011290E">
          <w:rPr>
            <w:rStyle w:val="Nmerodepgina"/>
          </w:rPr>
          <w:instrText xml:space="preserve"> NUMPAGES  \* MERGEFORMAT </w:instrText>
        </w:r>
        <w:r w:rsidR="0011290E">
          <w:rPr>
            <w:rStyle w:val="Nmerodepgina"/>
          </w:rPr>
          <w:fldChar w:fldCharType="separate"/>
        </w:r>
        <w:r w:rsidR="0011290E">
          <w:rPr>
            <w:rStyle w:val="Nmerodepgina"/>
          </w:rPr>
          <w:t>7</w:t>
        </w:r>
        <w:r w:rsidR="0011290E">
          <w:rPr>
            <w:rStyle w:val="Nmerodepgina"/>
          </w:rPr>
          <w:fldChar w:fldCharType="end"/>
        </w:r>
        <w:r w:rsidR="0011290E">
          <w:rPr>
            <w:rStyle w:val="Nmerodepgina"/>
          </w:rPr>
          <w:t xml:space="preserve"> </w:t>
        </w:r>
      </w:p>
    </w:sdtContent>
  </w:sdt>
  <w:p w14:paraId="1CEDCDDA" w14:textId="77777777" w:rsidR="0011290E" w:rsidRDefault="0011290E" w:rsidP="0011290E">
    <w:pPr>
      <w:pStyle w:val="Piedepgina"/>
      <w:ind w:right="360"/>
    </w:pPr>
    <w:r>
      <w:t xml:space="preserve"> </w:t>
    </w:r>
    <w:r>
      <w:rPr>
        <w:noProof/>
      </w:rPr>
      <w:drawing>
        <wp:inline distT="0" distB="0" distL="0" distR="0" wp14:anchorId="69FEEB9A" wp14:editId="73A150C1">
          <wp:extent cx="2081899" cy="270879"/>
          <wp:effectExtent l="0" t="0" r="127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84335" cy="2842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344565A" w14:textId="77777777" w:rsidR="00860F16" w:rsidRDefault="00860F1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35CC3D" w14:textId="77777777" w:rsidR="008A5C72" w:rsidRDefault="008A5C72" w:rsidP="00841AC8">
      <w:pPr>
        <w:spacing w:before="0" w:after="0"/>
      </w:pPr>
      <w:r>
        <w:separator/>
      </w:r>
    </w:p>
  </w:footnote>
  <w:footnote w:type="continuationSeparator" w:id="0">
    <w:p w14:paraId="2EF08B2D" w14:textId="77777777" w:rsidR="008A5C72" w:rsidRDefault="008A5C72" w:rsidP="00841AC8">
      <w:pPr>
        <w:spacing w:before="0" w:after="0"/>
      </w:pPr>
      <w:r>
        <w:continuationSeparator/>
      </w:r>
    </w:p>
  </w:footnote>
  <w:footnote w:type="continuationNotice" w:id="1">
    <w:p w14:paraId="7BC091D6" w14:textId="77777777" w:rsidR="008A5C72" w:rsidRDefault="008A5C72">
      <w:pPr>
        <w:spacing w:before="0" w:after="0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426DC"/>
    <w:multiLevelType w:val="hybridMultilevel"/>
    <w:tmpl w:val="EF96E3C6"/>
    <w:lvl w:ilvl="0" w:tplc="080A0007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20377"/>
    <w:multiLevelType w:val="hybridMultilevel"/>
    <w:tmpl w:val="3AE61C5C"/>
    <w:lvl w:ilvl="0" w:tplc="673AA7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94BB9"/>
        <w:sz w:val="16"/>
        <w:szCs w:val="16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C83EAA"/>
    <w:multiLevelType w:val="hybridMultilevel"/>
    <w:tmpl w:val="2ED06470"/>
    <w:lvl w:ilvl="0" w:tplc="73643E5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94BB9"/>
        <w:sz w:val="18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A00BB7"/>
    <w:multiLevelType w:val="hybridMultilevel"/>
    <w:tmpl w:val="4FBC5FE4"/>
    <w:lvl w:ilvl="0" w:tplc="080A0007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F07DFB"/>
    <w:multiLevelType w:val="hybridMultilevel"/>
    <w:tmpl w:val="BF141118"/>
    <w:lvl w:ilvl="0" w:tplc="080A0007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5" w15:restartNumberingAfterBreak="0">
    <w:nsid w:val="37654CE4"/>
    <w:multiLevelType w:val="multilevel"/>
    <w:tmpl w:val="DDD26254"/>
    <w:lvl w:ilvl="0">
      <w:start w:val="1"/>
      <w:numFmt w:val="decimal"/>
      <w:pStyle w:val="Ttulo1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9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4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6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6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90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02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1760" w:hanging="1800"/>
      </w:pPr>
      <w:rPr>
        <w:rFonts w:hint="default"/>
      </w:rPr>
    </w:lvl>
  </w:abstractNum>
  <w:abstractNum w:abstractNumId="6" w15:restartNumberingAfterBreak="0">
    <w:nsid w:val="42FF7127"/>
    <w:multiLevelType w:val="hybridMultilevel"/>
    <w:tmpl w:val="6386AA52"/>
    <w:lvl w:ilvl="0" w:tplc="080A0007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BA5023"/>
    <w:multiLevelType w:val="hybridMultilevel"/>
    <w:tmpl w:val="2F3ED65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A972A0"/>
    <w:multiLevelType w:val="hybridMultilevel"/>
    <w:tmpl w:val="84D459D8"/>
    <w:lvl w:ilvl="0" w:tplc="C4FEC3BE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  <w:b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A101F8"/>
    <w:multiLevelType w:val="hybridMultilevel"/>
    <w:tmpl w:val="53C4DC70"/>
    <w:lvl w:ilvl="0" w:tplc="523C4D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E4007C"/>
        <w:sz w:val="16"/>
        <w:szCs w:val="16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062C0C"/>
    <w:multiLevelType w:val="hybridMultilevel"/>
    <w:tmpl w:val="3078E7CA"/>
    <w:lvl w:ilvl="0" w:tplc="C4FEC3BE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  <w:b/>
        <w:color w:val="auto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3C0534"/>
    <w:multiLevelType w:val="hybridMultilevel"/>
    <w:tmpl w:val="A894AAEC"/>
    <w:lvl w:ilvl="0" w:tplc="C4FEC3BE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  <w:b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927357"/>
    <w:multiLevelType w:val="hybridMultilevel"/>
    <w:tmpl w:val="1E646744"/>
    <w:lvl w:ilvl="0" w:tplc="080A0007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3" w15:restartNumberingAfterBreak="0">
    <w:nsid w:val="7778067B"/>
    <w:multiLevelType w:val="hybridMultilevel"/>
    <w:tmpl w:val="6F326428"/>
    <w:lvl w:ilvl="0" w:tplc="C0AADAB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94BB9"/>
        <w:sz w:val="18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7B0182"/>
    <w:multiLevelType w:val="hybridMultilevel"/>
    <w:tmpl w:val="8DC06A70"/>
    <w:lvl w:ilvl="0" w:tplc="080A0007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1958627">
    <w:abstractNumId w:val="10"/>
  </w:num>
  <w:num w:numId="2" w16cid:durableId="2125726218">
    <w:abstractNumId w:val="5"/>
  </w:num>
  <w:num w:numId="3" w16cid:durableId="1585143802">
    <w:abstractNumId w:val="9"/>
  </w:num>
  <w:num w:numId="4" w16cid:durableId="1409426227">
    <w:abstractNumId w:val="7"/>
  </w:num>
  <w:num w:numId="5" w16cid:durableId="634794872">
    <w:abstractNumId w:val="14"/>
  </w:num>
  <w:num w:numId="6" w16cid:durableId="929316540">
    <w:abstractNumId w:val="0"/>
  </w:num>
  <w:num w:numId="7" w16cid:durableId="87892064">
    <w:abstractNumId w:val="6"/>
  </w:num>
  <w:num w:numId="8" w16cid:durableId="1125975278">
    <w:abstractNumId w:val="4"/>
  </w:num>
  <w:num w:numId="9" w16cid:durableId="1535997453">
    <w:abstractNumId w:val="3"/>
  </w:num>
  <w:num w:numId="10" w16cid:durableId="619533904">
    <w:abstractNumId w:val="12"/>
  </w:num>
  <w:num w:numId="11" w16cid:durableId="2003466738">
    <w:abstractNumId w:val="1"/>
  </w:num>
  <w:num w:numId="12" w16cid:durableId="24411131">
    <w:abstractNumId w:val="8"/>
  </w:num>
  <w:num w:numId="13" w16cid:durableId="310061344">
    <w:abstractNumId w:val="11"/>
  </w:num>
  <w:num w:numId="14" w16cid:durableId="1640497986">
    <w:abstractNumId w:val="2"/>
  </w:num>
  <w:num w:numId="15" w16cid:durableId="888227694">
    <w:abstractNumId w:val="13"/>
  </w:num>
  <w:num w:numId="16" w16cid:durableId="147098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5994"/>
    <w:rsid w:val="000004A7"/>
    <w:rsid w:val="0000359D"/>
    <w:rsid w:val="00003BC9"/>
    <w:rsid w:val="00004959"/>
    <w:rsid w:val="00014C5F"/>
    <w:rsid w:val="0001778F"/>
    <w:rsid w:val="00022A6C"/>
    <w:rsid w:val="000267B3"/>
    <w:rsid w:val="00027118"/>
    <w:rsid w:val="00031927"/>
    <w:rsid w:val="0003604B"/>
    <w:rsid w:val="0003613D"/>
    <w:rsid w:val="000364E6"/>
    <w:rsid w:val="00037377"/>
    <w:rsid w:val="00045CD2"/>
    <w:rsid w:val="00046441"/>
    <w:rsid w:val="00046EB2"/>
    <w:rsid w:val="000516A0"/>
    <w:rsid w:val="00052066"/>
    <w:rsid w:val="00056803"/>
    <w:rsid w:val="00056DD8"/>
    <w:rsid w:val="0005705F"/>
    <w:rsid w:val="00060B02"/>
    <w:rsid w:val="00060DE5"/>
    <w:rsid w:val="00061A5C"/>
    <w:rsid w:val="00061B44"/>
    <w:rsid w:val="0007412B"/>
    <w:rsid w:val="00081957"/>
    <w:rsid w:val="0008323E"/>
    <w:rsid w:val="00083C1F"/>
    <w:rsid w:val="00085A7B"/>
    <w:rsid w:val="000916D5"/>
    <w:rsid w:val="00092D10"/>
    <w:rsid w:val="000945A7"/>
    <w:rsid w:val="00096C1C"/>
    <w:rsid w:val="000A0AEC"/>
    <w:rsid w:val="000A1F13"/>
    <w:rsid w:val="000B7543"/>
    <w:rsid w:val="000C0528"/>
    <w:rsid w:val="000C46BE"/>
    <w:rsid w:val="000C5842"/>
    <w:rsid w:val="000D0FC2"/>
    <w:rsid w:val="000D4B5E"/>
    <w:rsid w:val="000D4ED4"/>
    <w:rsid w:val="000D4FD3"/>
    <w:rsid w:val="000D59E5"/>
    <w:rsid w:val="000D74C4"/>
    <w:rsid w:val="000D7C3D"/>
    <w:rsid w:val="000E1F07"/>
    <w:rsid w:val="000E42BC"/>
    <w:rsid w:val="000F255D"/>
    <w:rsid w:val="000F3D9E"/>
    <w:rsid w:val="000F43A2"/>
    <w:rsid w:val="000F630C"/>
    <w:rsid w:val="001010AA"/>
    <w:rsid w:val="00101CE7"/>
    <w:rsid w:val="00111E66"/>
    <w:rsid w:val="0011290E"/>
    <w:rsid w:val="00115A21"/>
    <w:rsid w:val="00121994"/>
    <w:rsid w:val="00123E47"/>
    <w:rsid w:val="001270E1"/>
    <w:rsid w:val="00132DE3"/>
    <w:rsid w:val="00133CE4"/>
    <w:rsid w:val="0013521C"/>
    <w:rsid w:val="00140FE2"/>
    <w:rsid w:val="00141F86"/>
    <w:rsid w:val="00142592"/>
    <w:rsid w:val="00144D0F"/>
    <w:rsid w:val="001454F3"/>
    <w:rsid w:val="00145765"/>
    <w:rsid w:val="001473D4"/>
    <w:rsid w:val="00147922"/>
    <w:rsid w:val="001537FE"/>
    <w:rsid w:val="00155E05"/>
    <w:rsid w:val="00160D7A"/>
    <w:rsid w:val="0016214A"/>
    <w:rsid w:val="00162D24"/>
    <w:rsid w:val="001632B3"/>
    <w:rsid w:val="00163866"/>
    <w:rsid w:val="0016543C"/>
    <w:rsid w:val="00166D7A"/>
    <w:rsid w:val="00170E93"/>
    <w:rsid w:val="00173136"/>
    <w:rsid w:val="00175F19"/>
    <w:rsid w:val="0018150B"/>
    <w:rsid w:val="00185CC8"/>
    <w:rsid w:val="001878D6"/>
    <w:rsid w:val="001911DB"/>
    <w:rsid w:val="00191A92"/>
    <w:rsid w:val="00194D61"/>
    <w:rsid w:val="00194EF5"/>
    <w:rsid w:val="0019609F"/>
    <w:rsid w:val="001A2A04"/>
    <w:rsid w:val="001A2CF2"/>
    <w:rsid w:val="001A4F6D"/>
    <w:rsid w:val="001A7A12"/>
    <w:rsid w:val="001B5126"/>
    <w:rsid w:val="001C004A"/>
    <w:rsid w:val="001C14D3"/>
    <w:rsid w:val="001C4E99"/>
    <w:rsid w:val="001C5145"/>
    <w:rsid w:val="001C55FF"/>
    <w:rsid w:val="001C5616"/>
    <w:rsid w:val="001C65F6"/>
    <w:rsid w:val="001C6E94"/>
    <w:rsid w:val="001D4B27"/>
    <w:rsid w:val="001D64D8"/>
    <w:rsid w:val="001D73CB"/>
    <w:rsid w:val="001E0971"/>
    <w:rsid w:val="001E3E9B"/>
    <w:rsid w:val="001F14BF"/>
    <w:rsid w:val="001F2B25"/>
    <w:rsid w:val="001F50F6"/>
    <w:rsid w:val="001F53C7"/>
    <w:rsid w:val="001F6A18"/>
    <w:rsid w:val="00207BF3"/>
    <w:rsid w:val="0021055B"/>
    <w:rsid w:val="00213BD4"/>
    <w:rsid w:val="00216236"/>
    <w:rsid w:val="00220B67"/>
    <w:rsid w:val="002240A0"/>
    <w:rsid w:val="002269B8"/>
    <w:rsid w:val="00245797"/>
    <w:rsid w:val="002500FB"/>
    <w:rsid w:val="00250373"/>
    <w:rsid w:val="002505DF"/>
    <w:rsid w:val="00254731"/>
    <w:rsid w:val="002554E4"/>
    <w:rsid w:val="00256A11"/>
    <w:rsid w:val="0026290D"/>
    <w:rsid w:val="00262F38"/>
    <w:rsid w:val="002663CA"/>
    <w:rsid w:val="00280373"/>
    <w:rsid w:val="00290E1A"/>
    <w:rsid w:val="00294134"/>
    <w:rsid w:val="00294AEB"/>
    <w:rsid w:val="00294DC1"/>
    <w:rsid w:val="002A2915"/>
    <w:rsid w:val="002A2EFC"/>
    <w:rsid w:val="002A6BC9"/>
    <w:rsid w:val="002A6C19"/>
    <w:rsid w:val="002A7B93"/>
    <w:rsid w:val="002B0AEE"/>
    <w:rsid w:val="002B1143"/>
    <w:rsid w:val="002B1B61"/>
    <w:rsid w:val="002B1ED3"/>
    <w:rsid w:val="002B221D"/>
    <w:rsid w:val="002B4D8E"/>
    <w:rsid w:val="002B5467"/>
    <w:rsid w:val="002B5759"/>
    <w:rsid w:val="002B6AE7"/>
    <w:rsid w:val="002B6CCD"/>
    <w:rsid w:val="002B6F1D"/>
    <w:rsid w:val="002C07D9"/>
    <w:rsid w:val="002C0D5A"/>
    <w:rsid w:val="002C4287"/>
    <w:rsid w:val="002D0A80"/>
    <w:rsid w:val="002D1BCA"/>
    <w:rsid w:val="002D1BCB"/>
    <w:rsid w:val="002D3E6D"/>
    <w:rsid w:val="002E183B"/>
    <w:rsid w:val="002E1DFF"/>
    <w:rsid w:val="002E34B2"/>
    <w:rsid w:val="002E3A45"/>
    <w:rsid w:val="002F2D2D"/>
    <w:rsid w:val="002F3F85"/>
    <w:rsid w:val="002F474A"/>
    <w:rsid w:val="00303735"/>
    <w:rsid w:val="0030415E"/>
    <w:rsid w:val="00305B93"/>
    <w:rsid w:val="00306E58"/>
    <w:rsid w:val="003072B8"/>
    <w:rsid w:val="003072BD"/>
    <w:rsid w:val="003108F1"/>
    <w:rsid w:val="00312BF7"/>
    <w:rsid w:val="003133FE"/>
    <w:rsid w:val="003161A4"/>
    <w:rsid w:val="00316D90"/>
    <w:rsid w:val="003170E8"/>
    <w:rsid w:val="00320F18"/>
    <w:rsid w:val="003334FE"/>
    <w:rsid w:val="00333E83"/>
    <w:rsid w:val="00337DF5"/>
    <w:rsid w:val="00337FFE"/>
    <w:rsid w:val="00342042"/>
    <w:rsid w:val="00342322"/>
    <w:rsid w:val="00343943"/>
    <w:rsid w:val="00346154"/>
    <w:rsid w:val="00352401"/>
    <w:rsid w:val="00356877"/>
    <w:rsid w:val="00372A58"/>
    <w:rsid w:val="00373346"/>
    <w:rsid w:val="00377311"/>
    <w:rsid w:val="00377CC3"/>
    <w:rsid w:val="00380B88"/>
    <w:rsid w:val="0038783A"/>
    <w:rsid w:val="00392682"/>
    <w:rsid w:val="003931AD"/>
    <w:rsid w:val="00396BDD"/>
    <w:rsid w:val="003A4172"/>
    <w:rsid w:val="003B2E72"/>
    <w:rsid w:val="003B38DF"/>
    <w:rsid w:val="003B64C5"/>
    <w:rsid w:val="003B6FF3"/>
    <w:rsid w:val="003B76B8"/>
    <w:rsid w:val="003C5F14"/>
    <w:rsid w:val="003D112A"/>
    <w:rsid w:val="003D42E2"/>
    <w:rsid w:val="003D47B6"/>
    <w:rsid w:val="003D50F2"/>
    <w:rsid w:val="003D7063"/>
    <w:rsid w:val="003E1A9A"/>
    <w:rsid w:val="003E2460"/>
    <w:rsid w:val="003E4E33"/>
    <w:rsid w:val="003E70E3"/>
    <w:rsid w:val="003E742E"/>
    <w:rsid w:val="003E7C49"/>
    <w:rsid w:val="003F29FC"/>
    <w:rsid w:val="003F685A"/>
    <w:rsid w:val="00402AB5"/>
    <w:rsid w:val="00402F8F"/>
    <w:rsid w:val="00403390"/>
    <w:rsid w:val="004040E8"/>
    <w:rsid w:val="00406B1C"/>
    <w:rsid w:val="0041235E"/>
    <w:rsid w:val="004131CC"/>
    <w:rsid w:val="00416631"/>
    <w:rsid w:val="00420C53"/>
    <w:rsid w:val="00421B2C"/>
    <w:rsid w:val="00422F4A"/>
    <w:rsid w:val="00424580"/>
    <w:rsid w:val="00425EBD"/>
    <w:rsid w:val="00430E77"/>
    <w:rsid w:val="00432E1D"/>
    <w:rsid w:val="00433A3C"/>
    <w:rsid w:val="0043594F"/>
    <w:rsid w:val="00435B64"/>
    <w:rsid w:val="00441954"/>
    <w:rsid w:val="00443D70"/>
    <w:rsid w:val="00445266"/>
    <w:rsid w:val="00450BA7"/>
    <w:rsid w:val="00454190"/>
    <w:rsid w:val="00455E31"/>
    <w:rsid w:val="00460816"/>
    <w:rsid w:val="00464BD6"/>
    <w:rsid w:val="00464EB0"/>
    <w:rsid w:val="00473990"/>
    <w:rsid w:val="00474D25"/>
    <w:rsid w:val="00476C8A"/>
    <w:rsid w:val="00480A6B"/>
    <w:rsid w:val="00481C35"/>
    <w:rsid w:val="00483302"/>
    <w:rsid w:val="0048453C"/>
    <w:rsid w:val="00494BFF"/>
    <w:rsid w:val="004A484B"/>
    <w:rsid w:val="004A78E8"/>
    <w:rsid w:val="004B10CF"/>
    <w:rsid w:val="004B1A10"/>
    <w:rsid w:val="004B35A5"/>
    <w:rsid w:val="004B515C"/>
    <w:rsid w:val="004B67F1"/>
    <w:rsid w:val="004B7B70"/>
    <w:rsid w:val="004C357D"/>
    <w:rsid w:val="004C54C5"/>
    <w:rsid w:val="004C5625"/>
    <w:rsid w:val="004C72D2"/>
    <w:rsid w:val="004C747D"/>
    <w:rsid w:val="004C7B89"/>
    <w:rsid w:val="004D4189"/>
    <w:rsid w:val="004E0B82"/>
    <w:rsid w:val="004E0EC5"/>
    <w:rsid w:val="004E701B"/>
    <w:rsid w:val="004E70A3"/>
    <w:rsid w:val="004F3483"/>
    <w:rsid w:val="004F3667"/>
    <w:rsid w:val="004F42DB"/>
    <w:rsid w:val="004F4AAA"/>
    <w:rsid w:val="004F6A5B"/>
    <w:rsid w:val="00501478"/>
    <w:rsid w:val="005019D8"/>
    <w:rsid w:val="00502C9B"/>
    <w:rsid w:val="00507C58"/>
    <w:rsid w:val="00507D67"/>
    <w:rsid w:val="00512C70"/>
    <w:rsid w:val="00512F12"/>
    <w:rsid w:val="00513575"/>
    <w:rsid w:val="0051455B"/>
    <w:rsid w:val="00514BE3"/>
    <w:rsid w:val="00515DB8"/>
    <w:rsid w:val="0052167A"/>
    <w:rsid w:val="005258A6"/>
    <w:rsid w:val="00530806"/>
    <w:rsid w:val="005312F2"/>
    <w:rsid w:val="005323F8"/>
    <w:rsid w:val="0053370E"/>
    <w:rsid w:val="00534156"/>
    <w:rsid w:val="00535377"/>
    <w:rsid w:val="005361FC"/>
    <w:rsid w:val="0054252A"/>
    <w:rsid w:val="00544FD6"/>
    <w:rsid w:val="00545659"/>
    <w:rsid w:val="005456D1"/>
    <w:rsid w:val="005466F9"/>
    <w:rsid w:val="00547C50"/>
    <w:rsid w:val="00552346"/>
    <w:rsid w:val="00556D11"/>
    <w:rsid w:val="0055765E"/>
    <w:rsid w:val="00560AD0"/>
    <w:rsid w:val="0056328B"/>
    <w:rsid w:val="00564631"/>
    <w:rsid w:val="00565655"/>
    <w:rsid w:val="005741C2"/>
    <w:rsid w:val="00580CFC"/>
    <w:rsid w:val="00581256"/>
    <w:rsid w:val="00581470"/>
    <w:rsid w:val="00583EFD"/>
    <w:rsid w:val="0058726B"/>
    <w:rsid w:val="00587F3C"/>
    <w:rsid w:val="00590B1B"/>
    <w:rsid w:val="00596B5A"/>
    <w:rsid w:val="00597573"/>
    <w:rsid w:val="005A0F98"/>
    <w:rsid w:val="005A25F2"/>
    <w:rsid w:val="005A4738"/>
    <w:rsid w:val="005B31D6"/>
    <w:rsid w:val="005B472A"/>
    <w:rsid w:val="005B639C"/>
    <w:rsid w:val="005C1EB7"/>
    <w:rsid w:val="005C2955"/>
    <w:rsid w:val="005C340C"/>
    <w:rsid w:val="005C4A45"/>
    <w:rsid w:val="005C4E5F"/>
    <w:rsid w:val="005C6625"/>
    <w:rsid w:val="005D0A05"/>
    <w:rsid w:val="005D3783"/>
    <w:rsid w:val="005E0682"/>
    <w:rsid w:val="005E7540"/>
    <w:rsid w:val="005F54D1"/>
    <w:rsid w:val="005F7E3C"/>
    <w:rsid w:val="00600625"/>
    <w:rsid w:val="00600CB6"/>
    <w:rsid w:val="006059D6"/>
    <w:rsid w:val="00605A03"/>
    <w:rsid w:val="00606758"/>
    <w:rsid w:val="00610769"/>
    <w:rsid w:val="006137CF"/>
    <w:rsid w:val="00617D8C"/>
    <w:rsid w:val="006218C8"/>
    <w:rsid w:val="00627E96"/>
    <w:rsid w:val="00633DFC"/>
    <w:rsid w:val="006362C6"/>
    <w:rsid w:val="00636592"/>
    <w:rsid w:val="00650110"/>
    <w:rsid w:val="00652A00"/>
    <w:rsid w:val="00660F64"/>
    <w:rsid w:val="006663F5"/>
    <w:rsid w:val="0067002F"/>
    <w:rsid w:val="00670CB0"/>
    <w:rsid w:val="00670F9C"/>
    <w:rsid w:val="006731BF"/>
    <w:rsid w:val="00673E3E"/>
    <w:rsid w:val="00680A14"/>
    <w:rsid w:val="00685FA5"/>
    <w:rsid w:val="0068744B"/>
    <w:rsid w:val="00687B56"/>
    <w:rsid w:val="00687E98"/>
    <w:rsid w:val="00690399"/>
    <w:rsid w:val="00690720"/>
    <w:rsid w:val="006922AF"/>
    <w:rsid w:val="00692F47"/>
    <w:rsid w:val="00696216"/>
    <w:rsid w:val="00696257"/>
    <w:rsid w:val="00697D4C"/>
    <w:rsid w:val="006A70B4"/>
    <w:rsid w:val="006A7936"/>
    <w:rsid w:val="006B116B"/>
    <w:rsid w:val="006B37A7"/>
    <w:rsid w:val="006B5EDC"/>
    <w:rsid w:val="006C07C6"/>
    <w:rsid w:val="006D2CF5"/>
    <w:rsid w:val="006D45D0"/>
    <w:rsid w:val="006D554E"/>
    <w:rsid w:val="006E5E79"/>
    <w:rsid w:val="006F0155"/>
    <w:rsid w:val="006F1A8B"/>
    <w:rsid w:val="006F2CF1"/>
    <w:rsid w:val="006F65E1"/>
    <w:rsid w:val="006F69D6"/>
    <w:rsid w:val="006F78A6"/>
    <w:rsid w:val="00705917"/>
    <w:rsid w:val="007073BB"/>
    <w:rsid w:val="00707C9A"/>
    <w:rsid w:val="0071150B"/>
    <w:rsid w:val="0071160E"/>
    <w:rsid w:val="00713420"/>
    <w:rsid w:val="007144CC"/>
    <w:rsid w:val="00717C36"/>
    <w:rsid w:val="00722259"/>
    <w:rsid w:val="007223B9"/>
    <w:rsid w:val="00724725"/>
    <w:rsid w:val="00727AF3"/>
    <w:rsid w:val="00727C1B"/>
    <w:rsid w:val="00730BF0"/>
    <w:rsid w:val="0073189F"/>
    <w:rsid w:val="007328F3"/>
    <w:rsid w:val="00736D03"/>
    <w:rsid w:val="0074114F"/>
    <w:rsid w:val="0074459E"/>
    <w:rsid w:val="00746BDD"/>
    <w:rsid w:val="0074733C"/>
    <w:rsid w:val="00747DF7"/>
    <w:rsid w:val="00754A8A"/>
    <w:rsid w:val="007563DA"/>
    <w:rsid w:val="00756444"/>
    <w:rsid w:val="00756FBB"/>
    <w:rsid w:val="0076043B"/>
    <w:rsid w:val="00771731"/>
    <w:rsid w:val="00776CE1"/>
    <w:rsid w:val="0077789E"/>
    <w:rsid w:val="00783B06"/>
    <w:rsid w:val="00786389"/>
    <w:rsid w:val="007915F1"/>
    <w:rsid w:val="00791BA5"/>
    <w:rsid w:val="007922CE"/>
    <w:rsid w:val="0079659A"/>
    <w:rsid w:val="007976DF"/>
    <w:rsid w:val="00797AA3"/>
    <w:rsid w:val="007A74A1"/>
    <w:rsid w:val="007A771B"/>
    <w:rsid w:val="007B1F33"/>
    <w:rsid w:val="007B2364"/>
    <w:rsid w:val="007B4D05"/>
    <w:rsid w:val="007C2B5D"/>
    <w:rsid w:val="007C67CA"/>
    <w:rsid w:val="007C727C"/>
    <w:rsid w:val="007C7D09"/>
    <w:rsid w:val="007D3DFD"/>
    <w:rsid w:val="007D5C4F"/>
    <w:rsid w:val="007E093B"/>
    <w:rsid w:val="007E1435"/>
    <w:rsid w:val="007E24EE"/>
    <w:rsid w:val="007E2B23"/>
    <w:rsid w:val="007E6437"/>
    <w:rsid w:val="007F3394"/>
    <w:rsid w:val="007F5E88"/>
    <w:rsid w:val="0080054C"/>
    <w:rsid w:val="00803389"/>
    <w:rsid w:val="00805AD0"/>
    <w:rsid w:val="00810388"/>
    <w:rsid w:val="0081119F"/>
    <w:rsid w:val="008127CF"/>
    <w:rsid w:val="0081367B"/>
    <w:rsid w:val="008151DF"/>
    <w:rsid w:val="0081683F"/>
    <w:rsid w:val="008205E3"/>
    <w:rsid w:val="00822706"/>
    <w:rsid w:val="00824F06"/>
    <w:rsid w:val="00827D53"/>
    <w:rsid w:val="00833195"/>
    <w:rsid w:val="008346A2"/>
    <w:rsid w:val="00841AC8"/>
    <w:rsid w:val="0084459E"/>
    <w:rsid w:val="00844C93"/>
    <w:rsid w:val="00844D65"/>
    <w:rsid w:val="008461BA"/>
    <w:rsid w:val="0085107F"/>
    <w:rsid w:val="00851699"/>
    <w:rsid w:val="008609FE"/>
    <w:rsid w:val="00860F16"/>
    <w:rsid w:val="008611C9"/>
    <w:rsid w:val="008621DE"/>
    <w:rsid w:val="00865994"/>
    <w:rsid w:val="008660C9"/>
    <w:rsid w:val="00871277"/>
    <w:rsid w:val="0087220B"/>
    <w:rsid w:val="0087304D"/>
    <w:rsid w:val="008730D2"/>
    <w:rsid w:val="00873486"/>
    <w:rsid w:val="00875EFE"/>
    <w:rsid w:val="008763F1"/>
    <w:rsid w:val="00885F63"/>
    <w:rsid w:val="00887390"/>
    <w:rsid w:val="00893248"/>
    <w:rsid w:val="0089366B"/>
    <w:rsid w:val="008950FC"/>
    <w:rsid w:val="0089518F"/>
    <w:rsid w:val="008A0A93"/>
    <w:rsid w:val="008A11F1"/>
    <w:rsid w:val="008A3529"/>
    <w:rsid w:val="008A51F6"/>
    <w:rsid w:val="008A5429"/>
    <w:rsid w:val="008A5C72"/>
    <w:rsid w:val="008B33F1"/>
    <w:rsid w:val="008C285D"/>
    <w:rsid w:val="008C75C8"/>
    <w:rsid w:val="008D6173"/>
    <w:rsid w:val="008D7826"/>
    <w:rsid w:val="008E0009"/>
    <w:rsid w:val="008E28C2"/>
    <w:rsid w:val="008E477B"/>
    <w:rsid w:val="008E4CB8"/>
    <w:rsid w:val="008E6BD5"/>
    <w:rsid w:val="008F4A9D"/>
    <w:rsid w:val="008F52BD"/>
    <w:rsid w:val="008F5C8E"/>
    <w:rsid w:val="008F6A46"/>
    <w:rsid w:val="00906957"/>
    <w:rsid w:val="00915797"/>
    <w:rsid w:val="009158A8"/>
    <w:rsid w:val="0092032B"/>
    <w:rsid w:val="00920D03"/>
    <w:rsid w:val="009225A3"/>
    <w:rsid w:val="00922C97"/>
    <w:rsid w:val="00923119"/>
    <w:rsid w:val="00923769"/>
    <w:rsid w:val="00924690"/>
    <w:rsid w:val="00925C02"/>
    <w:rsid w:val="00932537"/>
    <w:rsid w:val="009334B9"/>
    <w:rsid w:val="00934245"/>
    <w:rsid w:val="00936D2C"/>
    <w:rsid w:val="00942121"/>
    <w:rsid w:val="0094414D"/>
    <w:rsid w:val="00947B83"/>
    <w:rsid w:val="00947E73"/>
    <w:rsid w:val="00951A12"/>
    <w:rsid w:val="00951FA3"/>
    <w:rsid w:val="00953D66"/>
    <w:rsid w:val="009558A7"/>
    <w:rsid w:val="009563E1"/>
    <w:rsid w:val="00957519"/>
    <w:rsid w:val="00966D0B"/>
    <w:rsid w:val="00972B91"/>
    <w:rsid w:val="00973BD4"/>
    <w:rsid w:val="00974217"/>
    <w:rsid w:val="0097481B"/>
    <w:rsid w:val="00975BD9"/>
    <w:rsid w:val="00981C08"/>
    <w:rsid w:val="00983F12"/>
    <w:rsid w:val="0098787A"/>
    <w:rsid w:val="0099074E"/>
    <w:rsid w:val="00996393"/>
    <w:rsid w:val="009A25C0"/>
    <w:rsid w:val="009A31E3"/>
    <w:rsid w:val="009A68EA"/>
    <w:rsid w:val="009B02BF"/>
    <w:rsid w:val="009B4272"/>
    <w:rsid w:val="009B462A"/>
    <w:rsid w:val="009C2482"/>
    <w:rsid w:val="009C30A3"/>
    <w:rsid w:val="009C6897"/>
    <w:rsid w:val="009C6AE5"/>
    <w:rsid w:val="009C77C3"/>
    <w:rsid w:val="009D21E8"/>
    <w:rsid w:val="009D2806"/>
    <w:rsid w:val="009D4CB4"/>
    <w:rsid w:val="009D69A0"/>
    <w:rsid w:val="009D7CAE"/>
    <w:rsid w:val="009D7ECE"/>
    <w:rsid w:val="009E2318"/>
    <w:rsid w:val="009E3091"/>
    <w:rsid w:val="009E3F60"/>
    <w:rsid w:val="009E4C87"/>
    <w:rsid w:val="009F04AD"/>
    <w:rsid w:val="009F1BAF"/>
    <w:rsid w:val="009F1D1F"/>
    <w:rsid w:val="00A10417"/>
    <w:rsid w:val="00A12A63"/>
    <w:rsid w:val="00A139D5"/>
    <w:rsid w:val="00A13C67"/>
    <w:rsid w:val="00A158BF"/>
    <w:rsid w:val="00A15E71"/>
    <w:rsid w:val="00A20356"/>
    <w:rsid w:val="00A208D7"/>
    <w:rsid w:val="00A20FBE"/>
    <w:rsid w:val="00A22639"/>
    <w:rsid w:val="00A2738F"/>
    <w:rsid w:val="00A301D9"/>
    <w:rsid w:val="00A33F04"/>
    <w:rsid w:val="00A34774"/>
    <w:rsid w:val="00A362B5"/>
    <w:rsid w:val="00A36429"/>
    <w:rsid w:val="00A36C81"/>
    <w:rsid w:val="00A50A8E"/>
    <w:rsid w:val="00A511AA"/>
    <w:rsid w:val="00A51DE8"/>
    <w:rsid w:val="00A52B90"/>
    <w:rsid w:val="00A53799"/>
    <w:rsid w:val="00A61C54"/>
    <w:rsid w:val="00A63258"/>
    <w:rsid w:val="00A642F6"/>
    <w:rsid w:val="00A74BA4"/>
    <w:rsid w:val="00A751EB"/>
    <w:rsid w:val="00A76493"/>
    <w:rsid w:val="00A76A73"/>
    <w:rsid w:val="00A77076"/>
    <w:rsid w:val="00A7771D"/>
    <w:rsid w:val="00A80BD7"/>
    <w:rsid w:val="00A82C7D"/>
    <w:rsid w:val="00A8385D"/>
    <w:rsid w:val="00A8551A"/>
    <w:rsid w:val="00A8638D"/>
    <w:rsid w:val="00A87046"/>
    <w:rsid w:val="00A907F0"/>
    <w:rsid w:val="00A94F1E"/>
    <w:rsid w:val="00A96044"/>
    <w:rsid w:val="00AA104C"/>
    <w:rsid w:val="00AA2B9F"/>
    <w:rsid w:val="00AA3EE6"/>
    <w:rsid w:val="00AB03F1"/>
    <w:rsid w:val="00AB0BAB"/>
    <w:rsid w:val="00AB4A15"/>
    <w:rsid w:val="00AB4B10"/>
    <w:rsid w:val="00AB4F18"/>
    <w:rsid w:val="00AC08FB"/>
    <w:rsid w:val="00AC452B"/>
    <w:rsid w:val="00AC5B9B"/>
    <w:rsid w:val="00AC7BCF"/>
    <w:rsid w:val="00AC7C40"/>
    <w:rsid w:val="00AD47D6"/>
    <w:rsid w:val="00AE3499"/>
    <w:rsid w:val="00AE3E48"/>
    <w:rsid w:val="00AE4DBC"/>
    <w:rsid w:val="00AE4F6C"/>
    <w:rsid w:val="00AE77D0"/>
    <w:rsid w:val="00AE7B47"/>
    <w:rsid w:val="00AF21FF"/>
    <w:rsid w:val="00AF225F"/>
    <w:rsid w:val="00AF385F"/>
    <w:rsid w:val="00AF6204"/>
    <w:rsid w:val="00AF6370"/>
    <w:rsid w:val="00AF6814"/>
    <w:rsid w:val="00AF7D1B"/>
    <w:rsid w:val="00AF7D2A"/>
    <w:rsid w:val="00B02D75"/>
    <w:rsid w:val="00B069E1"/>
    <w:rsid w:val="00B27BC4"/>
    <w:rsid w:val="00B31EEA"/>
    <w:rsid w:val="00B36CF3"/>
    <w:rsid w:val="00B36F5F"/>
    <w:rsid w:val="00B425C1"/>
    <w:rsid w:val="00B43586"/>
    <w:rsid w:val="00B43A18"/>
    <w:rsid w:val="00B45F5A"/>
    <w:rsid w:val="00B51E36"/>
    <w:rsid w:val="00B53BE8"/>
    <w:rsid w:val="00B54C0A"/>
    <w:rsid w:val="00B67F08"/>
    <w:rsid w:val="00B70F6F"/>
    <w:rsid w:val="00B72025"/>
    <w:rsid w:val="00B722DE"/>
    <w:rsid w:val="00B76F07"/>
    <w:rsid w:val="00B77CBD"/>
    <w:rsid w:val="00B81DFD"/>
    <w:rsid w:val="00B82594"/>
    <w:rsid w:val="00B83DCD"/>
    <w:rsid w:val="00B841EE"/>
    <w:rsid w:val="00B8743D"/>
    <w:rsid w:val="00B91982"/>
    <w:rsid w:val="00B91A32"/>
    <w:rsid w:val="00B971E2"/>
    <w:rsid w:val="00BA0C31"/>
    <w:rsid w:val="00BA25ED"/>
    <w:rsid w:val="00BB0FC3"/>
    <w:rsid w:val="00BB14B8"/>
    <w:rsid w:val="00BB2F49"/>
    <w:rsid w:val="00BB548B"/>
    <w:rsid w:val="00BB5DE7"/>
    <w:rsid w:val="00BB76C2"/>
    <w:rsid w:val="00BB7F9A"/>
    <w:rsid w:val="00BC2B5B"/>
    <w:rsid w:val="00BC3597"/>
    <w:rsid w:val="00BE1226"/>
    <w:rsid w:val="00BE15E2"/>
    <w:rsid w:val="00BE1B05"/>
    <w:rsid w:val="00BE1E57"/>
    <w:rsid w:val="00BE2F4D"/>
    <w:rsid w:val="00BE37BB"/>
    <w:rsid w:val="00BE53B0"/>
    <w:rsid w:val="00BE632B"/>
    <w:rsid w:val="00BF159B"/>
    <w:rsid w:val="00BF4D70"/>
    <w:rsid w:val="00BF52CC"/>
    <w:rsid w:val="00BF52F7"/>
    <w:rsid w:val="00BF6E5C"/>
    <w:rsid w:val="00C03754"/>
    <w:rsid w:val="00C04152"/>
    <w:rsid w:val="00C13E76"/>
    <w:rsid w:val="00C17A2A"/>
    <w:rsid w:val="00C206B8"/>
    <w:rsid w:val="00C23E30"/>
    <w:rsid w:val="00C24313"/>
    <w:rsid w:val="00C251E2"/>
    <w:rsid w:val="00C2628E"/>
    <w:rsid w:val="00C277CC"/>
    <w:rsid w:val="00C279B5"/>
    <w:rsid w:val="00C328F6"/>
    <w:rsid w:val="00C408B2"/>
    <w:rsid w:val="00C40DBF"/>
    <w:rsid w:val="00C46688"/>
    <w:rsid w:val="00C51D88"/>
    <w:rsid w:val="00C5266E"/>
    <w:rsid w:val="00C53FC8"/>
    <w:rsid w:val="00C71D1B"/>
    <w:rsid w:val="00C76D09"/>
    <w:rsid w:val="00C82AD5"/>
    <w:rsid w:val="00C84793"/>
    <w:rsid w:val="00C84D5A"/>
    <w:rsid w:val="00C923D8"/>
    <w:rsid w:val="00C96274"/>
    <w:rsid w:val="00C96836"/>
    <w:rsid w:val="00C970C8"/>
    <w:rsid w:val="00CA3850"/>
    <w:rsid w:val="00CA4EF4"/>
    <w:rsid w:val="00CA5D1A"/>
    <w:rsid w:val="00CA7B05"/>
    <w:rsid w:val="00CB3578"/>
    <w:rsid w:val="00CB71D2"/>
    <w:rsid w:val="00CC0F0C"/>
    <w:rsid w:val="00CC1BF9"/>
    <w:rsid w:val="00CC2353"/>
    <w:rsid w:val="00CC2B5D"/>
    <w:rsid w:val="00CC4FA7"/>
    <w:rsid w:val="00CD110A"/>
    <w:rsid w:val="00CD386E"/>
    <w:rsid w:val="00CD78CF"/>
    <w:rsid w:val="00CE2B72"/>
    <w:rsid w:val="00CF1F49"/>
    <w:rsid w:val="00CF2612"/>
    <w:rsid w:val="00CF6C89"/>
    <w:rsid w:val="00D013A6"/>
    <w:rsid w:val="00D03F1A"/>
    <w:rsid w:val="00D04528"/>
    <w:rsid w:val="00D0530E"/>
    <w:rsid w:val="00D05D0F"/>
    <w:rsid w:val="00D06167"/>
    <w:rsid w:val="00D06394"/>
    <w:rsid w:val="00D071F6"/>
    <w:rsid w:val="00D116FE"/>
    <w:rsid w:val="00D12C9A"/>
    <w:rsid w:val="00D16EF0"/>
    <w:rsid w:val="00D178CF"/>
    <w:rsid w:val="00D21AC3"/>
    <w:rsid w:val="00D22FE2"/>
    <w:rsid w:val="00D23066"/>
    <w:rsid w:val="00D24DDE"/>
    <w:rsid w:val="00D257C8"/>
    <w:rsid w:val="00D306D4"/>
    <w:rsid w:val="00D30994"/>
    <w:rsid w:val="00D30E10"/>
    <w:rsid w:val="00D34261"/>
    <w:rsid w:val="00D34653"/>
    <w:rsid w:val="00D36CDE"/>
    <w:rsid w:val="00D41307"/>
    <w:rsid w:val="00D4179C"/>
    <w:rsid w:val="00D41D5C"/>
    <w:rsid w:val="00D41D9C"/>
    <w:rsid w:val="00D43F42"/>
    <w:rsid w:val="00D4406B"/>
    <w:rsid w:val="00D4456F"/>
    <w:rsid w:val="00D51B31"/>
    <w:rsid w:val="00D51E1F"/>
    <w:rsid w:val="00D52A1E"/>
    <w:rsid w:val="00D5417E"/>
    <w:rsid w:val="00D5658C"/>
    <w:rsid w:val="00D56751"/>
    <w:rsid w:val="00D57CD9"/>
    <w:rsid w:val="00D64D95"/>
    <w:rsid w:val="00D70F69"/>
    <w:rsid w:val="00D72B8B"/>
    <w:rsid w:val="00D7425C"/>
    <w:rsid w:val="00D76A05"/>
    <w:rsid w:val="00D82D77"/>
    <w:rsid w:val="00D838EC"/>
    <w:rsid w:val="00D90EC9"/>
    <w:rsid w:val="00D92485"/>
    <w:rsid w:val="00D92884"/>
    <w:rsid w:val="00D97997"/>
    <w:rsid w:val="00DA1B60"/>
    <w:rsid w:val="00DA24D8"/>
    <w:rsid w:val="00DA3BDB"/>
    <w:rsid w:val="00DA5B76"/>
    <w:rsid w:val="00DA6C89"/>
    <w:rsid w:val="00DA749E"/>
    <w:rsid w:val="00DB0D42"/>
    <w:rsid w:val="00DB7AF7"/>
    <w:rsid w:val="00DB7EA8"/>
    <w:rsid w:val="00DC420B"/>
    <w:rsid w:val="00DC5E34"/>
    <w:rsid w:val="00DC642E"/>
    <w:rsid w:val="00DC6996"/>
    <w:rsid w:val="00DC7448"/>
    <w:rsid w:val="00DD59AB"/>
    <w:rsid w:val="00DD5B41"/>
    <w:rsid w:val="00DD6BA7"/>
    <w:rsid w:val="00DD7B8C"/>
    <w:rsid w:val="00DE0451"/>
    <w:rsid w:val="00DE1868"/>
    <w:rsid w:val="00DE368F"/>
    <w:rsid w:val="00DF08C6"/>
    <w:rsid w:val="00DF51AD"/>
    <w:rsid w:val="00E014D2"/>
    <w:rsid w:val="00E01643"/>
    <w:rsid w:val="00E13060"/>
    <w:rsid w:val="00E2219F"/>
    <w:rsid w:val="00E26128"/>
    <w:rsid w:val="00E271F4"/>
    <w:rsid w:val="00E27E90"/>
    <w:rsid w:val="00E32C59"/>
    <w:rsid w:val="00E36614"/>
    <w:rsid w:val="00E3780B"/>
    <w:rsid w:val="00E424AA"/>
    <w:rsid w:val="00E42AED"/>
    <w:rsid w:val="00E43878"/>
    <w:rsid w:val="00E454E9"/>
    <w:rsid w:val="00E47528"/>
    <w:rsid w:val="00E4778B"/>
    <w:rsid w:val="00E50968"/>
    <w:rsid w:val="00E5167B"/>
    <w:rsid w:val="00E52352"/>
    <w:rsid w:val="00E52678"/>
    <w:rsid w:val="00E52751"/>
    <w:rsid w:val="00E556E0"/>
    <w:rsid w:val="00E574CF"/>
    <w:rsid w:val="00E6376A"/>
    <w:rsid w:val="00E6603F"/>
    <w:rsid w:val="00E66606"/>
    <w:rsid w:val="00E7269D"/>
    <w:rsid w:val="00E76180"/>
    <w:rsid w:val="00E762CA"/>
    <w:rsid w:val="00E82EEF"/>
    <w:rsid w:val="00E841D8"/>
    <w:rsid w:val="00E8596D"/>
    <w:rsid w:val="00E864BC"/>
    <w:rsid w:val="00E866D8"/>
    <w:rsid w:val="00E92044"/>
    <w:rsid w:val="00E93942"/>
    <w:rsid w:val="00E94453"/>
    <w:rsid w:val="00E951DC"/>
    <w:rsid w:val="00EA0652"/>
    <w:rsid w:val="00EA3448"/>
    <w:rsid w:val="00EB3F82"/>
    <w:rsid w:val="00EB5958"/>
    <w:rsid w:val="00EC0433"/>
    <w:rsid w:val="00EC0909"/>
    <w:rsid w:val="00EC2DDE"/>
    <w:rsid w:val="00EC5F1C"/>
    <w:rsid w:val="00EE2E9E"/>
    <w:rsid w:val="00EE2FCF"/>
    <w:rsid w:val="00EE33BE"/>
    <w:rsid w:val="00EE70A1"/>
    <w:rsid w:val="00EF0895"/>
    <w:rsid w:val="00EF0F13"/>
    <w:rsid w:val="00EF4AD7"/>
    <w:rsid w:val="00EF5251"/>
    <w:rsid w:val="00EF5931"/>
    <w:rsid w:val="00EF5D8C"/>
    <w:rsid w:val="00F06462"/>
    <w:rsid w:val="00F06C31"/>
    <w:rsid w:val="00F11C64"/>
    <w:rsid w:val="00F127B1"/>
    <w:rsid w:val="00F133E9"/>
    <w:rsid w:val="00F15010"/>
    <w:rsid w:val="00F20484"/>
    <w:rsid w:val="00F2330F"/>
    <w:rsid w:val="00F278AD"/>
    <w:rsid w:val="00F314AE"/>
    <w:rsid w:val="00F344EA"/>
    <w:rsid w:val="00F4258C"/>
    <w:rsid w:val="00F43478"/>
    <w:rsid w:val="00F43793"/>
    <w:rsid w:val="00F45B67"/>
    <w:rsid w:val="00F46243"/>
    <w:rsid w:val="00F50DFD"/>
    <w:rsid w:val="00F5488C"/>
    <w:rsid w:val="00F63884"/>
    <w:rsid w:val="00F71C22"/>
    <w:rsid w:val="00F71EF5"/>
    <w:rsid w:val="00F730A1"/>
    <w:rsid w:val="00F73FC5"/>
    <w:rsid w:val="00F753E1"/>
    <w:rsid w:val="00F76087"/>
    <w:rsid w:val="00F76199"/>
    <w:rsid w:val="00F76928"/>
    <w:rsid w:val="00F810A3"/>
    <w:rsid w:val="00F81575"/>
    <w:rsid w:val="00F84DB9"/>
    <w:rsid w:val="00F87001"/>
    <w:rsid w:val="00F907E0"/>
    <w:rsid w:val="00F97802"/>
    <w:rsid w:val="00FB09D5"/>
    <w:rsid w:val="00FB1C41"/>
    <w:rsid w:val="00FC0C8B"/>
    <w:rsid w:val="00FC406D"/>
    <w:rsid w:val="00FC7AC4"/>
    <w:rsid w:val="00FD005A"/>
    <w:rsid w:val="00FD13BF"/>
    <w:rsid w:val="00FD28F1"/>
    <w:rsid w:val="00FE18DA"/>
    <w:rsid w:val="00FE74B5"/>
    <w:rsid w:val="00FE7EE2"/>
    <w:rsid w:val="00FF2470"/>
    <w:rsid w:val="00FF3780"/>
    <w:rsid w:val="00FF3A02"/>
    <w:rsid w:val="00FF3B7B"/>
    <w:rsid w:val="00FF63B8"/>
    <w:rsid w:val="027202F8"/>
    <w:rsid w:val="109A5280"/>
    <w:rsid w:val="1C8025FA"/>
    <w:rsid w:val="1CD38AA1"/>
    <w:rsid w:val="1F07FE99"/>
    <w:rsid w:val="20954B17"/>
    <w:rsid w:val="21AA2D8A"/>
    <w:rsid w:val="24A0D36C"/>
    <w:rsid w:val="27BA7BDC"/>
    <w:rsid w:val="29BDF643"/>
    <w:rsid w:val="2A139091"/>
    <w:rsid w:val="2AFB6AEA"/>
    <w:rsid w:val="2C6F0DBE"/>
    <w:rsid w:val="2EC78063"/>
    <w:rsid w:val="31941D20"/>
    <w:rsid w:val="32B86A65"/>
    <w:rsid w:val="33081AFE"/>
    <w:rsid w:val="352816C6"/>
    <w:rsid w:val="35E78629"/>
    <w:rsid w:val="38583A3C"/>
    <w:rsid w:val="3A577C26"/>
    <w:rsid w:val="3EF8CF60"/>
    <w:rsid w:val="432920AB"/>
    <w:rsid w:val="470574DC"/>
    <w:rsid w:val="4C9164F6"/>
    <w:rsid w:val="4F561528"/>
    <w:rsid w:val="5D73AB06"/>
    <w:rsid w:val="62B6448A"/>
    <w:rsid w:val="644B60D9"/>
    <w:rsid w:val="6B1267BA"/>
    <w:rsid w:val="6CAA46A4"/>
    <w:rsid w:val="6E2267CF"/>
    <w:rsid w:val="6F976C64"/>
    <w:rsid w:val="743FA572"/>
    <w:rsid w:val="74A777B1"/>
    <w:rsid w:val="75C1DE37"/>
    <w:rsid w:val="75D84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3EB6A6"/>
  <w15:chartTrackingRefBased/>
  <w15:docId w15:val="{BBE3AB44-D527-4435-B1AC-862643092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Parrafo-UTSI"/>
    <w:qFormat/>
    <w:rsid w:val="00BE37BB"/>
    <w:pPr>
      <w:spacing w:before="240" w:after="240"/>
      <w:jc w:val="both"/>
    </w:pPr>
    <w:rPr>
      <w:rFonts w:ascii="Arial" w:hAnsi="Arial"/>
      <w:sz w:val="20"/>
      <w:lang w:val="es-ES"/>
    </w:rPr>
  </w:style>
  <w:style w:type="paragraph" w:styleId="Ttulo1">
    <w:name w:val="heading 1"/>
    <w:basedOn w:val="Normal"/>
    <w:next w:val="Normal"/>
    <w:link w:val="Ttulo1Car"/>
    <w:autoRedefine/>
    <w:uiPriority w:val="9"/>
    <w:qFormat/>
    <w:rsid w:val="00844C93"/>
    <w:pPr>
      <w:keepNext/>
      <w:keepLines/>
      <w:numPr>
        <w:numId w:val="2"/>
      </w:numPr>
      <w:pBdr>
        <w:bottom w:val="single" w:sz="4" w:space="1" w:color="242B37"/>
      </w:pBdr>
      <w:spacing w:after="0"/>
      <w:outlineLvl w:val="0"/>
    </w:pPr>
    <w:rPr>
      <w:rFonts w:eastAsiaTheme="majorEastAsia" w:cstheme="majorBidi"/>
      <w:b/>
      <w:color w:val="594369"/>
      <w:sz w:val="44"/>
      <w:szCs w:val="44"/>
      <w:lang w:val="es-MX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4576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link w:val="SinespaciadoCar"/>
    <w:uiPriority w:val="1"/>
    <w:qFormat/>
    <w:rsid w:val="005A4738"/>
    <w:rPr>
      <w:rFonts w:eastAsiaTheme="minorEastAsia"/>
      <w:sz w:val="22"/>
      <w:szCs w:val="22"/>
      <w:lang w:val="en-US" w:eastAsia="zh-CN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5A4738"/>
    <w:rPr>
      <w:rFonts w:eastAsiaTheme="minorEastAsia"/>
      <w:sz w:val="22"/>
      <w:szCs w:val="22"/>
      <w:lang w:val="en-US" w:eastAsia="zh-CN"/>
    </w:rPr>
  </w:style>
  <w:style w:type="paragraph" w:customStyle="1" w:styleId="Titulo-UTSI">
    <w:name w:val="Titulo-UTSI"/>
    <w:basedOn w:val="Normal"/>
    <w:qFormat/>
    <w:rsid w:val="00C84793"/>
    <w:rPr>
      <w:rFonts w:cs="Arial"/>
      <w:b/>
      <w:bCs/>
      <w:color w:val="242B37"/>
      <w:sz w:val="60"/>
      <w:szCs w:val="72"/>
      <w:lang w:val="en-US"/>
    </w:rPr>
  </w:style>
  <w:style w:type="paragraph" w:customStyle="1" w:styleId="FechaTituloUTSI">
    <w:name w:val="Fecha_Titulo_UTSI"/>
    <w:basedOn w:val="Normal"/>
    <w:qFormat/>
    <w:rsid w:val="0003604B"/>
    <w:rPr>
      <w:rFonts w:cs="Arial"/>
      <w:color w:val="FFFFFF" w:themeColor="background1"/>
      <w:sz w:val="36"/>
      <w:szCs w:val="36"/>
    </w:rPr>
  </w:style>
  <w:style w:type="paragraph" w:customStyle="1" w:styleId="SubtituloUTSI">
    <w:name w:val="Subtitulo_UTSI"/>
    <w:basedOn w:val="Normal"/>
    <w:qFormat/>
    <w:rsid w:val="00373346"/>
    <w:pPr>
      <w:spacing w:before="120" w:after="120"/>
    </w:pPr>
    <w:rPr>
      <w:rFonts w:eastAsiaTheme="majorEastAsia" w:cstheme="majorBidi"/>
      <w:b/>
      <w:bCs/>
      <w:color w:val="9F5CA1"/>
      <w:spacing w:val="5"/>
      <w:kern w:val="28"/>
      <w:sz w:val="56"/>
      <w:szCs w:val="48"/>
      <w:lang w:val="es-ES_tradnl" w:eastAsia="es-ES"/>
    </w:rPr>
  </w:style>
  <w:style w:type="paragraph" w:customStyle="1" w:styleId="Ecabezado-UTSI1">
    <w:name w:val="Ecabezado-UTSI_1"/>
    <w:basedOn w:val="Normal"/>
    <w:qFormat/>
    <w:rsid w:val="00373346"/>
    <w:rPr>
      <w:rFonts w:cs="Arial"/>
      <w:sz w:val="48"/>
      <w:szCs w:val="60"/>
      <w:lang w:eastAsia="es-ES"/>
    </w:rPr>
  </w:style>
  <w:style w:type="paragraph" w:customStyle="1" w:styleId="Encabezado-UTSI2">
    <w:name w:val="Encabezado-UTSI_2"/>
    <w:basedOn w:val="Normal"/>
    <w:qFormat/>
    <w:rsid w:val="00373346"/>
    <w:rPr>
      <w:rFonts w:cs="Arial"/>
      <w:sz w:val="44"/>
      <w:szCs w:val="44"/>
      <w:lang w:eastAsia="es-ES"/>
    </w:rPr>
  </w:style>
  <w:style w:type="paragraph" w:customStyle="1" w:styleId="Encabezado-UTSI3">
    <w:name w:val="Encabezado-UTSI_3"/>
    <w:basedOn w:val="SubtituloUTSI"/>
    <w:qFormat/>
    <w:rsid w:val="00373346"/>
    <w:rPr>
      <w:rFonts w:cs="Arial"/>
      <w:b w:val="0"/>
      <w:sz w:val="36"/>
      <w:szCs w:val="36"/>
      <w:lang w:val="es-ES"/>
    </w:rPr>
  </w:style>
  <w:style w:type="character" w:styleId="Textoennegrita">
    <w:name w:val="Strong"/>
    <w:basedOn w:val="Fuentedeprrafopredeter"/>
    <w:uiPriority w:val="22"/>
    <w:qFormat/>
    <w:rsid w:val="004D4189"/>
    <w:rPr>
      <w:b/>
      <w:bCs/>
    </w:rPr>
  </w:style>
  <w:style w:type="paragraph" w:customStyle="1" w:styleId="Estilo1">
    <w:name w:val="Estilo1"/>
    <w:basedOn w:val="Normal"/>
    <w:qFormat/>
    <w:rsid w:val="004D4189"/>
    <w:rPr>
      <w:rFonts w:cs="Open Sans"/>
      <w:color w:val="000000"/>
      <w:szCs w:val="21"/>
      <w:shd w:val="clear" w:color="auto" w:fill="FFFFFF"/>
      <w:lang w:val="en-US"/>
    </w:rPr>
  </w:style>
  <w:style w:type="paragraph" w:styleId="Encabezado">
    <w:name w:val="header"/>
    <w:basedOn w:val="Normal"/>
    <w:link w:val="EncabezadoCar"/>
    <w:uiPriority w:val="99"/>
    <w:unhideWhenUsed/>
    <w:rsid w:val="00841AC8"/>
    <w:pPr>
      <w:tabs>
        <w:tab w:val="center" w:pos="4419"/>
        <w:tab w:val="right" w:pos="8838"/>
      </w:tabs>
      <w:spacing w:before="0"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841AC8"/>
    <w:rPr>
      <w:rFonts w:ascii="Arial" w:hAnsi="Arial"/>
      <w:sz w:val="20"/>
    </w:rPr>
  </w:style>
  <w:style w:type="paragraph" w:styleId="Piedepgina">
    <w:name w:val="footer"/>
    <w:basedOn w:val="Normal"/>
    <w:link w:val="PiedepginaCar"/>
    <w:uiPriority w:val="99"/>
    <w:unhideWhenUsed/>
    <w:rsid w:val="00841AC8"/>
    <w:pPr>
      <w:tabs>
        <w:tab w:val="center" w:pos="4419"/>
        <w:tab w:val="right" w:pos="8838"/>
      </w:tabs>
      <w:spacing w:before="0"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41AC8"/>
    <w:rPr>
      <w:rFonts w:ascii="Arial" w:hAnsi="Arial"/>
      <w:sz w:val="20"/>
    </w:rPr>
  </w:style>
  <w:style w:type="table" w:styleId="Tablaconcuadrcula">
    <w:name w:val="Table Grid"/>
    <w:aliases w:val="Tabla INE,INFORME 2"/>
    <w:basedOn w:val="Tablanormal"/>
    <w:uiPriority w:val="39"/>
    <w:rsid w:val="00220B6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1">
    <w:name w:val="Plain Table 1"/>
    <w:basedOn w:val="Tablanormal"/>
    <w:uiPriority w:val="41"/>
    <w:rsid w:val="00220B67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EncabezadoTablaUTSI">
    <w:name w:val="Encabezado_Tabla_UTSI"/>
    <w:basedOn w:val="Normal"/>
    <w:qFormat/>
    <w:rsid w:val="00220B67"/>
    <w:rPr>
      <w:b/>
      <w:bCs/>
      <w:sz w:val="28"/>
      <w:szCs w:val="28"/>
      <w:lang w:val="en-US" w:eastAsia="es-ES"/>
    </w:rPr>
  </w:style>
  <w:style w:type="paragraph" w:customStyle="1" w:styleId="Datostable-UTSI">
    <w:name w:val="Datos_table-UTSI"/>
    <w:basedOn w:val="Dattable-1UTSI"/>
    <w:qFormat/>
    <w:rsid w:val="00220B67"/>
    <w:rPr>
      <w:b w:val="0"/>
      <w:bCs w:val="0"/>
    </w:rPr>
  </w:style>
  <w:style w:type="paragraph" w:customStyle="1" w:styleId="Dattable-1UTSI">
    <w:name w:val="Dat_table-1_UTSI"/>
    <w:basedOn w:val="Normal"/>
    <w:qFormat/>
    <w:rsid w:val="00220B67"/>
    <w:rPr>
      <w:b/>
      <w:bCs/>
      <w:sz w:val="24"/>
      <w:lang w:val="en-US" w:eastAsia="es-ES"/>
    </w:rPr>
  </w:style>
  <w:style w:type="table" w:styleId="Tablaconcuadrcula4-nfasis1">
    <w:name w:val="Grid Table 4 Accent 1"/>
    <w:aliases w:val="Tabla-UTSI"/>
    <w:basedOn w:val="Tablanormal"/>
    <w:uiPriority w:val="49"/>
    <w:rsid w:val="00EF4AD7"/>
    <w:rPr>
      <w:rFonts w:ascii="Arial" w:hAnsi="Arial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rFonts w:ascii="Arial" w:hAnsi="Arial"/>
        <w:b/>
        <w:bCs/>
        <w:color w:val="FFFFFF" w:themeColor="background1"/>
        <w:sz w:val="28"/>
      </w:rPr>
      <w:tblPr/>
      <w:tcPr>
        <w:shd w:val="clear" w:color="auto" w:fill="594369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Horz">
      <w:tblPr/>
      <w:tcPr>
        <w:shd w:val="clear" w:color="auto" w:fill="ECDEEF"/>
      </w:tcPr>
    </w:tblStylePr>
    <w:tblStylePr w:type="band2Horz">
      <w:tblPr/>
      <w:tcPr>
        <w:shd w:val="clear" w:color="auto" w:fill="F2F2F2" w:themeFill="background1" w:themeFillShade="F2"/>
      </w:tcPr>
    </w:tblStylePr>
  </w:style>
  <w:style w:type="paragraph" w:customStyle="1" w:styleId="Resaltado-UTSI">
    <w:name w:val="Resaltado-UTSI"/>
    <w:basedOn w:val="Normal"/>
    <w:qFormat/>
    <w:rsid w:val="00DE368F"/>
    <w:pPr>
      <w:ind w:left="708"/>
    </w:pPr>
    <w:rPr>
      <w:b/>
      <w:bCs/>
      <w:sz w:val="28"/>
      <w:szCs w:val="28"/>
      <w:lang w:val="en-US" w:eastAsia="es-ES"/>
    </w:rPr>
  </w:style>
  <w:style w:type="paragraph" w:customStyle="1" w:styleId="Notaimagen">
    <w:name w:val="Nota imagen"/>
    <w:basedOn w:val="SubtituloUTSI"/>
    <w:qFormat/>
    <w:rsid w:val="00BB7F9A"/>
    <w:pPr>
      <w:jc w:val="center"/>
    </w:pPr>
    <w:rPr>
      <w:noProof/>
      <w:color w:val="7F7F7F" w:themeColor="text1" w:themeTint="80"/>
      <w:sz w:val="18"/>
    </w:rPr>
  </w:style>
  <w:style w:type="character" w:customStyle="1" w:styleId="Ttulo1Car">
    <w:name w:val="Título 1 Car"/>
    <w:basedOn w:val="Fuentedeprrafopredeter"/>
    <w:link w:val="Ttulo1"/>
    <w:uiPriority w:val="9"/>
    <w:rsid w:val="00844C93"/>
    <w:rPr>
      <w:rFonts w:ascii="Arial" w:eastAsiaTheme="majorEastAsia" w:hAnsi="Arial" w:cstheme="majorBidi"/>
      <w:b/>
      <w:color w:val="594369"/>
      <w:sz w:val="44"/>
      <w:szCs w:val="44"/>
    </w:rPr>
  </w:style>
  <w:style w:type="paragraph" w:styleId="TtuloTDC">
    <w:name w:val="TOC Heading"/>
    <w:basedOn w:val="Ttulo1"/>
    <w:next w:val="Normal"/>
    <w:uiPriority w:val="39"/>
    <w:unhideWhenUsed/>
    <w:qFormat/>
    <w:rsid w:val="00E94453"/>
    <w:pPr>
      <w:spacing w:before="480" w:line="276" w:lineRule="auto"/>
      <w:outlineLvl w:val="9"/>
    </w:pPr>
    <w:rPr>
      <w:b w:val="0"/>
      <w:bCs/>
      <w:sz w:val="28"/>
      <w:szCs w:val="28"/>
      <w:lang w:eastAsia="es-MX"/>
    </w:rPr>
  </w:style>
  <w:style w:type="paragraph" w:styleId="TDC1">
    <w:name w:val="toc 1"/>
    <w:basedOn w:val="Normal"/>
    <w:next w:val="Normal"/>
    <w:autoRedefine/>
    <w:uiPriority w:val="39"/>
    <w:unhideWhenUsed/>
    <w:rsid w:val="00E94453"/>
    <w:pPr>
      <w:spacing w:before="360" w:after="360"/>
    </w:pPr>
    <w:rPr>
      <w:rFonts w:asciiTheme="minorHAnsi" w:hAnsiTheme="minorHAnsi" w:cstheme="minorHAnsi"/>
      <w:b/>
      <w:bCs/>
      <w:caps/>
      <w:sz w:val="22"/>
      <w:szCs w:val="22"/>
      <w:u w:val="single"/>
    </w:rPr>
  </w:style>
  <w:style w:type="paragraph" w:styleId="TDC2">
    <w:name w:val="toc 2"/>
    <w:basedOn w:val="Normal"/>
    <w:next w:val="Normal"/>
    <w:autoRedefine/>
    <w:uiPriority w:val="39"/>
    <w:unhideWhenUsed/>
    <w:rsid w:val="00421B2C"/>
    <w:pPr>
      <w:tabs>
        <w:tab w:val="left" w:pos="663"/>
        <w:tab w:val="right" w:leader="dot" w:pos="8828"/>
      </w:tabs>
      <w:spacing w:before="0" w:after="0"/>
    </w:pPr>
    <w:rPr>
      <w:rFonts w:asciiTheme="majorHAnsi" w:hAnsiTheme="majorHAnsi" w:cstheme="minorHAnsi"/>
      <w:i/>
      <w:iCs/>
      <w:smallCaps/>
      <w:noProof/>
      <w:sz w:val="22"/>
      <w:szCs w:val="22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E94453"/>
    <w:pPr>
      <w:spacing w:before="0" w:after="0"/>
    </w:pPr>
    <w:rPr>
      <w:rFonts w:asciiTheme="minorHAnsi" w:hAnsiTheme="minorHAnsi" w:cstheme="minorHAnsi"/>
      <w:smallCaps/>
      <w:sz w:val="22"/>
      <w:szCs w:val="22"/>
    </w:rPr>
  </w:style>
  <w:style w:type="paragraph" w:styleId="TDC4">
    <w:name w:val="toc 4"/>
    <w:basedOn w:val="Normal"/>
    <w:next w:val="Normal"/>
    <w:autoRedefine/>
    <w:uiPriority w:val="39"/>
    <w:semiHidden/>
    <w:unhideWhenUsed/>
    <w:rsid w:val="00E94453"/>
    <w:pPr>
      <w:spacing w:before="0" w:after="0"/>
    </w:pPr>
    <w:rPr>
      <w:rFonts w:asciiTheme="minorHAnsi" w:hAnsiTheme="minorHAnsi" w:cstheme="minorHAnsi"/>
      <w:sz w:val="22"/>
      <w:szCs w:val="22"/>
    </w:rPr>
  </w:style>
  <w:style w:type="paragraph" w:styleId="TDC5">
    <w:name w:val="toc 5"/>
    <w:basedOn w:val="Normal"/>
    <w:next w:val="Normal"/>
    <w:autoRedefine/>
    <w:uiPriority w:val="39"/>
    <w:semiHidden/>
    <w:unhideWhenUsed/>
    <w:rsid w:val="00E94453"/>
    <w:pPr>
      <w:spacing w:before="0" w:after="0"/>
    </w:pPr>
    <w:rPr>
      <w:rFonts w:asciiTheme="minorHAnsi" w:hAnsiTheme="minorHAnsi" w:cstheme="minorHAnsi"/>
      <w:sz w:val="22"/>
      <w:szCs w:val="22"/>
    </w:rPr>
  </w:style>
  <w:style w:type="paragraph" w:styleId="TDC6">
    <w:name w:val="toc 6"/>
    <w:basedOn w:val="Normal"/>
    <w:next w:val="Normal"/>
    <w:autoRedefine/>
    <w:uiPriority w:val="39"/>
    <w:semiHidden/>
    <w:unhideWhenUsed/>
    <w:rsid w:val="00E94453"/>
    <w:pPr>
      <w:spacing w:before="0" w:after="0"/>
    </w:pPr>
    <w:rPr>
      <w:rFonts w:asciiTheme="minorHAnsi" w:hAnsiTheme="minorHAnsi" w:cstheme="minorHAnsi"/>
      <w:sz w:val="22"/>
      <w:szCs w:val="22"/>
    </w:rPr>
  </w:style>
  <w:style w:type="paragraph" w:styleId="TDC7">
    <w:name w:val="toc 7"/>
    <w:basedOn w:val="Normal"/>
    <w:next w:val="Normal"/>
    <w:autoRedefine/>
    <w:uiPriority w:val="39"/>
    <w:semiHidden/>
    <w:unhideWhenUsed/>
    <w:rsid w:val="00E94453"/>
    <w:pPr>
      <w:spacing w:before="0" w:after="0"/>
    </w:pPr>
    <w:rPr>
      <w:rFonts w:asciiTheme="minorHAnsi" w:hAnsiTheme="minorHAnsi" w:cstheme="minorHAnsi"/>
      <w:sz w:val="22"/>
      <w:szCs w:val="22"/>
    </w:rPr>
  </w:style>
  <w:style w:type="paragraph" w:styleId="TDC8">
    <w:name w:val="toc 8"/>
    <w:basedOn w:val="Normal"/>
    <w:next w:val="Normal"/>
    <w:autoRedefine/>
    <w:uiPriority w:val="39"/>
    <w:semiHidden/>
    <w:unhideWhenUsed/>
    <w:rsid w:val="00E94453"/>
    <w:pPr>
      <w:spacing w:before="0" w:after="0"/>
    </w:pPr>
    <w:rPr>
      <w:rFonts w:asciiTheme="minorHAnsi" w:hAnsiTheme="minorHAnsi" w:cstheme="minorHAnsi"/>
      <w:sz w:val="22"/>
      <w:szCs w:val="22"/>
    </w:rPr>
  </w:style>
  <w:style w:type="paragraph" w:styleId="TDC9">
    <w:name w:val="toc 9"/>
    <w:basedOn w:val="Normal"/>
    <w:next w:val="Normal"/>
    <w:autoRedefine/>
    <w:uiPriority w:val="39"/>
    <w:semiHidden/>
    <w:unhideWhenUsed/>
    <w:rsid w:val="00E94453"/>
    <w:pPr>
      <w:spacing w:before="0" w:after="0"/>
    </w:pPr>
    <w:rPr>
      <w:rFonts w:asciiTheme="minorHAnsi" w:hAnsiTheme="minorHAnsi" w:cstheme="minorHAnsi"/>
      <w:sz w:val="22"/>
      <w:szCs w:val="22"/>
    </w:rPr>
  </w:style>
  <w:style w:type="character" w:styleId="Hipervnculo">
    <w:name w:val="Hyperlink"/>
    <w:basedOn w:val="Fuentedeprrafopredeter"/>
    <w:uiPriority w:val="99"/>
    <w:unhideWhenUsed/>
    <w:rsid w:val="00E94453"/>
    <w:rPr>
      <w:color w:val="0563C1" w:themeColor="hyperlink"/>
      <w:u w:val="single"/>
    </w:rPr>
  </w:style>
  <w:style w:type="character" w:styleId="Nmerodepgina">
    <w:name w:val="page number"/>
    <w:basedOn w:val="Fuentedeprrafopredeter"/>
    <w:uiPriority w:val="99"/>
    <w:semiHidden/>
    <w:unhideWhenUsed/>
    <w:rsid w:val="002B0AEE"/>
  </w:style>
  <w:style w:type="character" w:styleId="Refdecomentario">
    <w:name w:val="annotation reference"/>
    <w:basedOn w:val="Fuentedeprrafopredeter"/>
    <w:uiPriority w:val="99"/>
    <w:semiHidden/>
    <w:unhideWhenUsed/>
    <w:rsid w:val="00D3426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34261"/>
    <w:rPr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34261"/>
    <w:rPr>
      <w:rFonts w:ascii="Arial" w:hAnsi="Arial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3426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34261"/>
    <w:rPr>
      <w:rFonts w:ascii="Arial" w:hAnsi="Arial"/>
      <w:b/>
      <w:bCs/>
      <w:sz w:val="20"/>
      <w:szCs w:val="20"/>
    </w:rPr>
  </w:style>
  <w:style w:type="paragraph" w:customStyle="1" w:styleId="Cita-UTSI">
    <w:name w:val="Cita-UTSI"/>
    <w:basedOn w:val="Normal"/>
    <w:qFormat/>
    <w:rsid w:val="003D47B6"/>
    <w:pPr>
      <w:ind w:left="708"/>
    </w:pPr>
    <w:rPr>
      <w:b/>
      <w:bCs/>
      <w:i/>
      <w:color w:val="242B37"/>
      <w:sz w:val="24"/>
      <w:szCs w:val="28"/>
      <w:lang w:val="en-US" w:eastAsia="es-ES"/>
    </w:rPr>
  </w:style>
  <w:style w:type="paragraph" w:styleId="Prrafodelista">
    <w:name w:val="List Paragraph"/>
    <w:aliases w:val="CNBV Parrafo1,Bullet Number,lp1,Listas,Scitum normal,Bullet List,FooterText,numbered,Paragraphe de liste1,Bulletr List Paragraph,列出段落,列出段落1,List Paragraph11,Bullet 1,List Paragraph Char Char,b1,AB List 1,Bullet Points,He,List Paragraph1"/>
    <w:basedOn w:val="Normal"/>
    <w:link w:val="PrrafodelistaCar"/>
    <w:uiPriority w:val="34"/>
    <w:qFormat/>
    <w:rsid w:val="00BB7F9A"/>
    <w:pPr>
      <w:ind w:left="720"/>
      <w:contextualSpacing/>
    </w:pPr>
  </w:style>
  <w:style w:type="paragraph" w:styleId="Descripcin">
    <w:name w:val="caption"/>
    <w:basedOn w:val="Normal"/>
    <w:next w:val="Normal"/>
    <w:uiPriority w:val="35"/>
    <w:unhideWhenUsed/>
    <w:qFormat/>
    <w:rsid w:val="00481C35"/>
    <w:pPr>
      <w:spacing w:before="0" w:after="200"/>
    </w:pPr>
    <w:rPr>
      <w:i/>
      <w:iCs/>
      <w:color w:val="44546A" w:themeColor="text2"/>
      <w:sz w:val="18"/>
      <w:szCs w:val="18"/>
    </w:rPr>
  </w:style>
  <w:style w:type="character" w:customStyle="1" w:styleId="normaltextrun">
    <w:name w:val="normaltextrun"/>
    <w:basedOn w:val="Fuentedeprrafopredeter"/>
    <w:rsid w:val="00145765"/>
  </w:style>
  <w:style w:type="character" w:customStyle="1" w:styleId="PrrafodelistaCar">
    <w:name w:val="Párrafo de lista Car"/>
    <w:aliases w:val="CNBV Parrafo1 Car,Bullet Number Car,lp1 Car,Listas Car,Scitum normal Car,Bullet List Car,FooterText Car,numbered Car,Paragraphe de liste1 Car,Bulletr List Paragraph Car,列出段落 Car,列出段落1 Car,List Paragraph11 Car,Bullet 1 Car,b1 Car"/>
    <w:link w:val="Prrafodelista"/>
    <w:uiPriority w:val="34"/>
    <w:qFormat/>
    <w:rsid w:val="00145765"/>
    <w:rPr>
      <w:rFonts w:ascii="Arial" w:hAnsi="Arial"/>
      <w:sz w:val="20"/>
      <w:lang w:val="es-ES"/>
    </w:rPr>
  </w:style>
  <w:style w:type="paragraph" w:customStyle="1" w:styleId="Ttulo2INE">
    <w:name w:val="Título 2 INE"/>
    <w:basedOn w:val="Ttulo2"/>
    <w:qFormat/>
    <w:rsid w:val="00145765"/>
    <w:pPr>
      <w:spacing w:before="120" w:line="360" w:lineRule="auto"/>
      <w:jc w:val="left"/>
    </w:pPr>
    <w:rPr>
      <w:rFonts w:ascii="Arial" w:hAnsi="Arial"/>
      <w:b/>
      <w:bCs/>
      <w:color w:val="000000" w:themeColor="text1"/>
      <w:lang w:val="es-MX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45765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s-ES"/>
    </w:rPr>
  </w:style>
  <w:style w:type="paragraph" w:customStyle="1" w:styleId="paragraph">
    <w:name w:val="paragraph"/>
    <w:basedOn w:val="Normal"/>
    <w:rsid w:val="00D06167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val="es-MX" w:eastAsia="es-MX"/>
    </w:rPr>
  </w:style>
  <w:style w:type="paragraph" w:customStyle="1" w:styleId="Subttulo3INE">
    <w:name w:val="Subtítulo 3 INE"/>
    <w:qFormat/>
    <w:rsid w:val="00D06167"/>
    <w:pPr>
      <w:spacing w:after="60" w:line="360" w:lineRule="auto"/>
    </w:pPr>
    <w:rPr>
      <w:rFonts w:ascii="Arial" w:eastAsiaTheme="minorEastAsia" w:hAnsi="Arial" w:cs="Roboto-Bold"/>
      <w:b/>
      <w:bCs/>
      <w:color w:val="333333"/>
      <w:sz w:val="26"/>
      <w:szCs w:val="28"/>
      <w:lang w:val="es-ES_tradnl" w:eastAsia="es-ES"/>
    </w:rPr>
  </w:style>
  <w:style w:type="character" w:customStyle="1" w:styleId="ui-provider">
    <w:name w:val="ui-provider"/>
    <w:basedOn w:val="Fuentedeprrafopredeter"/>
    <w:rsid w:val="00D06167"/>
  </w:style>
  <w:style w:type="table" w:customStyle="1" w:styleId="TablaINE1">
    <w:name w:val="Tabla INE1"/>
    <w:basedOn w:val="Tablanormal"/>
    <w:next w:val="Tablaconcuadrcula"/>
    <w:uiPriority w:val="99"/>
    <w:rsid w:val="00515DB8"/>
    <w:rPr>
      <w:rFonts w:ascii="Corbel" w:eastAsia="MS Mincho" w:hAnsi="Corbel" w:cs="Times New Roman"/>
      <w:sz w:val="16"/>
      <w:szCs w:val="20"/>
      <w:lang w:val="es-ES_tradnl" w:eastAsia="es-ES"/>
    </w:rPr>
    <w:tblPr>
      <w:tblStyleRowBandSize w:val="1"/>
      <w:tblBorders>
        <w:top w:val="single" w:sz="8" w:space="0" w:color="943634"/>
        <w:left w:val="single" w:sz="8" w:space="0" w:color="943634"/>
        <w:bottom w:val="single" w:sz="8" w:space="0" w:color="943634"/>
        <w:right w:val="single" w:sz="8" w:space="0" w:color="943634"/>
        <w:insideH w:val="single" w:sz="8" w:space="0" w:color="943634"/>
        <w:insideV w:val="single" w:sz="8" w:space="0" w:color="943634"/>
      </w:tblBorders>
    </w:tblPr>
    <w:tblStylePr w:type="firstRow">
      <w:pPr>
        <w:jc w:val="center"/>
      </w:pPr>
      <w:rPr>
        <w:rFonts w:ascii="Tms Rmn" w:hAnsi="Tms Rmn" w:cs="Times New Roman"/>
        <w:b/>
        <w:bCs/>
        <w:caps/>
        <w:smallCaps w:val="0"/>
        <w:strike w:val="0"/>
        <w:dstrike w:val="0"/>
        <w:vanish w:val="0"/>
        <w:color w:val="auto"/>
        <w:sz w:val="16"/>
        <w:szCs w:val="16"/>
        <w:vertAlign w:val="baseline"/>
      </w:rPr>
      <w:tblPr/>
      <w:tcPr>
        <w:tcBorders>
          <w:insideH w:val="single" w:sz="8" w:space="0" w:color="FFFFFF"/>
          <w:insideV w:val="single" w:sz="8" w:space="0" w:color="FFFFFF"/>
        </w:tcBorders>
        <w:shd w:val="clear" w:color="auto" w:fill="943634"/>
      </w:tcPr>
    </w:tblStylePr>
    <w:tblStylePr w:type="band1Horz">
      <w:rPr>
        <w:rFonts w:cs="Times New Roman"/>
      </w:rPr>
      <w:tblPr/>
      <w:tcPr>
        <w:shd w:val="clear" w:color="auto" w:fill="F2DBDB"/>
      </w:tcPr>
    </w:tblStylePr>
  </w:style>
  <w:style w:type="paragraph" w:styleId="Revisin">
    <w:name w:val="Revision"/>
    <w:hidden/>
    <w:uiPriority w:val="99"/>
    <w:semiHidden/>
    <w:rsid w:val="00A362B5"/>
    <w:rPr>
      <w:rFonts w:ascii="Arial" w:hAnsi="Arial"/>
      <w:sz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1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7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0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53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42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1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73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4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05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7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6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9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3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0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4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24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6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9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88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5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7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13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1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6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5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8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31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53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1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5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67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7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4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22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7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chart" Target="charts/chart1.xml"/><Relationship Id="rId18" Type="http://schemas.openxmlformats.org/officeDocument/2006/relationships/chart" Target="charts/chart6.xml"/><Relationship Id="rId3" Type="http://schemas.openxmlformats.org/officeDocument/2006/relationships/customXml" Target="../customXml/item3.xml"/><Relationship Id="rId21" Type="http://schemas.openxmlformats.org/officeDocument/2006/relationships/chart" Target="charts/chart9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chart" Target="charts/chart5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chart" Target="charts/chart4.xml"/><Relationship Id="rId20" Type="http://schemas.openxmlformats.org/officeDocument/2006/relationships/chart" Target="charts/chart8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chart" Target="charts/chart3.xml"/><Relationship Id="rId23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chart" Target="charts/chart7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chart" Target="charts/chart2.xml"/><Relationship Id="rId22" Type="http://schemas.openxmlformats.org/officeDocument/2006/relationships/chart" Target="charts/chart10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lvador.arcep\Downloads\20240404_Informe_1er_Simulacros_de_%20Votaci&#243;n_2024.dotx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https://inemexico.sharepoint.com/sites/Gestin-VotoElectrnico/Documentos%20compartidos/General/2024/03.%20Ejecuci&#243;n/02.%20Administrar%20adquisiciones/01.%20SIVEI/11.%20Simulacros/01.%20Primer%20Simulacro/Encuestas%20de%20satisfacci&#243;n/Encuesta%20de%20satisfacci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oleObject" Target="https://inemexico.sharepoint.com/sites/Gestin-VotoElectrnico/Documentos%20compartidos/General/2024/03.%20Ejecuci&#243;n/02.%20Administrar%20adquisiciones/01.%20SIVEI/11.%20Simulacros/01.%20Primer%20Simulacro/Encuestas%20de%20satisfacci&#243;n/&#191;Por%20qu&#233;%20no%20votaste%25" TargetMode="External"/><Relationship Id="rId2" Type="http://schemas.microsoft.com/office/2011/relationships/chartColorStyle" Target="colors10.xml"/><Relationship Id="rId1" Type="http://schemas.microsoft.com/office/2011/relationships/chartStyle" Target="style10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https://inemexico.sharepoint.com/sites/Gestin-VotoElectrnico/Documentos%20compartidos/General/2024/03.%20Ejecuci&#243;n/02.%20Administrar%20adquisiciones/01.%20SIVEI/11.%20Simulacros/01.%20Primer%20Simulacro/Encuestas%20de%20satisfacci&#243;n/Encuesta%20de%20satisfacci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https://inemexico.sharepoint.com/sites/Gestin-VotoElectrnico/Documentos%20compartidos/General/2024/03.%20Ejecuci&#243;n/02.%20Administrar%20adquisiciones/01.%20SIVEI/11.%20Simulacros/01.%20Primer%20Simulacro/Encuestas%20de%20satisfacci&#243;n/Encuesta%20de%20satisfacci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https://inemexico.sharepoint.com/sites/Gestin-VotoElectrnico/Documentos%20compartidos/General/2024/03.%20Ejecuci&#243;n/02.%20Administrar%20adquisiciones/01.%20SIVEI/11.%20Simulacros/01.%20Primer%20Simulacro/Encuestas%20de%20satisfacci&#243;n/Encuesta%20de%20satisfacci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https://inemexico.sharepoint.com/sites/Gestin-VotoElectrnico/Documentos%20compartidos/General/2024/03.%20Ejecuci&#243;n/02.%20Administrar%20adquisiciones/01.%20SIVEI/11.%20Simulacros/01.%20Primer%20Simulacro/Encuestas%20de%20satisfacci&#243;n/Encuesta%20de%20satisfacci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https://inemexico.sharepoint.com/sites/Gestin-VotoElectrnico/Documentos%20compartidos/General/2024/03.%20Ejecuci&#243;n/02.%20Administrar%20adquisiciones/01.%20SIVEI/11.%20Simulacros/01.%20Primer%20Simulacro/Encuestas%20de%20satisfacci&#243;n/&#191;Por%20qu&#233;%20no%20votaste%25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https://inemexico.sharepoint.com/sites/Gestin-VotoElectrnico/Documentos%20compartidos/General/2024/03.%20Ejecuci&#243;n/02.%20Administrar%20adquisiciones/01.%20SIVEI/11.%20Simulacros/01.%20Primer%20Simulacro/Encuestas%20de%20satisfacci&#243;n/&#191;Por%20qu&#233;%20no%20votaste%25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https://inemexico.sharepoint.com/sites/Gestin-VotoElectrnico/Documentos%20compartidos/General/2024/03.%20Ejecuci&#243;n/02.%20Administrar%20adquisiciones/01.%20SIVEI/11.%20Simulacros/01.%20Primer%20Simulacro/Encuestas%20de%20satisfacci&#243;n/&#191;Por%20qu&#233;%20no%20votaste%25" TargetMode="External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oleObject" Target="https://inemexico.sharepoint.com/sites/Gestin-VotoElectrnico/Documentos%20compartidos/General/2024/03.%20Ejecuci&#243;n/02.%20Administrar%20adquisiciones/01.%20SIVEI/11.%20Simulacros/01.%20Primer%20Simulacro/Encuestas%20de%20satisfacci&#243;n/&#191;Por%20qu&#233;%20no%20votaste%25" TargetMode="External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u="none" strike="noStrike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Calibri" panose="020F0502020204030204"/>
              </a:rPr>
              <a:t>¿Qué tipo de dispositivo utilizaste para acceder al Sistema de Voto Electrónico por Internet?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plotArea>
      <c:layout/>
      <c:barChart>
        <c:barDir val="bar"/>
        <c:grouping val="stacked"/>
        <c:varyColors val="0"/>
        <c:ser>
          <c:idx val="0"/>
          <c:order val="0"/>
          <c:tx>
            <c:strRef>
              <c:f>'[Encuesta de satisfacción Simulacro SIVEIProcesos electorales 2024.xlsx]accesoSivei'!$B$3</c:f>
              <c:strCache>
                <c:ptCount val="1"/>
                <c:pt idx="0">
                  <c:v>¿Qué tipo de dispositivo utilizaste para acceder al Sistema de Voto Electrónico por Internet?</c:v>
                </c:pt>
              </c:strCache>
            </c:strRef>
          </c:tx>
          <c:spPr>
            <a:solidFill>
              <a:schemeClr val="accent1"/>
            </a:solidFill>
            <a:ln w="19050">
              <a:solidFill>
                <a:schemeClr val="lt1"/>
              </a:solidFill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rgbClr val="A94BB9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2-9157-4548-A915-58FF6409AEBE}"/>
              </c:ext>
            </c:extLst>
          </c:dPt>
          <c:dPt>
            <c:idx val="1"/>
            <c:invertIfNegative val="0"/>
            <c:bubble3D val="0"/>
            <c:spPr>
              <a:solidFill>
                <a:srgbClr val="7030A0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9157-4548-A915-58FF6409AEBE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dLblPos val="inBase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'[Encuesta de satisfacción Simulacro SIVEIProcesos electorales 2024.xlsx]accesoSivei'!$C$2:$F$2</c:f>
              <c:strCache>
                <c:ptCount val="4"/>
                <c:pt idx="0">
                  <c:v>Computadora (laptop, escritorio)</c:v>
                </c:pt>
                <c:pt idx="1">
                  <c:v>Teléfono inteligente</c:v>
                </c:pt>
                <c:pt idx="2">
                  <c:v>Tableta</c:v>
                </c:pt>
                <c:pt idx="3">
                  <c:v>Otro</c:v>
                </c:pt>
              </c:strCache>
            </c:strRef>
          </c:cat>
          <c:val>
            <c:numRef>
              <c:f>'[Encuesta de satisfacción Simulacro SIVEIProcesos electorales 2024.xlsx]accesoSivei'!$C$3:$F$3</c:f>
              <c:numCache>
                <c:formatCode>General</c:formatCode>
                <c:ptCount val="4"/>
                <c:pt idx="0">
                  <c:v>378</c:v>
                </c:pt>
                <c:pt idx="1">
                  <c:v>141</c:v>
                </c:pt>
                <c:pt idx="2">
                  <c:v>4</c:v>
                </c:pt>
                <c:pt idx="3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157-4548-A915-58FF6409AEBE}"/>
            </c:ext>
          </c:extLst>
        </c:ser>
        <c:dLbls>
          <c:showLegendKey val="0"/>
          <c:showVal val="0"/>
          <c:showCatName val="1"/>
          <c:showSerName val="0"/>
          <c:showPercent val="0"/>
          <c:showBubbleSize val="0"/>
        </c:dLbls>
        <c:gapWidth val="100"/>
        <c:overlap val="100"/>
        <c:axId val="1626156831"/>
        <c:axId val="1626157791"/>
      </c:barChart>
      <c:catAx>
        <c:axId val="1626156831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626157791"/>
        <c:crosses val="autoZero"/>
        <c:auto val="1"/>
        <c:lblAlgn val="ctr"/>
        <c:lblOffset val="100"/>
        <c:noMultiLvlLbl val="0"/>
      </c:catAx>
      <c:valAx>
        <c:axId val="1626157791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626156831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3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MX" sz="1100"/>
              <a:t>¿Solicitaste apoyo a INETEL?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'[¿Por qué no votaste a través del SIVEI_Simulacro Procesos electorales 2024.xlsx]soporteInetel'!$C$22</c:f>
              <c:strCache>
                <c:ptCount val="1"/>
                <c:pt idx="0">
                  <c:v>Posgrado o equivalente</c:v>
                </c:pt>
              </c:strCache>
            </c:strRef>
          </c:tx>
          <c:spPr>
            <a:solidFill>
              <a:srgbClr val="D5007F"/>
            </a:solidFill>
            <a:ln>
              <a:noFill/>
            </a:ln>
            <a:effectLst/>
          </c:spPr>
          <c:invertIfNegative val="0"/>
          <c:dPt>
            <c:idx val="4"/>
            <c:invertIfNegative val="0"/>
            <c:bubble3D val="0"/>
            <c:spPr>
              <a:solidFill>
                <a:srgbClr val="B283B9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2-93BC-4F0C-8B81-D8116E6E5556}"/>
              </c:ext>
            </c:extLst>
          </c:dPt>
          <c:cat>
            <c:strRef>
              <c:f>'[¿Por qué no votaste a través del SIVEI_Simulacro Procesos electorales 2024.xlsx]soporteInetel'!$B$23:$B$27</c:f>
              <c:strCache>
                <c:ptCount val="5"/>
                <c:pt idx="0">
                  <c:v>18-29</c:v>
                </c:pt>
                <c:pt idx="1">
                  <c:v>30-39 </c:v>
                </c:pt>
                <c:pt idx="2">
                  <c:v>40-49</c:v>
                </c:pt>
                <c:pt idx="3">
                  <c:v>50-59 </c:v>
                </c:pt>
                <c:pt idx="4">
                  <c:v>60 o más</c:v>
                </c:pt>
              </c:strCache>
            </c:strRef>
          </c:cat>
          <c:val>
            <c:numRef>
              <c:f>'[¿Por qué no votaste a través del SIVEI_Simulacro Procesos electorales 2024.xlsx]soporteInetel'!$C$23:$C$27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3BC-4F0C-8B81-D8116E6E5556}"/>
            </c:ext>
          </c:extLst>
        </c:ser>
        <c:ser>
          <c:idx val="1"/>
          <c:order val="1"/>
          <c:tx>
            <c:strRef>
              <c:f>'[¿Por qué no votaste a través del SIVEI_Simulacro Procesos electorales 2024.xlsx]soporteInetel'!$D$22</c:f>
              <c:strCache>
                <c:ptCount val="1"/>
                <c:pt idx="0">
                  <c:v>Educación superior o equivalente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cat>
            <c:strRef>
              <c:f>'[¿Por qué no votaste a través del SIVEI_Simulacro Procesos electorales 2024.xlsx]soporteInetel'!$B$23:$B$27</c:f>
              <c:strCache>
                <c:ptCount val="5"/>
                <c:pt idx="0">
                  <c:v>18-29</c:v>
                </c:pt>
                <c:pt idx="1">
                  <c:v>30-39 </c:v>
                </c:pt>
                <c:pt idx="2">
                  <c:v>40-49</c:v>
                </c:pt>
                <c:pt idx="3">
                  <c:v>50-59 </c:v>
                </c:pt>
                <c:pt idx="4">
                  <c:v>60 o más</c:v>
                </c:pt>
              </c:strCache>
            </c:strRef>
          </c:cat>
          <c:val>
            <c:numRef>
              <c:f>'[¿Por qué no votaste a través del SIVEI_Simulacro Procesos electorales 2024.xlsx]soporteInetel'!$D$23:$D$27</c:f>
              <c:numCache>
                <c:formatCode>General</c:formatCode>
                <c:ptCount val="5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2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3BC-4F0C-8B81-D8116E6E555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01194367"/>
        <c:axId val="1301199167"/>
      </c:barChart>
      <c:catAx>
        <c:axId val="1301194367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301199167"/>
        <c:crosses val="autoZero"/>
        <c:auto val="1"/>
        <c:lblAlgn val="ctr"/>
        <c:lblOffset val="100"/>
        <c:noMultiLvlLbl val="0"/>
      </c:catAx>
      <c:valAx>
        <c:axId val="1301199167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301194367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MX" sz="1100"/>
              <a:t>¿Tuviste problemas para utilizar la información de acceso al Sistema de Voto Electrónico por Internet enviada a tu correo electrónico?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'[Encuesta de satisfacción Simulacro SIVEIProcesos electorales 2024.xlsx]accesoSivei'!$B$6</c:f>
              <c:strCache>
                <c:ptCount val="1"/>
                <c:pt idx="0">
                  <c:v>¿Tuviste problemas para utilizar la información de acceso al Sistema de Voto Electrónico por Internet enviada a tu correo electrónico?</c:v>
                </c:pt>
              </c:strCache>
            </c:strRef>
          </c:tx>
          <c:spPr>
            <a:solidFill>
              <a:srgbClr val="7030A0"/>
            </a:solidFill>
          </c:spPr>
          <c:explosion val="10"/>
          <c:dPt>
            <c:idx val="0"/>
            <c:bubble3D val="0"/>
            <c:spPr>
              <a:solidFill>
                <a:srgbClr val="7030A0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28C6-448B-9B2E-4EBE1560202C}"/>
              </c:ext>
            </c:extLst>
          </c:dPt>
          <c:dPt>
            <c:idx val="1"/>
            <c:bubble3D val="0"/>
            <c:spPr>
              <a:solidFill>
                <a:srgbClr val="9A57CD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28C6-448B-9B2E-4EBE1560202C}"/>
              </c:ext>
            </c:extLst>
          </c:dPt>
          <c:dLbls>
            <c:spPr>
              <a:solidFill>
                <a:sysClr val="window" lastClr="FFFFFF"/>
              </a:solidFill>
              <a:ln>
                <a:solidFill>
                  <a:sysClr val="windowText" lastClr="000000">
                    <a:lumMod val="25000"/>
                    <a:lumOff val="75000"/>
                  </a:sysClr>
                </a:solidFill>
              </a:ln>
              <a:effectLst/>
            </c:spPr>
            <c:txPr>
              <a:bodyPr rot="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dLblPos val="outEnd"/>
            <c:showLegendKey val="0"/>
            <c:showVal val="0"/>
            <c:showCatName val="1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>
                <c15:spPr xmlns:c15="http://schemas.microsoft.com/office/drawing/2012/chart">
                  <a:prstGeom prst="wedgeRectCallout">
                    <a:avLst/>
                  </a:prstGeom>
                  <a:noFill/>
                  <a:ln>
                    <a:noFill/>
                  </a:ln>
                </c15:spPr>
              </c:ext>
            </c:extLst>
          </c:dLbls>
          <c:cat>
            <c:strRef>
              <c:f>'[Encuesta de satisfacción Simulacro SIVEIProcesos electorales 2024.xlsx]accesoSivei'!$C$5:$D$5</c:f>
              <c:strCache>
                <c:ptCount val="2"/>
                <c:pt idx="0">
                  <c:v>No tuve problemas</c:v>
                </c:pt>
                <c:pt idx="1">
                  <c:v>Sí tuve problemas</c:v>
                </c:pt>
              </c:strCache>
            </c:strRef>
          </c:cat>
          <c:val>
            <c:numRef>
              <c:f>'[Encuesta de satisfacción Simulacro SIVEIProcesos electorales 2024.xlsx]accesoSivei'!$C$6:$D$6</c:f>
              <c:numCache>
                <c:formatCode>General</c:formatCode>
                <c:ptCount val="2"/>
                <c:pt idx="0">
                  <c:v>503</c:v>
                </c:pt>
                <c:pt idx="1">
                  <c:v>20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28C6-448B-9B2E-4EBE1560202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9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100"/>
              <a:t>¿Cuál de los siguientes aspectos consideras que se podría mejorar en el Sistema de Voto Electrónico por Internet?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'[Encuesta de satisfacción Simulacro SIVEIProcesos electorales 2024.xlsx]emisionVerificacionVoto'!$B$30</c:f>
              <c:strCache>
                <c:ptCount val="1"/>
                <c:pt idx="0">
                  <c:v>¿Cuál de los siguientes aspectos consideras que se podría mejorar en el Sistema de Voto Electrónico por Internet?</c:v>
                </c:pt>
              </c:strCache>
            </c:strRef>
          </c:tx>
          <c:dPt>
            <c:idx val="0"/>
            <c:bubble3D val="0"/>
            <c:spPr>
              <a:solidFill>
                <a:srgbClr val="CC00FF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EDAE-48BD-9BC2-AC28EC5A29B6}"/>
              </c:ext>
            </c:extLst>
          </c:dPt>
          <c:dPt>
            <c:idx val="1"/>
            <c:bubble3D val="0"/>
            <c:spPr>
              <a:solidFill>
                <a:srgbClr val="7030A0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EDAE-48BD-9BC2-AC28EC5A29B6}"/>
              </c:ext>
            </c:extLst>
          </c:dPt>
          <c:dPt>
            <c:idx val="2"/>
            <c:bubble3D val="0"/>
            <c:spPr>
              <a:solidFill>
                <a:srgbClr val="CC006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EDAE-48BD-9BC2-AC28EC5A29B6}"/>
              </c:ext>
            </c:extLst>
          </c:dPt>
          <c:dPt>
            <c:idx val="3"/>
            <c:bubble3D val="0"/>
            <c:spPr>
              <a:solidFill>
                <a:srgbClr val="FF33CC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EDAE-48BD-9BC2-AC28EC5A29B6}"/>
              </c:ext>
            </c:extLst>
          </c:dPt>
          <c:dPt>
            <c:idx val="4"/>
            <c:bubble3D val="0"/>
            <c:spPr>
              <a:solidFill>
                <a:srgbClr val="9A57CD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EDAE-48BD-9BC2-AC28EC5A29B6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'[Encuesta de satisfacción Simulacro SIVEIProcesos electorales 2024.xlsx]emisionVerificacionVoto'!$C$29:$G$29</c:f>
              <c:strCache>
                <c:ptCount val="5"/>
                <c:pt idx="0">
                  <c:v>Instrucciones dentro del sistema</c:v>
                </c:pt>
                <c:pt idx="1">
                  <c:v>Visualización de la boleta</c:v>
                </c:pt>
                <c:pt idx="2">
                  <c:v>Verificación del recibo de voto</c:v>
                </c:pt>
                <c:pt idx="3">
                  <c:v>Materiales de apoyo</c:v>
                </c:pt>
                <c:pt idx="4">
                  <c:v>No mejoraría nada</c:v>
                </c:pt>
              </c:strCache>
            </c:strRef>
          </c:cat>
          <c:val>
            <c:numRef>
              <c:f>'[Encuesta de satisfacción Simulacro SIVEIProcesos electorales 2024.xlsx]emisionVerificacionVoto'!$C$30:$G$30</c:f>
              <c:numCache>
                <c:formatCode>0.000%</c:formatCode>
                <c:ptCount val="5"/>
                <c:pt idx="0">
                  <c:v>0.20076481835564053</c:v>
                </c:pt>
                <c:pt idx="1">
                  <c:v>0.19885277246653921</c:v>
                </c:pt>
                <c:pt idx="2">
                  <c:v>9.7514340344168254E-2</c:v>
                </c:pt>
                <c:pt idx="3">
                  <c:v>7.4569789674952203E-2</c:v>
                </c:pt>
                <c:pt idx="4">
                  <c:v>0.42829827915869984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EDAE-48BD-9BC2-AC28EC5A29B6}"/>
            </c:ext>
          </c:extLst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MX" sz="1050"/>
              <a:t>En términos generales, ¿cuán satisfecha(o) te encuentras con el uso del Sistema de Voto Electrónico por Internet?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'[Encuesta de satisfacción Simulacro SIVEIProcesos electorales 2024.xlsx]confianzaSivei'!$B$6</c:f>
              <c:strCache>
                <c:ptCount val="1"/>
                <c:pt idx="0">
                  <c:v>En términos generales, ¿cuán satisfecha(o) te encuentras con el uso del Sistema de Voto Electrónico por Internet?</c:v>
                </c:pt>
              </c:strCache>
            </c:strRef>
          </c:tx>
          <c:dPt>
            <c:idx val="0"/>
            <c:bubble3D val="0"/>
            <c:spPr>
              <a:solidFill>
                <a:srgbClr val="86446D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6C94-4CBE-878E-D969C16E4947}"/>
              </c:ext>
            </c:extLst>
          </c:dPt>
          <c:dPt>
            <c:idx val="1"/>
            <c:bubble3D val="0"/>
            <c:spPr>
              <a:solidFill>
                <a:srgbClr val="582D7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6C94-4CBE-878E-D969C16E4947}"/>
              </c:ext>
            </c:extLst>
          </c:dPt>
          <c:dPt>
            <c:idx val="2"/>
            <c:bubble3D val="0"/>
            <c:spPr>
              <a:solidFill>
                <a:srgbClr val="B283B9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6C94-4CBE-878E-D969C16E4947}"/>
              </c:ext>
            </c:extLst>
          </c:dPt>
          <c:dPt>
            <c:idx val="3"/>
            <c:bubble3D val="0"/>
            <c:spPr>
              <a:solidFill>
                <a:srgbClr val="C791A8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6C94-4CBE-878E-D969C16E4947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6C94-4CBE-878E-D969C16E4947}"/>
              </c:ext>
            </c:extLst>
          </c:dPt>
          <c:dLbls>
            <c:dLbl>
              <c:idx val="0"/>
              <c:layout>
                <c:manualLayout>
                  <c:x val="9.0283488767620684E-2"/>
                  <c:y val="-1.9240016325229672E-2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6C94-4CBE-878E-D969C16E4947}"/>
                </c:ext>
              </c:extLst>
            </c:dLbl>
            <c:dLbl>
              <c:idx val="1"/>
              <c:layout>
                <c:manualLayout>
                  <c:x val="-5.5050907785134662E-2"/>
                  <c:y val="-7.6960065300918402E-3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6C94-4CBE-878E-D969C16E4947}"/>
                </c:ext>
              </c:extLst>
            </c:dLbl>
            <c:dLbl>
              <c:idx val="2"/>
              <c:layout>
                <c:manualLayout>
                  <c:x val="-0.16857068974533368"/>
                  <c:y val="0.18855215998725008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6C94-4CBE-878E-D969C16E4947}"/>
                </c:ext>
              </c:extLst>
            </c:dLbl>
            <c:dLbl>
              <c:idx val="3"/>
              <c:layout>
                <c:manualLayout>
                  <c:x val="-0.27011929802565515"/>
                  <c:y val="1.9240016325229564E-2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6C94-4CBE-878E-D969C16E4947}"/>
                </c:ext>
              </c:extLst>
            </c:dLbl>
            <c:dLbl>
              <c:idx val="4"/>
              <c:layout>
                <c:manualLayout>
                  <c:x val="0.25387152070080371"/>
                  <c:y val="1.539201306018368E-2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6C94-4CBE-878E-D969C16E4947}"/>
                </c:ext>
              </c:extLst>
            </c:dLbl>
            <c:spPr>
              <a:solidFill>
                <a:sysClr val="window" lastClr="FFFFFF"/>
              </a:solidFill>
              <a:ln>
                <a:solidFill>
                  <a:sysClr val="windowText" lastClr="000000">
                    <a:lumMod val="25000"/>
                    <a:lumOff val="75000"/>
                  </a:sysClr>
                </a:solidFill>
              </a:ln>
              <a:effectLst/>
            </c:spPr>
            <c:txPr>
              <a:bodyPr rot="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dLblPos val="outEnd"/>
            <c:showLegendKey val="0"/>
            <c:showVal val="0"/>
            <c:showCatName val="1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>
                <c15:spPr xmlns:c15="http://schemas.microsoft.com/office/drawing/2012/chart">
                  <a:prstGeom prst="wedgeRectCallout">
                    <a:avLst/>
                  </a:prstGeom>
                  <a:noFill/>
                  <a:ln>
                    <a:noFill/>
                  </a:ln>
                </c15:spPr>
              </c:ext>
            </c:extLst>
          </c:dLbls>
          <c:cat>
            <c:strRef>
              <c:f>'[Encuesta de satisfacción Simulacro SIVEIProcesos electorales 2024.xlsx]confianzaSivei'!$C$5:$G$5</c:f>
              <c:strCache>
                <c:ptCount val="5"/>
                <c:pt idx="0">
                  <c:v>Totalmente satisfecha(o)</c:v>
                </c:pt>
                <c:pt idx="1">
                  <c:v>Muy satisfecha(o)</c:v>
                </c:pt>
                <c:pt idx="2">
                  <c:v>Satisfecha(o)</c:v>
                </c:pt>
                <c:pt idx="3">
                  <c:v>Poco satisfecha(o)</c:v>
                </c:pt>
                <c:pt idx="4">
                  <c:v>Nada satisfecha(o)</c:v>
                </c:pt>
              </c:strCache>
            </c:strRef>
          </c:cat>
          <c:val>
            <c:numRef>
              <c:f>'[Encuesta de satisfacción Simulacro SIVEIProcesos electorales 2024.xlsx]confianzaSivei'!$C$6:$G$6</c:f>
              <c:numCache>
                <c:formatCode>General</c:formatCode>
                <c:ptCount val="5"/>
                <c:pt idx="0">
                  <c:v>267</c:v>
                </c:pt>
                <c:pt idx="1">
                  <c:v>159</c:v>
                </c:pt>
                <c:pt idx="2">
                  <c:v>85</c:v>
                </c:pt>
                <c:pt idx="3">
                  <c:v>12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6C94-4CBE-878E-D969C16E494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MX" sz="1100"/>
              <a:t>¿Volverías a utilizar el Sistema de Voto Electrónico por Internet para emitir tu voto?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'[Encuesta de satisfacción Simulacro SIVEIProcesos electorales 2024.xlsx]confianzaSivei'!$B$9</c:f>
              <c:strCache>
                <c:ptCount val="1"/>
                <c:pt idx="0">
                  <c:v>¿Volverías a utilizar el Sistema de Voto Electrónico por Internet para emitir tu voto?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cat>
            <c:strRef>
              <c:f>'[Encuesta de satisfacción Simulacro SIVEIProcesos electorales 2024.xlsx]confianzaSivei'!$C$8:$G$8</c:f>
              <c:strCache>
                <c:ptCount val="5"/>
                <c:pt idx="0">
                  <c:v>Sí</c:v>
                </c:pt>
                <c:pt idx="1">
                  <c:v>Es muy probable</c:v>
                </c:pt>
                <c:pt idx="2">
                  <c:v>Es probable</c:v>
                </c:pt>
                <c:pt idx="3">
                  <c:v>Es poco probable</c:v>
                </c:pt>
                <c:pt idx="4">
                  <c:v>No</c:v>
                </c:pt>
              </c:strCache>
            </c:strRef>
          </c:cat>
          <c:val>
            <c:numRef>
              <c:f>'[Encuesta de satisfacción Simulacro SIVEIProcesos electorales 2024.xlsx]confianzaSivei'!$C$9:$G$9</c:f>
              <c:numCache>
                <c:formatCode>General</c:formatCode>
                <c:ptCount val="5"/>
                <c:pt idx="0">
                  <c:v>370</c:v>
                </c:pt>
                <c:pt idx="1">
                  <c:v>77</c:v>
                </c:pt>
                <c:pt idx="2">
                  <c:v>58</c:v>
                </c:pt>
                <c:pt idx="3">
                  <c:v>12</c:v>
                </c:pt>
                <c:pt idx="4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4A7-4978-A9AD-754CF0F7B6A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624633535"/>
        <c:axId val="1624634015"/>
      </c:barChart>
      <c:catAx>
        <c:axId val="1624633535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624634015"/>
        <c:crosses val="autoZero"/>
        <c:auto val="1"/>
        <c:lblAlgn val="ctr"/>
        <c:lblOffset val="100"/>
        <c:noMultiLvlLbl val="0"/>
      </c:catAx>
      <c:valAx>
        <c:axId val="1624634015"/>
        <c:scaling>
          <c:orientation val="minMax"/>
        </c:scaling>
        <c:delete val="0"/>
        <c:axPos val="t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624633535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cap="none" spc="2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100"/>
              <a:t>Masculino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cap="none" spc="20" baseline="0">
              <a:solidFill>
                <a:schemeClr val="tx1">
                  <a:lumMod val="50000"/>
                  <a:lumOff val="50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plotArea>
      <c:layout/>
      <c:doughnutChart>
        <c:varyColors val="1"/>
        <c:ser>
          <c:idx val="0"/>
          <c:order val="0"/>
          <c:tx>
            <c:strRef>
              <c:f>'[¿Por qué no votaste a través del SIVEI_Simulacro Procesos electorales 2024.xlsx]Demographics'!$D$3</c:f>
              <c:strCache>
                <c:ptCount val="1"/>
                <c:pt idx="0">
                  <c:v>Masculino</c:v>
                </c:pt>
              </c:strCache>
            </c:strRef>
          </c:tx>
          <c:dPt>
            <c:idx val="0"/>
            <c:bubble3D val="0"/>
            <c:spPr>
              <a:solidFill>
                <a:srgbClr val="C791A8"/>
              </a:solidFill>
              <a:ln w="9525" cap="flat" cmpd="sng" algn="ctr">
                <a:noFill/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1-F096-4CA6-BE6F-59F534ED4064}"/>
              </c:ext>
            </c:extLst>
          </c:dPt>
          <c:dPt>
            <c:idx val="1"/>
            <c:bubble3D val="0"/>
            <c:spPr>
              <a:solidFill>
                <a:srgbClr val="B283B9"/>
              </a:solidFill>
              <a:ln w="9525" cap="flat" cmpd="sng" algn="ctr">
                <a:noFill/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3-F096-4CA6-BE6F-59F534ED4064}"/>
              </c:ext>
            </c:extLst>
          </c:dPt>
          <c:dPt>
            <c:idx val="2"/>
            <c:bubble3D val="0"/>
            <c:spPr>
              <a:solidFill>
                <a:srgbClr val="582D73"/>
              </a:solidFill>
              <a:ln w="9525" cap="flat" cmpd="sng" algn="ctr">
                <a:noFill/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5-F096-4CA6-BE6F-59F534ED4064}"/>
              </c:ext>
            </c:extLst>
          </c:dPt>
          <c:dPt>
            <c:idx val="3"/>
            <c:bubble3D val="0"/>
            <c:spPr>
              <a:solidFill>
                <a:srgbClr val="242657"/>
              </a:solidFill>
              <a:ln w="9525" cap="flat" cmpd="sng" algn="ctr">
                <a:noFill/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7-F096-4CA6-BE6F-59F534ED4064}"/>
              </c:ext>
            </c:extLst>
          </c:dPt>
          <c:dPt>
            <c:idx val="4"/>
            <c:bubble3D val="0"/>
            <c:spPr>
              <a:solidFill>
                <a:srgbClr val="86446D"/>
              </a:solidFill>
              <a:ln w="9525" cap="flat" cmpd="sng" algn="ctr">
                <a:noFill/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9-F096-4CA6-BE6F-59F534ED4064}"/>
              </c:ext>
            </c:extLst>
          </c:dPt>
          <c:dLbls>
            <c:dLbl>
              <c:idx val="3"/>
              <c:layout>
                <c:manualLayout>
                  <c:x val="2.1624298082946383E-3"/>
                  <c:y val="0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F096-4CA6-BE6F-59F534ED406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tx1">
                      <a:lumMod val="35000"/>
                      <a:lumOff val="65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'[¿Por qué no votaste a través del SIVEI_Simulacro Procesos electorales 2024.xlsx]Demographics'!$B$4:$B$8</c:f>
              <c:strCache>
                <c:ptCount val="5"/>
                <c:pt idx="0">
                  <c:v>18-29</c:v>
                </c:pt>
                <c:pt idx="1">
                  <c:v>30-39 </c:v>
                </c:pt>
                <c:pt idx="2">
                  <c:v>40-49</c:v>
                </c:pt>
                <c:pt idx="3">
                  <c:v>50-59 </c:v>
                </c:pt>
                <c:pt idx="4">
                  <c:v>60 o más</c:v>
                </c:pt>
              </c:strCache>
            </c:strRef>
          </c:cat>
          <c:val>
            <c:numRef>
              <c:f>'[¿Por qué no votaste a través del SIVEI_Simulacro Procesos electorales 2024.xlsx]Demographics'!$D$4:$D$8</c:f>
              <c:numCache>
                <c:formatCode>General</c:formatCode>
                <c:ptCount val="5"/>
                <c:pt idx="0">
                  <c:v>10</c:v>
                </c:pt>
                <c:pt idx="1">
                  <c:v>24</c:v>
                </c:pt>
                <c:pt idx="2">
                  <c:v>33</c:v>
                </c:pt>
                <c:pt idx="3">
                  <c:v>29</c:v>
                </c:pt>
                <c:pt idx="4">
                  <c:v>10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F096-4CA6-BE6F-59F534ED4064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  <c:holeSize val="65"/>
      </c:doughnut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50000"/>
                  <a:lumOff val="50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cap="none" spc="20" baseline="0">
              <a:solidFill>
                <a:schemeClr val="tx1">
                  <a:lumMod val="50000"/>
                  <a:lumOff val="50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plotArea>
      <c:layout/>
      <c:doughnutChart>
        <c:varyColors val="1"/>
        <c:ser>
          <c:idx val="0"/>
          <c:order val="0"/>
          <c:tx>
            <c:strRef>
              <c:f>'[¿Por qué no votaste a través del SIVEI_Simulacro Procesos electorales 2024.xlsx]Demographics'!$C$3</c:f>
              <c:strCache>
                <c:ptCount val="1"/>
                <c:pt idx="0">
                  <c:v>Femenino</c:v>
                </c:pt>
              </c:strCache>
            </c:strRef>
          </c:tx>
          <c:dPt>
            <c:idx val="0"/>
            <c:bubble3D val="0"/>
            <c:spPr>
              <a:solidFill>
                <a:srgbClr val="A94BB9"/>
              </a:solidFill>
              <a:ln w="9525" cap="flat" cmpd="sng" algn="ctr">
                <a:noFill/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1-6FB4-4DC1-890D-9BCD3EC887C0}"/>
              </c:ext>
            </c:extLst>
          </c:dPt>
          <c:dPt>
            <c:idx val="1"/>
            <c:bubble3D val="0"/>
            <c:spPr>
              <a:solidFill>
                <a:srgbClr val="582D73"/>
              </a:solidFill>
              <a:ln w="9525" cap="flat" cmpd="sng" algn="ctr">
                <a:noFill/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3-6FB4-4DC1-890D-9BCD3EC887C0}"/>
              </c:ext>
            </c:extLst>
          </c:dPt>
          <c:dPt>
            <c:idx val="2"/>
            <c:bubble3D val="0"/>
            <c:spPr>
              <a:solidFill>
                <a:srgbClr val="86446D"/>
              </a:solidFill>
              <a:ln w="9525" cap="flat" cmpd="sng" algn="ctr">
                <a:noFill/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5-6FB4-4DC1-890D-9BCD3EC887C0}"/>
              </c:ext>
            </c:extLst>
          </c:dPt>
          <c:dPt>
            <c:idx val="3"/>
            <c:bubble3D val="0"/>
            <c:spPr>
              <a:solidFill>
                <a:srgbClr val="C791A8"/>
              </a:solidFill>
              <a:ln w="9525" cap="flat" cmpd="sng" algn="ctr">
                <a:noFill/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7-6FB4-4DC1-890D-9BCD3EC887C0}"/>
              </c:ext>
            </c:extLst>
          </c:dPt>
          <c:dPt>
            <c:idx val="4"/>
            <c:bubble3D val="0"/>
            <c:spPr>
              <a:solidFill>
                <a:srgbClr val="B283B9"/>
              </a:solidFill>
              <a:ln w="9525" cap="flat" cmpd="sng" algn="ctr">
                <a:noFill/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9-6FB4-4DC1-890D-9BCD3EC887C0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tx1">
                      <a:lumMod val="35000"/>
                      <a:lumOff val="65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'[¿Por qué no votaste a través del SIVEI_Simulacro Procesos electorales 2024.xlsx]Demographics'!$B$4:$B$8</c:f>
              <c:strCache>
                <c:ptCount val="5"/>
                <c:pt idx="0">
                  <c:v>18-29</c:v>
                </c:pt>
                <c:pt idx="1">
                  <c:v>30-39 </c:v>
                </c:pt>
                <c:pt idx="2">
                  <c:v>40-49</c:v>
                </c:pt>
                <c:pt idx="3">
                  <c:v>50-59 </c:v>
                </c:pt>
                <c:pt idx="4">
                  <c:v>60 o más</c:v>
                </c:pt>
              </c:strCache>
            </c:strRef>
          </c:cat>
          <c:val>
            <c:numRef>
              <c:f>'[¿Por qué no votaste a través del SIVEI_Simulacro Procesos electorales 2024.xlsx]Demographics'!$C$4:$C$8</c:f>
              <c:numCache>
                <c:formatCode>General</c:formatCode>
                <c:ptCount val="5"/>
                <c:pt idx="0">
                  <c:v>14</c:v>
                </c:pt>
                <c:pt idx="1">
                  <c:v>42</c:v>
                </c:pt>
                <c:pt idx="2">
                  <c:v>39</c:v>
                </c:pt>
                <c:pt idx="3">
                  <c:v>21</c:v>
                </c:pt>
                <c:pt idx="4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6FB4-4DC1-890D-9BCD3EC887C0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  <c:holeSize val="65"/>
      </c:doughnut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50000"/>
                  <a:lumOff val="50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ctr">
              <a:defRPr sz="1400" b="0" i="0" u="none" strike="noStrike" kern="1200" cap="none" spc="2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100"/>
              <a:t>Prefiero no responder</a:t>
            </a:r>
          </a:p>
        </c:rich>
      </c:tx>
      <c:layout>
        <c:manualLayout>
          <c:xMode val="edge"/>
          <c:yMode val="edge"/>
          <c:x val="0.2777745824008277"/>
          <c:y val="2.7389756231169543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ctr">
            <a:defRPr sz="1400" b="0" i="0" u="none" strike="noStrike" kern="1200" cap="none" spc="20" baseline="0">
              <a:solidFill>
                <a:schemeClr val="tx1">
                  <a:lumMod val="50000"/>
                  <a:lumOff val="50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plotArea>
      <c:layout/>
      <c:doughnutChart>
        <c:varyColors val="1"/>
        <c:ser>
          <c:idx val="0"/>
          <c:order val="0"/>
          <c:tx>
            <c:strRef>
              <c:f>'[¿Por qué no votaste a través del SIVEI_Simulacro Procesos electorales 2024.xlsx]Demographics'!$E$3</c:f>
              <c:strCache>
                <c:ptCount val="1"/>
                <c:pt idx="0">
                  <c:v>Prefiero no responder</c:v>
                </c:pt>
              </c:strCache>
            </c:strRef>
          </c:tx>
          <c:dPt>
            <c:idx val="0"/>
            <c:bubble3D val="0"/>
            <c:spPr>
              <a:solidFill>
                <a:srgbClr val="D5007F"/>
              </a:solidFill>
              <a:ln w="9525" cap="flat" cmpd="sng" algn="ctr">
                <a:noFill/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1-03A1-4F53-B182-6FD1D2EFA081}"/>
              </c:ext>
            </c:extLst>
          </c:dPt>
          <c:dPt>
            <c:idx val="1"/>
            <c:bubble3D val="0"/>
            <c:spPr>
              <a:solidFill>
                <a:srgbClr val="9C638D"/>
              </a:solidFill>
              <a:ln w="9525" cap="flat" cmpd="sng" algn="ctr">
                <a:noFill/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3-03A1-4F53-B182-6FD1D2EFA081}"/>
              </c:ext>
            </c:extLst>
          </c:dPt>
          <c:dPt>
            <c:idx val="2"/>
            <c:bubble3D val="0"/>
            <c:spPr>
              <a:solidFill>
                <a:srgbClr val="242657"/>
              </a:solidFill>
              <a:ln w="9525" cap="flat" cmpd="sng" algn="ctr">
                <a:noFill/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5-03A1-4F53-B182-6FD1D2EFA081}"/>
              </c:ext>
            </c:extLst>
          </c:dPt>
          <c:dPt>
            <c:idx val="3"/>
            <c:bubble3D val="0"/>
            <c:spPr>
              <a:solidFill>
                <a:srgbClr val="9C638D"/>
              </a:solidFill>
              <a:ln w="9525" cap="flat" cmpd="sng" algn="ctr">
                <a:noFill/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7-03A1-4F53-B182-6FD1D2EFA081}"/>
              </c:ext>
            </c:extLst>
          </c:dPt>
          <c:dPt>
            <c:idx val="4"/>
            <c:bubble3D val="0"/>
            <c:spPr>
              <a:solidFill>
                <a:srgbClr val="9C638D"/>
              </a:solidFill>
              <a:ln w="9525" cap="flat" cmpd="sng" algn="ctr">
                <a:noFill/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9-03A1-4F53-B182-6FD1D2EFA081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tx1">
                      <a:lumMod val="35000"/>
                      <a:lumOff val="65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'[¿Por qué no votaste a través del SIVEI_Simulacro Procesos electorales 2024.xlsx]Demographics'!$B$4:$B$8</c:f>
              <c:strCache>
                <c:ptCount val="5"/>
                <c:pt idx="0">
                  <c:v>18-29</c:v>
                </c:pt>
                <c:pt idx="1">
                  <c:v>30-39 </c:v>
                </c:pt>
                <c:pt idx="2">
                  <c:v>40-49</c:v>
                </c:pt>
                <c:pt idx="3">
                  <c:v>50-59 </c:v>
                </c:pt>
                <c:pt idx="4">
                  <c:v>60 o más</c:v>
                </c:pt>
              </c:strCache>
            </c:strRef>
          </c:cat>
          <c:val>
            <c:numRef>
              <c:f>'[¿Por qué no votaste a través del SIVEI_Simulacro Procesos electorales 2024.xlsx]Demographics'!$E$4:$E$8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1</c:v>
                </c:pt>
                <c:pt idx="3">
                  <c:v>1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03A1-4F53-B182-6FD1D2EFA081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  <c:holeSize val="75"/>
      </c:doughnut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50000"/>
                  <a:lumOff val="50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100" b="0" i="0" baseline="0">
                <a:effectLst/>
              </a:rPr>
              <a:t>¿Tuviste problemas para utilizar la información de acceso al Sistema de Voto Electrónico por Internet enviada a tu correo electrónico?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'[¿Por qué no votaste a través del SIVEI_Simulacro Procesos electorales 2024.xlsx]soporteInetel'!$B$23</c:f>
              <c:strCache>
                <c:ptCount val="1"/>
                <c:pt idx="0">
                  <c:v>18-29</c:v>
                </c:pt>
              </c:strCache>
            </c:strRef>
          </c:tx>
          <c:spPr>
            <a:solidFill>
              <a:srgbClr val="D5007F"/>
            </a:solidFill>
            <a:ln>
              <a:noFill/>
            </a:ln>
            <a:effectLst/>
          </c:spPr>
          <c:invertIfNegative val="0"/>
          <c:cat>
            <c:strRef>
              <c:f>'[¿Por qué no votaste a través del SIVEI_Simulacro Procesos electorales 2024.xlsx]soporteInetel'!$C$22:$G$22</c:f>
              <c:strCache>
                <c:ptCount val="5"/>
                <c:pt idx="0">
                  <c:v>Posgrado o equivalente</c:v>
                </c:pt>
                <c:pt idx="1">
                  <c:v>Educación superior o equivalente</c:v>
                </c:pt>
                <c:pt idx="2">
                  <c:v>Educación básica o equivalente</c:v>
                </c:pt>
                <c:pt idx="3">
                  <c:v>Educación media superior o equivalente</c:v>
                </c:pt>
                <c:pt idx="4">
                  <c:v>Ninguna de las anteriores</c:v>
                </c:pt>
              </c:strCache>
            </c:strRef>
          </c:cat>
          <c:val>
            <c:numRef>
              <c:f>'[¿Por qué no votaste a través del SIVEI_Simulacro Procesos electorales 2024.xlsx]soporteInetel'!$C$23:$G$23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18F-47C9-B41D-065DC33269D1}"/>
            </c:ext>
          </c:extLst>
        </c:ser>
        <c:ser>
          <c:idx val="1"/>
          <c:order val="1"/>
          <c:tx>
            <c:strRef>
              <c:f>'[¿Por qué no votaste a través del SIVEI_Simulacro Procesos electorales 2024.xlsx]soporteInetel'!$B$24</c:f>
              <c:strCache>
                <c:ptCount val="1"/>
                <c:pt idx="0">
                  <c:v>30-39 </c:v>
                </c:pt>
              </c:strCache>
            </c:strRef>
          </c:tx>
          <c:spPr>
            <a:solidFill>
              <a:srgbClr val="9C638D"/>
            </a:solidFill>
            <a:ln>
              <a:noFill/>
            </a:ln>
            <a:effectLst/>
          </c:spPr>
          <c:invertIfNegative val="0"/>
          <c:cat>
            <c:strRef>
              <c:f>'[¿Por qué no votaste a través del SIVEI_Simulacro Procesos electorales 2024.xlsx]soporteInetel'!$C$22:$G$22</c:f>
              <c:strCache>
                <c:ptCount val="5"/>
                <c:pt idx="0">
                  <c:v>Posgrado o equivalente</c:v>
                </c:pt>
                <c:pt idx="1">
                  <c:v>Educación superior o equivalente</c:v>
                </c:pt>
                <c:pt idx="2">
                  <c:v>Educación básica o equivalente</c:v>
                </c:pt>
                <c:pt idx="3">
                  <c:v>Educación media superior o equivalente</c:v>
                </c:pt>
                <c:pt idx="4">
                  <c:v>Ninguna de las anteriores</c:v>
                </c:pt>
              </c:strCache>
            </c:strRef>
          </c:cat>
          <c:val>
            <c:numRef>
              <c:f>'[¿Por qué no votaste a través del SIVEI_Simulacro Procesos electorales 2024.xlsx]soporteInetel'!$C$24:$G$24</c:f>
              <c:numCache>
                <c:formatCode>General</c:formatCode>
                <c:ptCount val="5"/>
                <c:pt idx="0">
                  <c:v>0</c:v>
                </c:pt>
                <c:pt idx="1">
                  <c:v>1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18F-47C9-B41D-065DC33269D1}"/>
            </c:ext>
          </c:extLst>
        </c:ser>
        <c:ser>
          <c:idx val="2"/>
          <c:order val="2"/>
          <c:tx>
            <c:strRef>
              <c:f>'[¿Por qué no votaste a través del SIVEI_Simulacro Procesos electorales 2024.xlsx]soporteInetel'!$B$25</c:f>
              <c:strCache>
                <c:ptCount val="1"/>
                <c:pt idx="0">
                  <c:v>40-49</c:v>
                </c:pt>
              </c:strCache>
            </c:strRef>
          </c:tx>
          <c:spPr>
            <a:solidFill>
              <a:srgbClr val="E1B3D3"/>
            </a:solidFill>
            <a:ln>
              <a:noFill/>
            </a:ln>
            <a:effectLst/>
          </c:spPr>
          <c:invertIfNegative val="0"/>
          <c:dPt>
            <c:idx val="3"/>
            <c:invertIfNegative val="0"/>
            <c:bubble3D val="0"/>
            <c:spPr>
              <a:solidFill>
                <a:srgbClr val="A94BB9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5-618F-47C9-B41D-065DC33269D1}"/>
              </c:ext>
            </c:extLst>
          </c:dPt>
          <c:cat>
            <c:strRef>
              <c:f>'[¿Por qué no votaste a través del SIVEI_Simulacro Procesos electorales 2024.xlsx]soporteInetel'!$C$22:$G$22</c:f>
              <c:strCache>
                <c:ptCount val="5"/>
                <c:pt idx="0">
                  <c:v>Posgrado o equivalente</c:v>
                </c:pt>
                <c:pt idx="1">
                  <c:v>Educación superior o equivalente</c:v>
                </c:pt>
                <c:pt idx="2">
                  <c:v>Educación básica o equivalente</c:v>
                </c:pt>
                <c:pt idx="3">
                  <c:v>Educación media superior o equivalente</c:v>
                </c:pt>
                <c:pt idx="4">
                  <c:v>Ninguna de las anteriores</c:v>
                </c:pt>
              </c:strCache>
            </c:strRef>
          </c:cat>
          <c:val>
            <c:numRef>
              <c:f>'[¿Por qué no votaste a través del SIVEI_Simulacro Procesos electorales 2024.xlsx]soporteInetel'!$C$25:$G$25</c:f>
              <c:numCache>
                <c:formatCode>General</c:formatCode>
                <c:ptCount val="5"/>
                <c:pt idx="0">
                  <c:v>0</c:v>
                </c:pt>
                <c:pt idx="1">
                  <c:v>2</c:v>
                </c:pt>
                <c:pt idx="2">
                  <c:v>0</c:v>
                </c:pt>
                <c:pt idx="3">
                  <c:v>1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18F-47C9-B41D-065DC33269D1}"/>
            </c:ext>
          </c:extLst>
        </c:ser>
        <c:ser>
          <c:idx val="3"/>
          <c:order val="3"/>
          <c:tx>
            <c:strRef>
              <c:f>'[¿Por qué no votaste a través del SIVEI_Simulacro Procesos electorales 2024.xlsx]soporteInetel'!$B$26</c:f>
              <c:strCache>
                <c:ptCount val="1"/>
                <c:pt idx="0">
                  <c:v>50-59 </c:v>
                </c:pt>
              </c:strCache>
            </c:strRef>
          </c:tx>
          <c:spPr>
            <a:solidFill>
              <a:srgbClr val="BCB6DB"/>
            </a:solidFill>
            <a:ln>
              <a:noFill/>
            </a:ln>
            <a:effectLst/>
          </c:spPr>
          <c:invertIfNegative val="0"/>
          <c:cat>
            <c:strRef>
              <c:f>'[¿Por qué no votaste a través del SIVEI_Simulacro Procesos electorales 2024.xlsx]soporteInetel'!$C$22:$G$22</c:f>
              <c:strCache>
                <c:ptCount val="5"/>
                <c:pt idx="0">
                  <c:v>Posgrado o equivalente</c:v>
                </c:pt>
                <c:pt idx="1">
                  <c:v>Educación superior o equivalente</c:v>
                </c:pt>
                <c:pt idx="2">
                  <c:v>Educación básica o equivalente</c:v>
                </c:pt>
                <c:pt idx="3">
                  <c:v>Educación media superior o equivalente</c:v>
                </c:pt>
                <c:pt idx="4">
                  <c:v>Ninguna de las anteriores</c:v>
                </c:pt>
              </c:strCache>
            </c:strRef>
          </c:cat>
          <c:val>
            <c:numRef>
              <c:f>'[¿Por qué no votaste a través del SIVEI_Simulacro Procesos electorales 2024.xlsx]soporteInetel'!$C$26:$G$26</c:f>
              <c:numCache>
                <c:formatCode>General</c:formatCode>
                <c:ptCount val="5"/>
                <c:pt idx="0">
                  <c:v>0</c:v>
                </c:pt>
                <c:pt idx="1">
                  <c:v>2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618F-47C9-B41D-065DC33269D1}"/>
            </c:ext>
          </c:extLst>
        </c:ser>
        <c:ser>
          <c:idx val="4"/>
          <c:order val="4"/>
          <c:tx>
            <c:strRef>
              <c:f>'[¿Por qué no votaste a través del SIVEI_Simulacro Procesos electorales 2024.xlsx]soporteInetel'!$B$27</c:f>
              <c:strCache>
                <c:ptCount val="1"/>
                <c:pt idx="0">
                  <c:v>60 o más</c:v>
                </c:pt>
              </c:strCache>
            </c:strRef>
          </c:tx>
          <c:spPr>
            <a:solidFill>
              <a:srgbClr val="582D73"/>
            </a:solidFill>
            <a:ln>
              <a:noFill/>
            </a:ln>
            <a:effectLst/>
          </c:spPr>
          <c:invertIfNegative val="0"/>
          <c:cat>
            <c:strRef>
              <c:f>'[¿Por qué no votaste a través del SIVEI_Simulacro Procesos electorales 2024.xlsx]soporteInetel'!$C$22:$G$22</c:f>
              <c:strCache>
                <c:ptCount val="5"/>
                <c:pt idx="0">
                  <c:v>Posgrado o equivalente</c:v>
                </c:pt>
                <c:pt idx="1">
                  <c:v>Educación superior o equivalente</c:v>
                </c:pt>
                <c:pt idx="2">
                  <c:v>Educación básica o equivalente</c:v>
                </c:pt>
                <c:pt idx="3">
                  <c:v>Educación media superior o equivalente</c:v>
                </c:pt>
                <c:pt idx="4">
                  <c:v>Ninguna de las anteriores</c:v>
                </c:pt>
              </c:strCache>
            </c:strRef>
          </c:cat>
          <c:val>
            <c:numRef>
              <c:f>'[¿Por qué no votaste a través del SIVEI_Simulacro Procesos electorales 2024.xlsx]soporteInetel'!$C$27:$G$27</c:f>
              <c:numCache>
                <c:formatCode>General</c:formatCode>
                <c:ptCount val="5"/>
                <c:pt idx="0">
                  <c:v>2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618F-47C9-B41D-065DC33269D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93970400"/>
        <c:axId val="702318288"/>
      </c:barChart>
      <c:catAx>
        <c:axId val="5939704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702318288"/>
        <c:crosses val="autoZero"/>
        <c:auto val="1"/>
        <c:lblAlgn val="ctr"/>
        <c:lblOffset val="100"/>
        <c:noMultiLvlLbl val="0"/>
      </c:catAx>
      <c:valAx>
        <c:axId val="70231828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5939704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410">
  <cs:axisTitle>
    <cs:lnRef idx="0"/>
    <cs:fillRef idx="0"/>
    <cs:effectRef idx="0"/>
    <cs:fontRef idx="minor">
      <a:schemeClr val="tx1">
        <a:lumMod val="65000"/>
        <a:lumOff val="35000"/>
      </a:schemeClr>
    </cs:fontRef>
    <cs:spPr>
      <a:solidFill>
        <a:schemeClr val="bg1">
          <a:lumMod val="65000"/>
        </a:schemeClr>
      </a:solidFill>
      <a:ln w="19050">
        <a:solidFill>
          <a:schemeClr val="bg1"/>
        </a:solidFill>
      </a:ln>
    </cs:spPr>
    <cs:defRPr sz="9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/>
  </cs:chartArea>
  <cs:dataLabel>
    <cs:lnRef idx="0"/>
    <cs:fillRef idx="0"/>
    <cs:effectRef idx="0"/>
    <cs:fontRef idx="minor">
      <a:schemeClr val="lt1"/>
    </cs:fontRef>
    <cs:defRPr sz="9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19050">
        <a:solidFill>
          <a:schemeClr val="lt1"/>
        </a:solidFill>
      </a:ln>
    </cs:spPr>
  </cs:dataPoint>
  <cs:dataPoint3D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/>
  </cs:seriesAxis>
  <cs:seriesLine>
    <cs:lnRef idx="0"/>
    <cs:fillRef idx="0"/>
    <cs:effectRef idx="0"/>
    <cs:fontRef idx="minor">
      <a:schemeClr val="tx1"/>
    </cs:fontRef>
    <cs:spPr>
      <a:ln w="9525" cap="flat">
        <a:solidFill>
          <a:srgbClr val="D9D9D9"/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/>
  </cs:valueAxis>
  <cs:wall>
    <cs:lnRef idx="0"/>
    <cs:fillRef idx="0"/>
    <cs:effectRef idx="0"/>
    <cs:fontRef idx="minor">
      <a:schemeClr val="tx1"/>
    </cs:fontRef>
  </cs:wall>
</cs:chartStyle>
</file>

<file path=word/charts/style10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54">
  <cs:axisTitle>
    <cs:lnRef idx="0"/>
    <cs:fillRef idx="0"/>
    <cs:effectRef idx="0"/>
    <cs:fontRef idx="minor">
      <a:schemeClr val="tx1">
        <a:lumMod val="50000"/>
        <a:lumOff val="50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50000"/>
        <a:lumOff val="50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>
  <cs:dataPoint3D>
    <cs:lnRef idx="0"/>
    <cs:fillRef idx="2">
      <cs:styleClr val="auto"/>
    </cs:fillRef>
    <cs:effectRef idx="1"/>
    <cs:fontRef idx="minor">
      <a:schemeClr val="dk1"/>
    </cs:fontRef>
    <cs:spPr/>
  </cs:dataPoint3D>
  <cs:dataPointLine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158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Marker>
  <cs:dataPointMarkerLayout symbol="circle" size="4"/>
  <cs:dataPointWireframe>
    <cs:lnRef idx="0">
      <cs:styleClr val="auto"/>
    </cs:lnRef>
    <cs:fillRef idx="2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50000"/>
        <a:lumOff val="50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50000"/>
        <a:lumOff val="50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400" kern="1200" cap="none" spc="20" baseline="0"/>
  </cs:title>
  <cs:trendline>
    <cs:lnRef idx="0">
      <cs:styleClr val="auto"/>
    </cs:lnRef>
    <cs:fillRef idx="2"/>
    <cs:effectRef idx="0"/>
    <cs:fontRef idx="minor">
      <a:schemeClr val="dk1"/>
    </cs:fontRef>
    <cs:spPr>
      <a:ln w="952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7.xml><?xml version="1.0" encoding="utf-8"?>
<cs:chartStyle xmlns:cs="http://schemas.microsoft.com/office/drawing/2012/chartStyle" xmlns:a="http://schemas.openxmlformats.org/drawingml/2006/main" id="254">
  <cs:axisTitle>
    <cs:lnRef idx="0"/>
    <cs:fillRef idx="0"/>
    <cs:effectRef idx="0"/>
    <cs:fontRef idx="minor">
      <a:schemeClr val="tx1">
        <a:lumMod val="50000"/>
        <a:lumOff val="50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50000"/>
        <a:lumOff val="50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>
  <cs:dataPoint3D>
    <cs:lnRef idx="0"/>
    <cs:fillRef idx="2">
      <cs:styleClr val="auto"/>
    </cs:fillRef>
    <cs:effectRef idx="1"/>
    <cs:fontRef idx="minor">
      <a:schemeClr val="dk1"/>
    </cs:fontRef>
    <cs:spPr/>
  </cs:dataPoint3D>
  <cs:dataPointLine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158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Marker>
  <cs:dataPointMarkerLayout symbol="circle" size="4"/>
  <cs:dataPointWireframe>
    <cs:lnRef idx="0">
      <cs:styleClr val="auto"/>
    </cs:lnRef>
    <cs:fillRef idx="2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50000"/>
        <a:lumOff val="50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50000"/>
        <a:lumOff val="50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400" kern="1200" cap="none" spc="20" baseline="0"/>
  </cs:title>
  <cs:trendline>
    <cs:lnRef idx="0">
      <cs:styleClr val="auto"/>
    </cs:lnRef>
    <cs:fillRef idx="2"/>
    <cs:effectRef idx="0"/>
    <cs:fontRef idx="minor">
      <a:schemeClr val="dk1"/>
    </cs:fontRef>
    <cs:spPr>
      <a:ln w="952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8.xml><?xml version="1.0" encoding="utf-8"?>
<cs:chartStyle xmlns:cs="http://schemas.microsoft.com/office/drawing/2012/chartStyle" xmlns:a="http://schemas.openxmlformats.org/drawingml/2006/main" id="254">
  <cs:axisTitle>
    <cs:lnRef idx="0"/>
    <cs:fillRef idx="0"/>
    <cs:effectRef idx="0"/>
    <cs:fontRef idx="minor">
      <a:schemeClr val="tx1">
        <a:lumMod val="50000"/>
        <a:lumOff val="50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50000"/>
        <a:lumOff val="50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>
  <cs:dataPoint3D>
    <cs:lnRef idx="0"/>
    <cs:fillRef idx="2">
      <cs:styleClr val="auto"/>
    </cs:fillRef>
    <cs:effectRef idx="1"/>
    <cs:fontRef idx="minor">
      <a:schemeClr val="dk1"/>
    </cs:fontRef>
    <cs:spPr/>
  </cs:dataPoint3D>
  <cs:dataPointLine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158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Marker>
  <cs:dataPointMarkerLayout symbol="circle" size="4"/>
  <cs:dataPointWireframe>
    <cs:lnRef idx="0">
      <cs:styleClr val="auto"/>
    </cs:lnRef>
    <cs:fillRef idx="2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50000"/>
        <a:lumOff val="50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50000"/>
        <a:lumOff val="50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400" kern="1200" cap="none" spc="20" baseline="0"/>
  </cs:title>
  <cs:trendline>
    <cs:lnRef idx="0">
      <cs:styleClr val="auto"/>
    </cs:lnRef>
    <cs:fillRef idx="2"/>
    <cs:effectRef idx="0"/>
    <cs:fontRef idx="minor">
      <a:schemeClr val="dk1"/>
    </cs:fontRef>
    <cs:spPr>
      <a:ln w="952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9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55F51F368FAB545B27C6C498DB6E219" ma:contentTypeVersion="19" ma:contentTypeDescription="Crear nuevo documento." ma:contentTypeScope="" ma:versionID="71b1df6e0417093f72ed07b00a3313fa">
  <xsd:schema xmlns:xsd="http://www.w3.org/2001/XMLSchema" xmlns:xs="http://www.w3.org/2001/XMLSchema" xmlns:p="http://schemas.microsoft.com/office/2006/metadata/properties" xmlns:ns2="1f795b90-c076-4e6c-a29c-53468ac52d75" xmlns:ns3="5a1eab40-1550-4f92-9afa-e335242e8358" targetNamespace="http://schemas.microsoft.com/office/2006/metadata/properties" ma:root="true" ma:fieldsID="a670cb8091239d24ffd7784c5bc8fbe7" ns2:_="" ns3:_="">
    <xsd:import namespace="1f795b90-c076-4e6c-a29c-53468ac52d75"/>
    <xsd:import namespace="5a1eab40-1550-4f92-9afa-e335242e835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795b90-c076-4e6c-a29c-53468ac52d7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b5fe629f-dcd0-4f79-bd36-f65a702dfa8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1eab40-1550-4f92-9afa-e335242e835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6890c947-2871-4e3f-bf0c-37e73ef647bb}" ma:internalName="TaxCatchAll" ma:showField="CatchAllData" ma:web="5a1eab40-1550-4f92-9afa-e335242e835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a1eab40-1550-4f92-9afa-e335242e8358" xsi:nil="true"/>
    <lcf76f155ced4ddcb4097134ff3c332f xmlns="1f795b90-c076-4e6c-a29c-53468ac52d75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1CD8EFE-DAA2-0F48-BF5A-FE4584D08C2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A3C4326-2F30-47A3-A264-42910CF8C1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795b90-c076-4e6c-a29c-53468ac52d75"/>
    <ds:schemaRef ds:uri="5a1eab40-1550-4f92-9afa-e335242e83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6F7154D-E6CF-4FF1-BF70-CB081BAE0F4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2797A8C-137A-4E5F-A8D6-0531BAFA3701}">
  <ds:schemaRefs>
    <ds:schemaRef ds:uri="http://schemas.microsoft.com/office/2006/metadata/properties"/>
    <ds:schemaRef ds:uri="http://schemas.microsoft.com/office/infopath/2007/PartnerControls"/>
    <ds:schemaRef ds:uri="5a1eab40-1550-4f92-9afa-e335242e8358"/>
    <ds:schemaRef ds:uri="1f795b90-c076-4e6c-a29c-53468ac52d7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20240404_Informe_1er_Simulacros_de_ Votación_2024</Template>
  <TotalTime>0</TotalTime>
  <Pages>3</Pages>
  <Words>5516</Words>
  <Characters>30343</Characters>
  <Application>Microsoft Office Word</Application>
  <DocSecurity>0</DocSecurity>
  <Lines>252</Lines>
  <Paragraphs>71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</dc:creator>
  <cp:keywords/>
  <dc:description/>
  <cp:lastModifiedBy>HERNANDEZ CRUZ LUZ VERONICA</cp:lastModifiedBy>
  <cp:revision>2</cp:revision>
  <dcterms:created xsi:type="dcterms:W3CDTF">2024-06-05T16:33:00Z</dcterms:created>
  <dcterms:modified xsi:type="dcterms:W3CDTF">2024-06-05T16:33:00Z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0x010100055F51F368FAB545B27C6C498DB6E219</vt:lpwstr>
  </property>
  <property fmtid="{D5CDD505-2E9C-101B-9397-08002B2CF9AE}" pid="3" name="MediaServiceImageTags">
    <vt:lpwstr/>
  </property>
  <property fmtid="{D5CDD505-2E9C-101B-9397-08002B2CF9AE}" pid="4" name="_dlc_DocIdItemGuid">
    <vt:lpwstr>56c56b1c-1e88-47d8-a6fe-f30d9d4c1f05</vt:lpwstr>
  </property>
</Properties>
</file>